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193" w:rsidRDefault="00067193" w:rsidP="00FC55DD">
      <w:pPr>
        <w:jc w:val="center"/>
        <w:rPr>
          <w:b/>
          <w:bCs/>
        </w:rPr>
      </w:pPr>
      <w:r w:rsidRPr="00A90BB9">
        <w:rPr>
          <w:b/>
          <w:bCs/>
        </w:rPr>
        <w:t>КРИТЕРИИ ОЦЕНИВАНИЯ ПРЕДМЕТНЫХ РЕЗУЛЬТАТОВ</w:t>
      </w:r>
    </w:p>
    <w:p w:rsidR="00067193" w:rsidRDefault="00067193" w:rsidP="00A90BB9">
      <w:pPr>
        <w:jc w:val="center"/>
        <w:rPr>
          <w:b/>
          <w:bCs/>
        </w:rPr>
      </w:pPr>
    </w:p>
    <w:p w:rsidR="00067193" w:rsidRPr="00A90BB9" w:rsidRDefault="00067193" w:rsidP="00A90BB9">
      <w:pPr>
        <w:shd w:val="clear" w:color="auto" w:fill="FFFFFF"/>
        <w:adjustRightInd w:val="0"/>
        <w:ind w:firstLine="720"/>
        <w:jc w:val="both"/>
        <w:rPr>
          <w:bCs/>
          <w:color w:val="000000"/>
          <w:sz w:val="28"/>
          <w:szCs w:val="28"/>
        </w:rPr>
      </w:pPr>
      <w:r w:rsidRPr="001B602A">
        <w:rPr>
          <w:b/>
          <w:color w:val="000000"/>
          <w:sz w:val="28"/>
          <w:szCs w:val="28"/>
        </w:rPr>
        <w:t>Устный ответ</w:t>
      </w:r>
      <w:r w:rsidRPr="00A90BB9">
        <w:rPr>
          <w:bCs/>
          <w:color w:val="000000"/>
          <w:sz w:val="28"/>
          <w:szCs w:val="28"/>
        </w:rPr>
        <w:t xml:space="preserve"> оценивается </w:t>
      </w:r>
      <w:r w:rsidRPr="00A90BB9">
        <w:rPr>
          <w:b/>
          <w:bCs/>
          <w:i/>
          <w:color w:val="000000"/>
          <w:sz w:val="28"/>
          <w:szCs w:val="28"/>
        </w:rPr>
        <w:t>отметкой «5»,</w:t>
      </w:r>
      <w:r w:rsidRPr="00A90BB9">
        <w:rPr>
          <w:bCs/>
          <w:color w:val="000000"/>
          <w:sz w:val="28"/>
          <w:szCs w:val="28"/>
        </w:rPr>
        <w:t xml:space="preserve"> если ученик:</w:t>
      </w:r>
    </w:p>
    <w:p w:rsidR="00067193" w:rsidRPr="00A90BB9" w:rsidRDefault="00067193" w:rsidP="00A90BB9">
      <w:pPr>
        <w:shd w:val="clear" w:color="auto" w:fill="FFFFFF"/>
        <w:adjustRightInd w:val="0"/>
        <w:ind w:left="540" w:firstLine="720"/>
        <w:jc w:val="both"/>
        <w:rPr>
          <w:sz w:val="28"/>
          <w:szCs w:val="28"/>
        </w:rPr>
      </w:pPr>
      <w:r w:rsidRPr="00A90BB9">
        <w:rPr>
          <w:bCs/>
          <w:color w:val="000000"/>
          <w:sz w:val="28"/>
          <w:szCs w:val="28"/>
        </w:rPr>
        <w:t>- полно раскрыл содержание материала в объеме, предусмотрен</w:t>
      </w:r>
      <w:r w:rsidRPr="00A90BB9">
        <w:rPr>
          <w:bCs/>
          <w:color w:val="000000"/>
          <w:sz w:val="28"/>
          <w:szCs w:val="28"/>
        </w:rPr>
        <w:softHyphen/>
        <w:t>ном программой и учебником,</w:t>
      </w:r>
    </w:p>
    <w:p w:rsidR="00067193" w:rsidRPr="00A90BB9" w:rsidRDefault="00067193" w:rsidP="00A90BB9">
      <w:pPr>
        <w:shd w:val="clear" w:color="auto" w:fill="FFFFFF"/>
        <w:adjustRightInd w:val="0"/>
        <w:ind w:left="540" w:firstLine="720"/>
        <w:jc w:val="both"/>
        <w:rPr>
          <w:sz w:val="28"/>
          <w:szCs w:val="28"/>
        </w:rPr>
      </w:pPr>
      <w:r w:rsidRPr="00A90BB9">
        <w:rPr>
          <w:bCs/>
          <w:color w:val="000000"/>
          <w:sz w:val="28"/>
          <w:szCs w:val="28"/>
        </w:rPr>
        <w:t xml:space="preserve"> - изложил материал грамотным языком в определенной логиче</w:t>
      </w:r>
      <w:r w:rsidRPr="00A90BB9">
        <w:rPr>
          <w:bCs/>
          <w:color w:val="000000"/>
          <w:sz w:val="28"/>
          <w:szCs w:val="28"/>
        </w:rPr>
        <w:softHyphen/>
        <w:t>ской последовательности, точно используя математическую термино</w:t>
      </w:r>
      <w:r w:rsidRPr="00A90BB9">
        <w:rPr>
          <w:bCs/>
          <w:color w:val="000000"/>
          <w:sz w:val="28"/>
          <w:szCs w:val="28"/>
        </w:rPr>
        <w:softHyphen/>
        <w:t>логию и символику;</w:t>
      </w:r>
    </w:p>
    <w:p w:rsidR="00067193" w:rsidRPr="00A90BB9" w:rsidRDefault="00067193" w:rsidP="00A90BB9">
      <w:pPr>
        <w:shd w:val="clear" w:color="auto" w:fill="FFFFFF"/>
        <w:adjustRightInd w:val="0"/>
        <w:ind w:left="540" w:firstLine="720"/>
        <w:jc w:val="both"/>
        <w:rPr>
          <w:sz w:val="28"/>
          <w:szCs w:val="28"/>
        </w:rPr>
      </w:pPr>
      <w:r w:rsidRPr="00A90BB9">
        <w:rPr>
          <w:bCs/>
          <w:color w:val="000000"/>
          <w:sz w:val="28"/>
          <w:szCs w:val="28"/>
        </w:rPr>
        <w:t xml:space="preserve"> - правильно выполнил рисунки, чертежи, графики, </w:t>
      </w:r>
      <w:r w:rsidRPr="00A90BB9">
        <w:rPr>
          <w:color w:val="000000"/>
          <w:sz w:val="28"/>
          <w:szCs w:val="28"/>
        </w:rPr>
        <w:t>сопутствующие ответу;</w:t>
      </w:r>
    </w:p>
    <w:p w:rsidR="00067193" w:rsidRPr="00A90BB9" w:rsidRDefault="00067193" w:rsidP="00A90BB9">
      <w:pPr>
        <w:shd w:val="clear" w:color="auto" w:fill="FFFFFF"/>
        <w:adjustRightInd w:val="0"/>
        <w:ind w:left="540" w:firstLine="720"/>
        <w:jc w:val="both"/>
        <w:rPr>
          <w:sz w:val="28"/>
          <w:szCs w:val="28"/>
        </w:rPr>
      </w:pPr>
      <w:r w:rsidRPr="00A90BB9">
        <w:rPr>
          <w:color w:val="000000"/>
          <w:sz w:val="28"/>
          <w:szCs w:val="28"/>
        </w:rPr>
        <w:t xml:space="preserve"> - показал умение иллюстрировать теоретические положения конк</w:t>
      </w:r>
      <w:r w:rsidRPr="00A90BB9">
        <w:rPr>
          <w:color w:val="000000"/>
          <w:sz w:val="28"/>
          <w:szCs w:val="28"/>
        </w:rPr>
        <w:softHyphen/>
        <w:t>ретными примерами, применять их в новой ситуации при выполне</w:t>
      </w:r>
      <w:r w:rsidRPr="00A90BB9">
        <w:rPr>
          <w:color w:val="000000"/>
          <w:sz w:val="28"/>
          <w:szCs w:val="28"/>
        </w:rPr>
        <w:softHyphen/>
        <w:t>нии практического задания;</w:t>
      </w:r>
    </w:p>
    <w:p w:rsidR="00067193" w:rsidRPr="00A90BB9" w:rsidRDefault="00067193" w:rsidP="00A90BB9">
      <w:pPr>
        <w:shd w:val="clear" w:color="auto" w:fill="FFFFFF"/>
        <w:adjustRightInd w:val="0"/>
        <w:ind w:left="540" w:firstLine="720"/>
        <w:jc w:val="both"/>
        <w:rPr>
          <w:sz w:val="28"/>
          <w:szCs w:val="28"/>
        </w:rPr>
      </w:pPr>
      <w:r w:rsidRPr="00A90BB9">
        <w:rPr>
          <w:color w:val="000000"/>
          <w:sz w:val="28"/>
          <w:szCs w:val="28"/>
        </w:rPr>
        <w:t xml:space="preserve"> - продемонстрировал усвоение ранее изученных сопутствующих вопросов, сформированность и устойчивость используемых при от</w:t>
      </w:r>
      <w:r w:rsidRPr="00A90BB9">
        <w:rPr>
          <w:color w:val="000000"/>
          <w:sz w:val="28"/>
          <w:szCs w:val="28"/>
        </w:rPr>
        <w:softHyphen/>
        <w:t>работке умений и навыков;</w:t>
      </w:r>
    </w:p>
    <w:p w:rsidR="00067193" w:rsidRPr="00A90BB9" w:rsidRDefault="00067193" w:rsidP="00A90BB9">
      <w:pPr>
        <w:shd w:val="clear" w:color="auto" w:fill="FFFFFF"/>
        <w:adjustRightInd w:val="0"/>
        <w:ind w:left="540" w:firstLine="720"/>
        <w:jc w:val="both"/>
        <w:rPr>
          <w:sz w:val="28"/>
          <w:szCs w:val="28"/>
        </w:rPr>
      </w:pPr>
      <w:r w:rsidRPr="00A90BB9">
        <w:rPr>
          <w:color w:val="000000"/>
          <w:sz w:val="28"/>
          <w:szCs w:val="28"/>
        </w:rPr>
        <w:t xml:space="preserve"> - отвечал самостоятельно без наводящих вопросов учителя. Возможны одна - две неточности при освещении второстепенных вопросов или в выкладках, которые ученик легко исправил по за</w:t>
      </w:r>
      <w:r w:rsidRPr="00A90BB9">
        <w:rPr>
          <w:color w:val="000000"/>
          <w:sz w:val="28"/>
          <w:szCs w:val="28"/>
        </w:rPr>
        <w:softHyphen/>
        <w:t>мечанию учителя.</w:t>
      </w:r>
    </w:p>
    <w:p w:rsidR="00067193" w:rsidRPr="00A90BB9" w:rsidRDefault="00067193" w:rsidP="00A90BB9">
      <w:pPr>
        <w:shd w:val="clear" w:color="auto" w:fill="FFFFFF"/>
        <w:adjustRightInd w:val="0"/>
        <w:ind w:left="180" w:firstLine="720"/>
        <w:jc w:val="both"/>
        <w:rPr>
          <w:sz w:val="28"/>
          <w:szCs w:val="28"/>
        </w:rPr>
      </w:pPr>
    </w:p>
    <w:p w:rsidR="00067193" w:rsidRPr="00A90BB9" w:rsidRDefault="00067193" w:rsidP="00A90BB9">
      <w:pPr>
        <w:shd w:val="clear" w:color="auto" w:fill="FFFFFF"/>
        <w:adjustRightInd w:val="0"/>
        <w:ind w:left="540" w:firstLine="720"/>
        <w:jc w:val="both"/>
        <w:rPr>
          <w:sz w:val="28"/>
          <w:szCs w:val="28"/>
        </w:rPr>
      </w:pPr>
      <w:r w:rsidRPr="00A90BB9">
        <w:rPr>
          <w:bCs/>
          <w:color w:val="000000"/>
          <w:sz w:val="28"/>
          <w:szCs w:val="28"/>
        </w:rPr>
        <w:t xml:space="preserve">Ответ оценивается </w:t>
      </w:r>
      <w:r w:rsidRPr="00A90BB9">
        <w:rPr>
          <w:b/>
          <w:bCs/>
          <w:i/>
          <w:color w:val="000000"/>
          <w:sz w:val="28"/>
          <w:szCs w:val="28"/>
        </w:rPr>
        <w:t>отметкой «4»,</w:t>
      </w:r>
      <w:r w:rsidRPr="00A90BB9">
        <w:rPr>
          <w:bCs/>
          <w:color w:val="000000"/>
          <w:sz w:val="28"/>
          <w:szCs w:val="28"/>
        </w:rPr>
        <w:t xml:space="preserve"> </w:t>
      </w:r>
      <w:r w:rsidRPr="00A90BB9">
        <w:rPr>
          <w:color w:val="000000"/>
          <w:sz w:val="28"/>
          <w:szCs w:val="28"/>
        </w:rPr>
        <w:t>если он удовлетворяет в основ</w:t>
      </w:r>
      <w:r w:rsidRPr="00A90BB9">
        <w:rPr>
          <w:color w:val="000000"/>
          <w:sz w:val="28"/>
          <w:szCs w:val="28"/>
        </w:rPr>
        <w:softHyphen/>
        <w:t xml:space="preserve">ном требованиям    на оценку «5», но </w:t>
      </w:r>
      <w:r w:rsidRPr="00A90BB9">
        <w:rPr>
          <w:bCs/>
          <w:color w:val="000000"/>
          <w:sz w:val="28"/>
          <w:szCs w:val="28"/>
        </w:rPr>
        <w:t xml:space="preserve">при </w:t>
      </w:r>
      <w:r w:rsidRPr="00A90BB9">
        <w:rPr>
          <w:color w:val="000000"/>
          <w:sz w:val="28"/>
          <w:szCs w:val="28"/>
        </w:rPr>
        <w:t xml:space="preserve">этом имеет один из </w:t>
      </w:r>
      <w:r w:rsidRPr="00A90BB9">
        <w:rPr>
          <w:bCs/>
          <w:color w:val="000000"/>
          <w:sz w:val="28"/>
          <w:szCs w:val="28"/>
        </w:rPr>
        <w:t>недо</w:t>
      </w:r>
      <w:r w:rsidRPr="00A90BB9">
        <w:rPr>
          <w:bCs/>
          <w:color w:val="000000"/>
          <w:sz w:val="28"/>
          <w:szCs w:val="28"/>
        </w:rPr>
        <w:softHyphen/>
        <w:t>статков:</w:t>
      </w:r>
    </w:p>
    <w:p w:rsidR="00067193" w:rsidRPr="00A90BB9" w:rsidRDefault="00067193" w:rsidP="00A90BB9">
      <w:pPr>
        <w:shd w:val="clear" w:color="auto" w:fill="FFFFFF"/>
        <w:adjustRightInd w:val="0"/>
        <w:ind w:left="540" w:firstLine="720"/>
        <w:jc w:val="both"/>
        <w:rPr>
          <w:sz w:val="28"/>
          <w:szCs w:val="28"/>
        </w:rPr>
      </w:pPr>
      <w:r w:rsidRPr="00A90BB9">
        <w:rPr>
          <w:bCs/>
          <w:color w:val="000000"/>
          <w:sz w:val="28"/>
          <w:szCs w:val="28"/>
        </w:rPr>
        <w:t xml:space="preserve"> - в изложении допущены </w:t>
      </w:r>
      <w:r w:rsidRPr="00A90BB9">
        <w:rPr>
          <w:color w:val="000000"/>
          <w:sz w:val="28"/>
          <w:szCs w:val="28"/>
        </w:rPr>
        <w:t xml:space="preserve">небольшие </w:t>
      </w:r>
      <w:r w:rsidRPr="00A90BB9">
        <w:rPr>
          <w:bCs/>
          <w:color w:val="000000"/>
          <w:sz w:val="28"/>
          <w:szCs w:val="28"/>
        </w:rPr>
        <w:t xml:space="preserve">пробелы, не </w:t>
      </w:r>
      <w:r w:rsidRPr="00A90BB9">
        <w:rPr>
          <w:color w:val="000000"/>
          <w:sz w:val="28"/>
          <w:szCs w:val="28"/>
        </w:rPr>
        <w:t xml:space="preserve">исказившие </w:t>
      </w:r>
      <w:r w:rsidRPr="00A90BB9">
        <w:rPr>
          <w:bCs/>
          <w:color w:val="000000"/>
          <w:sz w:val="28"/>
          <w:szCs w:val="28"/>
        </w:rPr>
        <w:t>ма</w:t>
      </w:r>
      <w:r w:rsidRPr="00A90BB9">
        <w:rPr>
          <w:bCs/>
          <w:color w:val="000000"/>
          <w:sz w:val="28"/>
          <w:szCs w:val="28"/>
        </w:rPr>
        <w:softHyphen/>
        <w:t>тематическое содержание ответа;</w:t>
      </w:r>
    </w:p>
    <w:p w:rsidR="00067193" w:rsidRPr="00A90BB9" w:rsidRDefault="00067193" w:rsidP="00A90BB9">
      <w:pPr>
        <w:shd w:val="clear" w:color="auto" w:fill="FFFFFF"/>
        <w:adjustRightInd w:val="0"/>
        <w:ind w:left="540" w:firstLine="720"/>
        <w:jc w:val="both"/>
        <w:rPr>
          <w:sz w:val="28"/>
          <w:szCs w:val="28"/>
        </w:rPr>
      </w:pPr>
      <w:r w:rsidRPr="00A90BB9">
        <w:rPr>
          <w:bCs/>
          <w:color w:val="000000"/>
          <w:sz w:val="28"/>
          <w:szCs w:val="28"/>
        </w:rPr>
        <w:t xml:space="preserve"> - допущены один – два недочета при освещении основного содержа</w:t>
      </w:r>
      <w:r w:rsidRPr="00A90BB9">
        <w:rPr>
          <w:bCs/>
          <w:color w:val="000000"/>
          <w:sz w:val="28"/>
          <w:szCs w:val="28"/>
        </w:rPr>
        <w:softHyphen/>
        <w:t>ния ответа, исправленные по замечанию учителя;</w:t>
      </w:r>
    </w:p>
    <w:p w:rsidR="00067193" w:rsidRPr="00A90BB9" w:rsidRDefault="00067193" w:rsidP="00A90BB9">
      <w:pPr>
        <w:shd w:val="clear" w:color="auto" w:fill="FFFFFF"/>
        <w:adjustRightInd w:val="0"/>
        <w:ind w:left="540" w:firstLine="720"/>
        <w:jc w:val="both"/>
        <w:rPr>
          <w:sz w:val="28"/>
          <w:szCs w:val="28"/>
        </w:rPr>
      </w:pPr>
      <w:r w:rsidRPr="00A90BB9">
        <w:rPr>
          <w:bCs/>
          <w:color w:val="000000"/>
          <w:sz w:val="28"/>
          <w:szCs w:val="28"/>
        </w:rPr>
        <w:t xml:space="preserve"> - допущены ошибка или более двух недочетов при освещении вто</w:t>
      </w:r>
      <w:r w:rsidRPr="00A90BB9">
        <w:rPr>
          <w:bCs/>
          <w:color w:val="000000"/>
          <w:sz w:val="28"/>
          <w:szCs w:val="28"/>
        </w:rPr>
        <w:softHyphen/>
        <w:t>ростепенных вопросов или в выкладках, легко исправленные по замечанию учителя.</w:t>
      </w:r>
    </w:p>
    <w:p w:rsidR="00067193" w:rsidRPr="00A90BB9" w:rsidRDefault="00067193" w:rsidP="00A90BB9">
      <w:pPr>
        <w:shd w:val="clear" w:color="auto" w:fill="FFFFFF"/>
        <w:adjustRightInd w:val="0"/>
        <w:ind w:left="180" w:firstLine="720"/>
        <w:jc w:val="both"/>
        <w:rPr>
          <w:sz w:val="28"/>
          <w:szCs w:val="28"/>
        </w:rPr>
      </w:pPr>
    </w:p>
    <w:p w:rsidR="00067193" w:rsidRPr="00A90BB9" w:rsidRDefault="00067193" w:rsidP="00A90BB9">
      <w:pPr>
        <w:ind w:firstLine="720"/>
        <w:jc w:val="both"/>
        <w:rPr>
          <w:bCs/>
          <w:color w:val="000000"/>
          <w:sz w:val="28"/>
          <w:szCs w:val="28"/>
        </w:rPr>
      </w:pPr>
      <w:r w:rsidRPr="00A90BB9">
        <w:rPr>
          <w:b/>
          <w:bCs/>
          <w:i/>
          <w:color w:val="000000"/>
          <w:sz w:val="28"/>
          <w:szCs w:val="28"/>
        </w:rPr>
        <w:t>Отметка «3»</w:t>
      </w:r>
      <w:r w:rsidRPr="00A90BB9">
        <w:rPr>
          <w:bCs/>
          <w:color w:val="000000"/>
          <w:sz w:val="28"/>
          <w:szCs w:val="28"/>
        </w:rPr>
        <w:t xml:space="preserve"> ставится в следующих случаях: </w:t>
      </w:r>
    </w:p>
    <w:p w:rsidR="00067193" w:rsidRPr="00A90BB9" w:rsidRDefault="00067193" w:rsidP="00A90BB9">
      <w:pPr>
        <w:ind w:left="540" w:firstLine="720"/>
        <w:jc w:val="both"/>
        <w:rPr>
          <w:bCs/>
          <w:color w:val="000000"/>
          <w:sz w:val="28"/>
          <w:szCs w:val="28"/>
        </w:rPr>
      </w:pPr>
      <w:r w:rsidRPr="00A90BB9">
        <w:rPr>
          <w:bCs/>
          <w:color w:val="000000"/>
          <w:sz w:val="28"/>
          <w:szCs w:val="28"/>
        </w:rPr>
        <w:t xml:space="preserve"> - неполно или непоследовательно раскрыто содержание материа</w:t>
      </w:r>
      <w:r w:rsidRPr="00A90BB9">
        <w:rPr>
          <w:bCs/>
          <w:color w:val="000000"/>
          <w:sz w:val="28"/>
          <w:szCs w:val="28"/>
        </w:rPr>
        <w:softHyphen/>
        <w:t>ла, но показано общее понимание вопроса и продемонстрированы умения, достаточные для дальнейшего усвоения программного ма</w:t>
      </w:r>
      <w:r w:rsidRPr="00A90BB9">
        <w:rPr>
          <w:bCs/>
          <w:color w:val="000000"/>
          <w:sz w:val="28"/>
          <w:szCs w:val="28"/>
        </w:rPr>
        <w:softHyphen/>
        <w:t>териала (определенные «Требованиями к математической подготов</w:t>
      </w:r>
      <w:r w:rsidRPr="00A90BB9">
        <w:rPr>
          <w:bCs/>
          <w:color w:val="000000"/>
          <w:sz w:val="28"/>
          <w:szCs w:val="28"/>
        </w:rPr>
        <w:softHyphen/>
        <w:t>ке учащихся»);</w:t>
      </w:r>
    </w:p>
    <w:p w:rsidR="00067193" w:rsidRPr="00A90BB9" w:rsidRDefault="00067193" w:rsidP="00A90BB9">
      <w:pPr>
        <w:ind w:left="540" w:firstLine="720"/>
        <w:jc w:val="both"/>
        <w:rPr>
          <w:bCs/>
          <w:color w:val="000000"/>
          <w:sz w:val="28"/>
          <w:szCs w:val="28"/>
        </w:rPr>
      </w:pPr>
      <w:r w:rsidRPr="00A90BB9">
        <w:rPr>
          <w:bCs/>
          <w:color w:val="000000"/>
          <w:sz w:val="28"/>
          <w:szCs w:val="28"/>
        </w:rPr>
        <w:t xml:space="preserve"> - имелись затруднения или допущены ошибки в определении поня</w:t>
      </w:r>
      <w:r w:rsidRPr="00A90BB9">
        <w:rPr>
          <w:bCs/>
          <w:color w:val="000000"/>
          <w:sz w:val="28"/>
          <w:szCs w:val="28"/>
        </w:rPr>
        <w:softHyphen/>
        <w:t>тий, использовании математической терминологии, чертежах, вы</w:t>
      </w:r>
      <w:r w:rsidRPr="00A90BB9">
        <w:rPr>
          <w:bCs/>
          <w:color w:val="000000"/>
          <w:sz w:val="28"/>
          <w:szCs w:val="28"/>
        </w:rPr>
        <w:softHyphen/>
        <w:t>кладках, исправленные после нескольких наводящих вопросов учителя;</w:t>
      </w:r>
    </w:p>
    <w:p w:rsidR="00067193" w:rsidRPr="00A90BB9" w:rsidRDefault="00067193" w:rsidP="00A90BB9">
      <w:pPr>
        <w:ind w:left="540" w:firstLine="720"/>
        <w:jc w:val="both"/>
        <w:rPr>
          <w:bCs/>
          <w:color w:val="000000"/>
          <w:sz w:val="28"/>
          <w:szCs w:val="28"/>
        </w:rPr>
      </w:pPr>
      <w:r w:rsidRPr="00A90BB9">
        <w:rPr>
          <w:bCs/>
          <w:color w:val="000000"/>
          <w:sz w:val="28"/>
          <w:szCs w:val="28"/>
        </w:rPr>
        <w:t xml:space="preserve"> - ученик не справился с применением теории в новой ситуации при выполнении практического задания, но выполнил задания обя</w:t>
      </w:r>
      <w:r w:rsidRPr="00A90BB9">
        <w:rPr>
          <w:bCs/>
          <w:color w:val="000000"/>
          <w:sz w:val="28"/>
          <w:szCs w:val="28"/>
        </w:rPr>
        <w:softHyphen/>
        <w:t>зательного уровня сложности по данной теме;</w:t>
      </w:r>
    </w:p>
    <w:p w:rsidR="00067193" w:rsidRPr="00A90BB9" w:rsidRDefault="00067193" w:rsidP="00A90BB9">
      <w:pPr>
        <w:ind w:left="540" w:firstLine="720"/>
        <w:jc w:val="both"/>
        <w:rPr>
          <w:bCs/>
          <w:color w:val="000000"/>
          <w:sz w:val="28"/>
          <w:szCs w:val="28"/>
        </w:rPr>
      </w:pPr>
      <w:r w:rsidRPr="00A90BB9">
        <w:rPr>
          <w:bCs/>
          <w:color w:val="000000"/>
          <w:sz w:val="28"/>
          <w:szCs w:val="28"/>
        </w:rPr>
        <w:t xml:space="preserve"> - при знании теоретического материала выявлена недостаточная сформированность основных умений и навыков.</w:t>
      </w:r>
    </w:p>
    <w:p w:rsidR="00067193" w:rsidRPr="00A90BB9" w:rsidRDefault="00067193" w:rsidP="00A90BB9">
      <w:pPr>
        <w:ind w:left="180" w:firstLine="720"/>
        <w:jc w:val="both"/>
        <w:rPr>
          <w:bCs/>
          <w:color w:val="000000"/>
          <w:sz w:val="28"/>
          <w:szCs w:val="28"/>
        </w:rPr>
      </w:pPr>
    </w:p>
    <w:p w:rsidR="00067193" w:rsidRPr="00A90BB9" w:rsidRDefault="00067193" w:rsidP="00A90BB9">
      <w:pPr>
        <w:shd w:val="clear" w:color="auto" w:fill="FFFFFF"/>
        <w:adjustRightInd w:val="0"/>
        <w:ind w:firstLine="720"/>
        <w:jc w:val="both"/>
        <w:rPr>
          <w:sz w:val="28"/>
          <w:szCs w:val="28"/>
        </w:rPr>
      </w:pPr>
      <w:r w:rsidRPr="00A90BB9">
        <w:rPr>
          <w:b/>
          <w:bCs/>
          <w:i/>
          <w:color w:val="000000"/>
          <w:sz w:val="28"/>
          <w:szCs w:val="28"/>
        </w:rPr>
        <w:t>Отметка «2»</w:t>
      </w:r>
      <w:r w:rsidRPr="00A90BB9">
        <w:rPr>
          <w:bCs/>
          <w:color w:val="000000"/>
          <w:sz w:val="28"/>
          <w:szCs w:val="28"/>
        </w:rPr>
        <w:t xml:space="preserve"> ставится в следующих случаях:</w:t>
      </w:r>
    </w:p>
    <w:p w:rsidR="00067193" w:rsidRPr="00A90BB9" w:rsidRDefault="00067193" w:rsidP="00A90BB9">
      <w:pPr>
        <w:shd w:val="clear" w:color="auto" w:fill="FFFFFF"/>
        <w:adjustRightInd w:val="0"/>
        <w:ind w:left="720" w:firstLine="720"/>
        <w:jc w:val="both"/>
        <w:rPr>
          <w:sz w:val="28"/>
          <w:szCs w:val="28"/>
        </w:rPr>
      </w:pPr>
      <w:r w:rsidRPr="00A90BB9">
        <w:rPr>
          <w:bCs/>
          <w:color w:val="000000"/>
          <w:sz w:val="28"/>
          <w:szCs w:val="28"/>
        </w:rPr>
        <w:t>- не раскрыто основное содержание учебного материала;</w:t>
      </w:r>
    </w:p>
    <w:p w:rsidR="00067193" w:rsidRPr="00A90BB9" w:rsidRDefault="00067193" w:rsidP="00A90BB9">
      <w:pPr>
        <w:shd w:val="clear" w:color="auto" w:fill="FFFFFF"/>
        <w:adjustRightInd w:val="0"/>
        <w:ind w:left="720" w:firstLine="720"/>
        <w:jc w:val="both"/>
        <w:rPr>
          <w:sz w:val="28"/>
          <w:szCs w:val="28"/>
        </w:rPr>
      </w:pPr>
      <w:r w:rsidRPr="00A90BB9">
        <w:rPr>
          <w:bCs/>
          <w:color w:val="000000"/>
          <w:sz w:val="28"/>
          <w:szCs w:val="28"/>
        </w:rPr>
        <w:t>- обнаружено незнание или непонимание учеником большей или наиболее важной части учебного материала;</w:t>
      </w:r>
    </w:p>
    <w:p w:rsidR="00067193" w:rsidRPr="00A90BB9" w:rsidRDefault="00067193" w:rsidP="00A90BB9">
      <w:pPr>
        <w:shd w:val="clear" w:color="auto" w:fill="FFFFFF"/>
        <w:adjustRightInd w:val="0"/>
        <w:ind w:left="360" w:firstLine="720"/>
        <w:jc w:val="both"/>
        <w:rPr>
          <w:sz w:val="28"/>
          <w:szCs w:val="28"/>
        </w:rPr>
      </w:pPr>
      <w:r w:rsidRPr="00A90BB9">
        <w:rPr>
          <w:bCs/>
          <w:color w:val="000000"/>
          <w:sz w:val="28"/>
          <w:szCs w:val="28"/>
        </w:rPr>
        <w:t xml:space="preserve"> - допущены ошибки в определении понятий, при использовании математической терминологии, в рисунках, чертежах или графиках, в выкладках, которые не исправлены после нескольких наводящих вопросов учителя.</w:t>
      </w:r>
    </w:p>
    <w:p w:rsidR="00067193" w:rsidRPr="000E2648" w:rsidRDefault="00067193" w:rsidP="00A90BB9">
      <w:pPr>
        <w:shd w:val="clear" w:color="auto" w:fill="FFFFFF"/>
        <w:adjustRightInd w:val="0"/>
        <w:ind w:left="180" w:firstLine="720"/>
        <w:jc w:val="both"/>
      </w:pPr>
    </w:p>
    <w:p w:rsidR="00067193" w:rsidRPr="00C42809" w:rsidRDefault="00067193" w:rsidP="0006757C">
      <w:pPr>
        <w:pStyle w:val="BodyText"/>
        <w:spacing w:before="218" w:line="268" w:lineRule="auto"/>
        <w:ind w:right="841" w:firstLine="425"/>
        <w:rPr>
          <w:sz w:val="28"/>
          <w:szCs w:val="28"/>
        </w:rPr>
      </w:pPr>
      <w:r w:rsidRPr="00C42809">
        <w:rPr>
          <w:w w:val="105"/>
          <w:sz w:val="28"/>
          <w:szCs w:val="28"/>
        </w:rPr>
        <w:t>Для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оценивания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предметных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результатов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по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учебному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предмету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«Математика»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определено</w:t>
      </w:r>
      <w:r w:rsidRPr="00C42809">
        <w:rPr>
          <w:spacing w:val="-14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пять</w:t>
      </w:r>
      <w:r w:rsidRPr="00C42809">
        <w:rPr>
          <w:spacing w:val="-4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уровней</w:t>
      </w:r>
      <w:r w:rsidRPr="00C42809">
        <w:rPr>
          <w:spacing w:val="-8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достижений</w:t>
      </w:r>
      <w:r w:rsidRPr="00C42809">
        <w:rPr>
          <w:spacing w:val="-2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учащихся,</w:t>
      </w:r>
      <w:r w:rsidRPr="00C42809">
        <w:rPr>
          <w:spacing w:val="-5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соответствующих</w:t>
      </w:r>
      <w:r w:rsidRPr="00C42809">
        <w:rPr>
          <w:spacing w:val="-7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отметкам</w:t>
      </w:r>
      <w:r w:rsidRPr="00C42809">
        <w:rPr>
          <w:spacing w:val="-10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от</w:t>
      </w:r>
      <w:r w:rsidRPr="00C42809">
        <w:rPr>
          <w:spacing w:val="-6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«5»</w:t>
      </w:r>
      <w:r w:rsidRPr="00C42809">
        <w:rPr>
          <w:spacing w:val="-8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до</w:t>
      </w:r>
      <w:r w:rsidRPr="00C42809">
        <w:rPr>
          <w:spacing w:val="-7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«1».</w:t>
      </w:r>
    </w:p>
    <w:p w:rsidR="00067193" w:rsidRPr="00C42809" w:rsidRDefault="00067193" w:rsidP="0006757C">
      <w:pPr>
        <w:pStyle w:val="BodyText"/>
        <w:spacing w:before="34" w:line="276" w:lineRule="auto"/>
        <w:ind w:right="836" w:firstLine="425"/>
        <w:rPr>
          <w:sz w:val="28"/>
          <w:szCs w:val="28"/>
        </w:rPr>
      </w:pPr>
      <w:r w:rsidRPr="00C42809">
        <w:rPr>
          <w:w w:val="105"/>
          <w:sz w:val="28"/>
          <w:szCs w:val="28"/>
        </w:rPr>
        <w:t>Базовый уровень достижений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— уровень, который демонстрирует освоение учебных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действий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с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опорной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системой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знаний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в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рамках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диапазона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(круга)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выделенных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задач.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Овладение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базовым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уровнем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является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i/>
          <w:w w:val="105"/>
          <w:sz w:val="28"/>
          <w:szCs w:val="28"/>
        </w:rPr>
        <w:t>достаточным</w:t>
      </w:r>
      <w:r w:rsidRPr="00C42809">
        <w:rPr>
          <w:i/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для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продолжения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обучения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на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sz w:val="28"/>
          <w:szCs w:val="28"/>
        </w:rPr>
        <w:t>следующей ступени образования, но не по профильному направлению. Достижению базового</w:t>
      </w:r>
      <w:r w:rsidRPr="00C42809">
        <w:rPr>
          <w:spacing w:val="1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уровня</w:t>
      </w:r>
      <w:r w:rsidRPr="00C42809">
        <w:rPr>
          <w:spacing w:val="-6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соответствует</w:t>
      </w:r>
      <w:r w:rsidRPr="00C42809">
        <w:rPr>
          <w:spacing w:val="-7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оценка</w:t>
      </w:r>
      <w:r w:rsidRPr="00C42809">
        <w:rPr>
          <w:spacing w:val="-2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«удовлетворительно»</w:t>
      </w:r>
      <w:r w:rsidRPr="00C42809">
        <w:rPr>
          <w:spacing w:val="-13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(или</w:t>
      </w:r>
      <w:r w:rsidRPr="00C42809">
        <w:rPr>
          <w:spacing w:val="-2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отметка</w:t>
      </w:r>
      <w:r w:rsidRPr="00C42809">
        <w:rPr>
          <w:spacing w:val="-2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«3»,</w:t>
      </w:r>
      <w:r w:rsidRPr="00C42809">
        <w:rPr>
          <w:spacing w:val="-6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отметка</w:t>
      </w:r>
      <w:r w:rsidRPr="00C42809">
        <w:rPr>
          <w:spacing w:val="-2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«зачтено»).</w:t>
      </w:r>
    </w:p>
    <w:p w:rsidR="00067193" w:rsidRPr="00C42809" w:rsidRDefault="00067193" w:rsidP="0006757C">
      <w:pPr>
        <w:pStyle w:val="BodyText"/>
        <w:spacing w:before="28" w:line="276" w:lineRule="auto"/>
        <w:ind w:right="835" w:firstLine="425"/>
        <w:rPr>
          <w:sz w:val="28"/>
          <w:szCs w:val="28"/>
        </w:rPr>
      </w:pPr>
      <w:r w:rsidRPr="00C42809">
        <w:rPr>
          <w:w w:val="105"/>
          <w:sz w:val="28"/>
          <w:szCs w:val="28"/>
        </w:rPr>
        <w:t>Превышение базового уровня свидетельствует об усвоении опорной системы знаний на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уровне осознанного произвольного овладения учебными действиями, а также о кругозоре,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широте (или избирательности) интересов. Целесообразно выделить следующие два уровня,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превышающие</w:t>
      </w:r>
      <w:r w:rsidRPr="00C42809">
        <w:rPr>
          <w:spacing w:val="-9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базовый:</w:t>
      </w:r>
    </w:p>
    <w:p w:rsidR="00067193" w:rsidRPr="0006757C" w:rsidRDefault="00067193" w:rsidP="0006757C">
      <w:pPr>
        <w:pStyle w:val="ListParagraph"/>
        <w:numPr>
          <w:ilvl w:val="1"/>
          <w:numId w:val="3"/>
        </w:numPr>
        <w:tabs>
          <w:tab w:val="left" w:pos="1357"/>
        </w:tabs>
        <w:spacing w:before="28" w:line="273" w:lineRule="auto"/>
        <w:ind w:right="848" w:firstLine="425"/>
        <w:jc w:val="both"/>
        <w:rPr>
          <w:sz w:val="28"/>
          <w:szCs w:val="28"/>
        </w:rPr>
      </w:pPr>
      <w:r w:rsidRPr="0006757C">
        <w:rPr>
          <w:w w:val="105"/>
          <w:sz w:val="28"/>
          <w:szCs w:val="28"/>
        </w:rPr>
        <w:t>повышенный</w:t>
      </w:r>
      <w:r w:rsidRPr="0006757C">
        <w:rPr>
          <w:spacing w:val="1"/>
          <w:w w:val="105"/>
          <w:sz w:val="28"/>
          <w:szCs w:val="28"/>
        </w:rPr>
        <w:t xml:space="preserve"> </w:t>
      </w:r>
      <w:r w:rsidRPr="0006757C">
        <w:rPr>
          <w:w w:val="105"/>
          <w:sz w:val="28"/>
          <w:szCs w:val="28"/>
        </w:rPr>
        <w:t>уровень</w:t>
      </w:r>
      <w:r w:rsidRPr="0006757C">
        <w:rPr>
          <w:spacing w:val="1"/>
          <w:w w:val="105"/>
          <w:sz w:val="28"/>
          <w:szCs w:val="28"/>
        </w:rPr>
        <w:t xml:space="preserve"> </w:t>
      </w:r>
      <w:r w:rsidRPr="0006757C">
        <w:rPr>
          <w:w w:val="105"/>
          <w:sz w:val="28"/>
          <w:szCs w:val="28"/>
        </w:rPr>
        <w:t>достижения</w:t>
      </w:r>
      <w:r w:rsidRPr="0006757C">
        <w:rPr>
          <w:spacing w:val="1"/>
          <w:w w:val="105"/>
          <w:sz w:val="28"/>
          <w:szCs w:val="28"/>
        </w:rPr>
        <w:t xml:space="preserve"> </w:t>
      </w:r>
      <w:r w:rsidRPr="0006757C">
        <w:rPr>
          <w:w w:val="105"/>
          <w:sz w:val="28"/>
          <w:szCs w:val="28"/>
        </w:rPr>
        <w:t>планируемых</w:t>
      </w:r>
      <w:r w:rsidRPr="0006757C">
        <w:rPr>
          <w:spacing w:val="1"/>
          <w:w w:val="105"/>
          <w:sz w:val="28"/>
          <w:szCs w:val="28"/>
        </w:rPr>
        <w:t xml:space="preserve"> </w:t>
      </w:r>
      <w:r w:rsidRPr="0006757C">
        <w:rPr>
          <w:w w:val="105"/>
          <w:sz w:val="28"/>
          <w:szCs w:val="28"/>
        </w:rPr>
        <w:t>результатов,</w:t>
      </w:r>
      <w:r w:rsidRPr="0006757C">
        <w:rPr>
          <w:spacing w:val="1"/>
          <w:w w:val="105"/>
          <w:sz w:val="28"/>
          <w:szCs w:val="28"/>
        </w:rPr>
        <w:t xml:space="preserve"> </w:t>
      </w:r>
      <w:r w:rsidRPr="0006757C">
        <w:rPr>
          <w:w w:val="105"/>
          <w:sz w:val="28"/>
          <w:szCs w:val="28"/>
        </w:rPr>
        <w:t>оценка</w:t>
      </w:r>
      <w:r w:rsidRPr="0006757C">
        <w:rPr>
          <w:spacing w:val="1"/>
          <w:w w:val="105"/>
          <w:sz w:val="28"/>
          <w:szCs w:val="28"/>
        </w:rPr>
        <w:t xml:space="preserve"> </w:t>
      </w:r>
      <w:r w:rsidRPr="0006757C">
        <w:rPr>
          <w:w w:val="105"/>
          <w:sz w:val="28"/>
          <w:szCs w:val="28"/>
        </w:rPr>
        <w:t>«хорошо»</w:t>
      </w:r>
      <w:r w:rsidRPr="0006757C">
        <w:rPr>
          <w:spacing w:val="1"/>
          <w:w w:val="105"/>
          <w:sz w:val="28"/>
          <w:szCs w:val="28"/>
        </w:rPr>
        <w:t xml:space="preserve"> </w:t>
      </w:r>
      <w:r w:rsidRPr="0006757C">
        <w:rPr>
          <w:w w:val="105"/>
          <w:sz w:val="28"/>
          <w:szCs w:val="28"/>
        </w:rPr>
        <w:t>(отметка</w:t>
      </w:r>
    </w:p>
    <w:p w:rsidR="00067193" w:rsidRPr="0006757C" w:rsidRDefault="00067193" w:rsidP="0006757C">
      <w:pPr>
        <w:pStyle w:val="BodyText"/>
        <w:spacing w:line="259" w:lineRule="exact"/>
      </w:pPr>
      <w:r w:rsidRPr="0006757C">
        <w:rPr>
          <w:w w:val="105"/>
        </w:rPr>
        <w:t>«4»);</w:t>
      </w:r>
    </w:p>
    <w:p w:rsidR="00067193" w:rsidRPr="0006757C" w:rsidRDefault="00067193" w:rsidP="0006757C">
      <w:pPr>
        <w:pStyle w:val="ListParagraph"/>
        <w:numPr>
          <w:ilvl w:val="1"/>
          <w:numId w:val="3"/>
        </w:numPr>
        <w:tabs>
          <w:tab w:val="left" w:pos="1357"/>
        </w:tabs>
        <w:spacing w:before="66"/>
        <w:ind w:left="1356"/>
        <w:rPr>
          <w:sz w:val="28"/>
          <w:szCs w:val="28"/>
        </w:rPr>
      </w:pPr>
      <w:r w:rsidRPr="0006757C">
        <w:rPr>
          <w:w w:val="105"/>
          <w:sz w:val="28"/>
          <w:szCs w:val="28"/>
        </w:rPr>
        <w:t>высокий</w:t>
      </w:r>
      <w:r w:rsidRPr="0006757C">
        <w:rPr>
          <w:spacing w:val="22"/>
          <w:w w:val="105"/>
          <w:sz w:val="28"/>
          <w:szCs w:val="28"/>
        </w:rPr>
        <w:t xml:space="preserve"> </w:t>
      </w:r>
      <w:r w:rsidRPr="0006757C">
        <w:rPr>
          <w:w w:val="105"/>
          <w:sz w:val="28"/>
          <w:szCs w:val="28"/>
        </w:rPr>
        <w:t>уровень</w:t>
      </w:r>
      <w:r w:rsidRPr="0006757C">
        <w:rPr>
          <w:spacing w:val="26"/>
          <w:w w:val="105"/>
          <w:sz w:val="28"/>
          <w:szCs w:val="28"/>
        </w:rPr>
        <w:t xml:space="preserve"> </w:t>
      </w:r>
      <w:r w:rsidRPr="0006757C">
        <w:rPr>
          <w:w w:val="105"/>
          <w:sz w:val="28"/>
          <w:szCs w:val="28"/>
        </w:rPr>
        <w:t>достижения</w:t>
      </w:r>
      <w:r w:rsidRPr="0006757C">
        <w:rPr>
          <w:spacing w:val="26"/>
          <w:w w:val="105"/>
          <w:sz w:val="28"/>
          <w:szCs w:val="28"/>
        </w:rPr>
        <w:t xml:space="preserve"> </w:t>
      </w:r>
      <w:r w:rsidRPr="0006757C">
        <w:rPr>
          <w:w w:val="105"/>
          <w:sz w:val="28"/>
          <w:szCs w:val="28"/>
        </w:rPr>
        <w:t>планируемых</w:t>
      </w:r>
      <w:r w:rsidRPr="0006757C">
        <w:rPr>
          <w:spacing w:val="23"/>
          <w:w w:val="105"/>
          <w:sz w:val="28"/>
          <w:szCs w:val="28"/>
        </w:rPr>
        <w:t xml:space="preserve"> </w:t>
      </w:r>
      <w:r w:rsidRPr="0006757C">
        <w:rPr>
          <w:w w:val="105"/>
          <w:sz w:val="28"/>
          <w:szCs w:val="28"/>
        </w:rPr>
        <w:t>результатов,</w:t>
      </w:r>
      <w:r w:rsidRPr="0006757C">
        <w:rPr>
          <w:spacing w:val="25"/>
          <w:w w:val="105"/>
          <w:sz w:val="28"/>
          <w:szCs w:val="28"/>
        </w:rPr>
        <w:t xml:space="preserve"> </w:t>
      </w:r>
      <w:r w:rsidRPr="0006757C">
        <w:rPr>
          <w:w w:val="105"/>
          <w:sz w:val="28"/>
          <w:szCs w:val="28"/>
        </w:rPr>
        <w:t>оценка</w:t>
      </w:r>
      <w:r w:rsidRPr="0006757C">
        <w:rPr>
          <w:spacing w:val="22"/>
          <w:w w:val="105"/>
          <w:sz w:val="28"/>
          <w:szCs w:val="28"/>
        </w:rPr>
        <w:t xml:space="preserve"> </w:t>
      </w:r>
      <w:r w:rsidRPr="0006757C">
        <w:rPr>
          <w:w w:val="105"/>
          <w:sz w:val="28"/>
          <w:szCs w:val="28"/>
        </w:rPr>
        <w:t>«отлично»</w:t>
      </w:r>
      <w:r w:rsidRPr="0006757C">
        <w:rPr>
          <w:spacing w:val="17"/>
          <w:w w:val="105"/>
          <w:sz w:val="28"/>
          <w:szCs w:val="28"/>
        </w:rPr>
        <w:t xml:space="preserve"> </w:t>
      </w:r>
      <w:r w:rsidRPr="0006757C">
        <w:rPr>
          <w:w w:val="105"/>
          <w:sz w:val="28"/>
          <w:szCs w:val="28"/>
        </w:rPr>
        <w:t>(отметка</w:t>
      </w:r>
    </w:p>
    <w:p w:rsidR="00067193" w:rsidRPr="0006757C" w:rsidRDefault="00067193" w:rsidP="0006757C">
      <w:pPr>
        <w:pStyle w:val="BodyText"/>
        <w:spacing w:before="45"/>
        <w:ind w:left="650"/>
      </w:pPr>
      <w:r w:rsidRPr="0006757C">
        <w:rPr>
          <w:w w:val="105"/>
        </w:rPr>
        <w:t>«5»).</w:t>
      </w:r>
    </w:p>
    <w:p w:rsidR="00067193" w:rsidRPr="00C42809" w:rsidRDefault="00067193" w:rsidP="0006757C">
      <w:pPr>
        <w:pStyle w:val="BodyText"/>
        <w:spacing w:before="60" w:line="278" w:lineRule="auto"/>
        <w:ind w:right="848" w:firstLine="425"/>
        <w:rPr>
          <w:sz w:val="28"/>
          <w:szCs w:val="28"/>
        </w:rPr>
      </w:pPr>
      <w:r w:rsidRPr="00C42809">
        <w:rPr>
          <w:w w:val="105"/>
          <w:sz w:val="28"/>
          <w:szCs w:val="28"/>
        </w:rPr>
        <w:t>Повышенный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и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высокий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уровни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достижения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отличаются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по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полноте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освоения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планируемых результатов, уровню овладения учебными действиями и сформированностью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интересов</w:t>
      </w:r>
      <w:r w:rsidRPr="00C42809">
        <w:rPr>
          <w:spacing w:val="-2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к</w:t>
      </w:r>
      <w:r w:rsidRPr="00C42809">
        <w:rPr>
          <w:spacing w:val="3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данной</w:t>
      </w:r>
      <w:r w:rsidRPr="00C42809">
        <w:rPr>
          <w:spacing w:val="-2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предметной</w:t>
      </w:r>
      <w:r w:rsidRPr="00C42809">
        <w:rPr>
          <w:spacing w:val="6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области.</w:t>
      </w:r>
    </w:p>
    <w:p w:rsidR="00067193" w:rsidRPr="00C42809" w:rsidRDefault="00067193" w:rsidP="0006757C">
      <w:pPr>
        <w:pStyle w:val="BodyText"/>
        <w:spacing w:before="16" w:line="278" w:lineRule="auto"/>
        <w:ind w:right="841" w:firstLine="425"/>
        <w:rPr>
          <w:sz w:val="28"/>
          <w:szCs w:val="28"/>
        </w:rPr>
      </w:pPr>
      <w:r w:rsidRPr="00C42809">
        <w:rPr>
          <w:w w:val="105"/>
          <w:sz w:val="28"/>
          <w:szCs w:val="28"/>
        </w:rPr>
        <w:t>Индивидуальные траектории обучения обучающихся, демонстрирующих повышенный и</w:t>
      </w:r>
      <w:r w:rsidRPr="00C42809">
        <w:rPr>
          <w:spacing w:val="-58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высокий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уровни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достижений,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целесообразно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формировать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с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учётом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интересов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этих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обучающихся и их планов на будущее. При наличии устойчивых интересов к учебному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предмету и основательной подготовки по нему такие обучающиеся могут быть вовлечены в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проектную</w:t>
      </w:r>
      <w:r w:rsidRPr="00C42809">
        <w:rPr>
          <w:spacing w:val="-5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деятельность</w:t>
      </w:r>
      <w:r w:rsidRPr="00C42809">
        <w:rPr>
          <w:spacing w:val="-8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по</w:t>
      </w:r>
      <w:r w:rsidRPr="00C42809">
        <w:rPr>
          <w:spacing w:val="-10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предмету</w:t>
      </w:r>
      <w:r w:rsidRPr="00C42809">
        <w:rPr>
          <w:spacing w:val="-10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и</w:t>
      </w:r>
      <w:r w:rsidRPr="00C42809">
        <w:rPr>
          <w:spacing w:val="-5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сориентированы</w:t>
      </w:r>
      <w:r w:rsidRPr="00C42809">
        <w:rPr>
          <w:spacing w:val="-8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на</w:t>
      </w:r>
      <w:r w:rsidRPr="00C42809">
        <w:rPr>
          <w:spacing w:val="-1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продолжение</w:t>
      </w:r>
      <w:r w:rsidRPr="00C42809">
        <w:rPr>
          <w:spacing w:val="-1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обучения</w:t>
      </w:r>
      <w:r w:rsidRPr="00C42809">
        <w:rPr>
          <w:spacing w:val="-8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в</w:t>
      </w:r>
      <w:r w:rsidRPr="00C42809">
        <w:rPr>
          <w:spacing w:val="-5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старших</w:t>
      </w:r>
      <w:r w:rsidRPr="00C42809">
        <w:rPr>
          <w:spacing w:val="-58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классах</w:t>
      </w:r>
      <w:r w:rsidRPr="00C42809">
        <w:rPr>
          <w:spacing w:val="-8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по данному</w:t>
      </w:r>
      <w:r w:rsidRPr="00C42809">
        <w:rPr>
          <w:spacing w:val="-7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профилю.</w:t>
      </w:r>
    </w:p>
    <w:p w:rsidR="00067193" w:rsidRDefault="00067193" w:rsidP="0006757C">
      <w:pPr>
        <w:pStyle w:val="BodyText"/>
        <w:spacing w:before="18" w:line="268" w:lineRule="auto"/>
        <w:ind w:right="845" w:firstLine="425"/>
        <w:sectPr w:rsidR="00067193">
          <w:pgSz w:w="11910" w:h="16850"/>
          <w:pgMar w:top="860" w:right="300" w:bottom="1280" w:left="480" w:header="0" w:footer="1019" w:gutter="0"/>
          <w:cols w:space="720"/>
        </w:sectPr>
      </w:pPr>
      <w:r w:rsidRPr="00C42809">
        <w:rPr>
          <w:w w:val="105"/>
          <w:sz w:val="28"/>
          <w:szCs w:val="28"/>
        </w:rPr>
        <w:t>Для описания подготовки обучающихся, уровень достижений которых ниже базового,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целесообразно</w:t>
      </w:r>
      <w:r w:rsidRPr="00C42809">
        <w:rPr>
          <w:spacing w:val="-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выделить</w:t>
      </w:r>
      <w:r w:rsidRPr="00C42809">
        <w:rPr>
          <w:spacing w:val="3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также</w:t>
      </w:r>
      <w:r w:rsidRPr="00C42809">
        <w:rPr>
          <w:spacing w:val="-2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два</w:t>
      </w:r>
      <w:r w:rsidRPr="00C42809">
        <w:rPr>
          <w:spacing w:val="-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уровня</w:t>
      </w:r>
      <w:r>
        <w:rPr>
          <w:w w:val="105"/>
        </w:rPr>
        <w:t>:</w:t>
      </w:r>
      <w:r>
        <w:t xml:space="preserve"> </w:t>
      </w:r>
    </w:p>
    <w:p w:rsidR="00067193" w:rsidRPr="0006757C" w:rsidRDefault="00067193" w:rsidP="0006757C">
      <w:pPr>
        <w:pStyle w:val="ListParagraph"/>
        <w:numPr>
          <w:ilvl w:val="0"/>
          <w:numId w:val="2"/>
        </w:numPr>
        <w:tabs>
          <w:tab w:val="left" w:pos="1146"/>
        </w:tabs>
        <w:spacing w:before="85" w:line="273" w:lineRule="auto"/>
        <w:ind w:right="842" w:firstLine="425"/>
        <w:jc w:val="both"/>
        <w:rPr>
          <w:sz w:val="28"/>
          <w:szCs w:val="28"/>
        </w:rPr>
      </w:pPr>
      <w:r w:rsidRPr="0006757C">
        <w:rPr>
          <w:w w:val="105"/>
          <w:sz w:val="28"/>
          <w:szCs w:val="28"/>
        </w:rPr>
        <w:t>низкий</w:t>
      </w:r>
      <w:r w:rsidRPr="0006757C">
        <w:rPr>
          <w:spacing w:val="1"/>
          <w:w w:val="105"/>
          <w:sz w:val="28"/>
          <w:szCs w:val="28"/>
        </w:rPr>
        <w:t xml:space="preserve"> </w:t>
      </w:r>
      <w:r w:rsidRPr="0006757C">
        <w:rPr>
          <w:w w:val="105"/>
          <w:sz w:val="28"/>
          <w:szCs w:val="28"/>
        </w:rPr>
        <w:t>уровень</w:t>
      </w:r>
      <w:r w:rsidRPr="0006757C">
        <w:rPr>
          <w:spacing w:val="1"/>
          <w:w w:val="105"/>
          <w:sz w:val="28"/>
          <w:szCs w:val="28"/>
        </w:rPr>
        <w:t xml:space="preserve"> </w:t>
      </w:r>
      <w:r w:rsidRPr="0006757C">
        <w:rPr>
          <w:w w:val="105"/>
          <w:sz w:val="28"/>
          <w:szCs w:val="28"/>
        </w:rPr>
        <w:t>достижений,</w:t>
      </w:r>
      <w:r w:rsidRPr="0006757C">
        <w:rPr>
          <w:spacing w:val="1"/>
          <w:w w:val="105"/>
          <w:sz w:val="28"/>
          <w:szCs w:val="28"/>
        </w:rPr>
        <w:t xml:space="preserve"> </w:t>
      </w:r>
      <w:r w:rsidRPr="0006757C">
        <w:rPr>
          <w:w w:val="105"/>
          <w:sz w:val="28"/>
          <w:szCs w:val="28"/>
        </w:rPr>
        <w:t>оценка</w:t>
      </w:r>
      <w:r w:rsidRPr="0006757C">
        <w:rPr>
          <w:spacing w:val="1"/>
          <w:w w:val="105"/>
          <w:sz w:val="28"/>
          <w:szCs w:val="28"/>
        </w:rPr>
        <w:t xml:space="preserve"> </w:t>
      </w:r>
      <w:r w:rsidRPr="0006757C">
        <w:rPr>
          <w:w w:val="105"/>
          <w:sz w:val="28"/>
          <w:szCs w:val="28"/>
        </w:rPr>
        <w:t>«плохо»</w:t>
      </w:r>
      <w:r w:rsidRPr="0006757C">
        <w:rPr>
          <w:spacing w:val="1"/>
          <w:w w:val="105"/>
          <w:sz w:val="28"/>
          <w:szCs w:val="28"/>
        </w:rPr>
        <w:t xml:space="preserve"> </w:t>
      </w:r>
      <w:r w:rsidRPr="0006757C">
        <w:rPr>
          <w:w w:val="105"/>
          <w:sz w:val="28"/>
          <w:szCs w:val="28"/>
        </w:rPr>
        <w:t>(отметка</w:t>
      </w:r>
      <w:r w:rsidRPr="0006757C">
        <w:rPr>
          <w:spacing w:val="1"/>
          <w:w w:val="105"/>
          <w:sz w:val="28"/>
          <w:szCs w:val="28"/>
        </w:rPr>
        <w:t xml:space="preserve"> </w:t>
      </w:r>
      <w:r w:rsidRPr="0006757C">
        <w:rPr>
          <w:w w:val="105"/>
          <w:sz w:val="28"/>
          <w:szCs w:val="28"/>
        </w:rPr>
        <w:t>«1»,</w:t>
      </w:r>
      <w:r w:rsidRPr="0006757C">
        <w:rPr>
          <w:spacing w:val="1"/>
          <w:w w:val="105"/>
          <w:sz w:val="28"/>
          <w:szCs w:val="28"/>
        </w:rPr>
        <w:t xml:space="preserve"> </w:t>
      </w:r>
      <w:r w:rsidRPr="0006757C">
        <w:rPr>
          <w:w w:val="105"/>
          <w:sz w:val="28"/>
          <w:szCs w:val="28"/>
        </w:rPr>
        <w:t>«2»),</w:t>
      </w:r>
      <w:r w:rsidRPr="0006757C">
        <w:rPr>
          <w:spacing w:val="1"/>
          <w:w w:val="105"/>
          <w:sz w:val="28"/>
          <w:szCs w:val="28"/>
        </w:rPr>
        <w:t xml:space="preserve"> </w:t>
      </w:r>
      <w:r w:rsidRPr="0006757C">
        <w:rPr>
          <w:w w:val="105"/>
          <w:sz w:val="28"/>
          <w:szCs w:val="28"/>
        </w:rPr>
        <w:t>не</w:t>
      </w:r>
      <w:r w:rsidRPr="0006757C">
        <w:rPr>
          <w:spacing w:val="1"/>
          <w:w w:val="105"/>
          <w:sz w:val="28"/>
          <w:szCs w:val="28"/>
        </w:rPr>
        <w:t xml:space="preserve"> </w:t>
      </w:r>
      <w:r w:rsidRPr="0006757C">
        <w:rPr>
          <w:w w:val="105"/>
          <w:sz w:val="28"/>
          <w:szCs w:val="28"/>
        </w:rPr>
        <w:t>достижение</w:t>
      </w:r>
      <w:r w:rsidRPr="0006757C">
        <w:rPr>
          <w:spacing w:val="1"/>
          <w:w w:val="105"/>
          <w:sz w:val="28"/>
          <w:szCs w:val="28"/>
        </w:rPr>
        <w:t xml:space="preserve"> </w:t>
      </w:r>
      <w:r w:rsidRPr="0006757C">
        <w:rPr>
          <w:w w:val="105"/>
          <w:sz w:val="28"/>
          <w:szCs w:val="28"/>
        </w:rPr>
        <w:t>базового уровня (пониженный и низкий уровни достижений) фиксируется в зависимости от</w:t>
      </w:r>
      <w:r w:rsidRPr="0006757C">
        <w:rPr>
          <w:spacing w:val="1"/>
          <w:w w:val="105"/>
          <w:sz w:val="28"/>
          <w:szCs w:val="28"/>
        </w:rPr>
        <w:t xml:space="preserve"> </w:t>
      </w:r>
      <w:r w:rsidRPr="0006757C">
        <w:rPr>
          <w:w w:val="105"/>
          <w:sz w:val="28"/>
          <w:szCs w:val="28"/>
        </w:rPr>
        <w:t>объёма</w:t>
      </w:r>
      <w:r w:rsidRPr="0006757C">
        <w:rPr>
          <w:spacing w:val="-3"/>
          <w:w w:val="105"/>
          <w:sz w:val="28"/>
          <w:szCs w:val="28"/>
        </w:rPr>
        <w:t xml:space="preserve"> </w:t>
      </w:r>
      <w:r w:rsidRPr="0006757C">
        <w:rPr>
          <w:w w:val="105"/>
          <w:sz w:val="28"/>
          <w:szCs w:val="28"/>
        </w:rPr>
        <w:t>и</w:t>
      </w:r>
      <w:r w:rsidRPr="0006757C">
        <w:rPr>
          <w:spacing w:val="5"/>
          <w:w w:val="105"/>
          <w:sz w:val="28"/>
          <w:szCs w:val="28"/>
        </w:rPr>
        <w:t xml:space="preserve"> </w:t>
      </w:r>
      <w:r w:rsidRPr="0006757C">
        <w:rPr>
          <w:w w:val="105"/>
          <w:sz w:val="28"/>
          <w:szCs w:val="28"/>
        </w:rPr>
        <w:t>уровня освоенного</w:t>
      </w:r>
      <w:r w:rsidRPr="0006757C">
        <w:rPr>
          <w:spacing w:val="-8"/>
          <w:w w:val="105"/>
          <w:sz w:val="28"/>
          <w:szCs w:val="28"/>
        </w:rPr>
        <w:t xml:space="preserve"> </w:t>
      </w:r>
      <w:r w:rsidRPr="0006757C">
        <w:rPr>
          <w:w w:val="105"/>
          <w:sz w:val="28"/>
          <w:szCs w:val="28"/>
        </w:rPr>
        <w:t>и</w:t>
      </w:r>
      <w:r w:rsidRPr="0006757C">
        <w:rPr>
          <w:spacing w:val="-2"/>
          <w:w w:val="105"/>
          <w:sz w:val="28"/>
          <w:szCs w:val="28"/>
        </w:rPr>
        <w:t xml:space="preserve"> </w:t>
      </w:r>
      <w:r w:rsidRPr="0006757C">
        <w:rPr>
          <w:w w:val="105"/>
          <w:sz w:val="28"/>
          <w:szCs w:val="28"/>
        </w:rPr>
        <w:t>неосвоенного</w:t>
      </w:r>
      <w:r w:rsidRPr="0006757C">
        <w:rPr>
          <w:spacing w:val="-1"/>
          <w:w w:val="105"/>
          <w:sz w:val="28"/>
          <w:szCs w:val="28"/>
        </w:rPr>
        <w:t xml:space="preserve"> </w:t>
      </w:r>
      <w:r w:rsidRPr="0006757C">
        <w:rPr>
          <w:w w:val="105"/>
          <w:sz w:val="28"/>
          <w:szCs w:val="28"/>
        </w:rPr>
        <w:t>содержания</w:t>
      </w:r>
      <w:r w:rsidRPr="0006757C">
        <w:rPr>
          <w:spacing w:val="-7"/>
          <w:w w:val="105"/>
          <w:sz w:val="28"/>
          <w:szCs w:val="28"/>
        </w:rPr>
        <w:t xml:space="preserve"> </w:t>
      </w:r>
      <w:r w:rsidRPr="0006757C">
        <w:rPr>
          <w:w w:val="105"/>
          <w:sz w:val="28"/>
          <w:szCs w:val="28"/>
        </w:rPr>
        <w:t>предмета.</w:t>
      </w:r>
    </w:p>
    <w:p w:rsidR="00067193" w:rsidRPr="00C42809" w:rsidRDefault="00067193" w:rsidP="0006757C">
      <w:pPr>
        <w:pStyle w:val="BodyText"/>
        <w:spacing w:before="24" w:line="278" w:lineRule="auto"/>
        <w:ind w:right="831" w:firstLine="425"/>
        <w:rPr>
          <w:sz w:val="28"/>
          <w:szCs w:val="28"/>
        </w:rPr>
      </w:pPr>
      <w:r w:rsidRPr="00C42809">
        <w:rPr>
          <w:w w:val="105"/>
          <w:sz w:val="28"/>
          <w:szCs w:val="28"/>
        </w:rPr>
        <w:t>Как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правило,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пониженный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уровень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достижений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свидетельствует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об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отсутствии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систематической базовой подготовки, о том, что обучающимся не освоено даже и половины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планируемых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результатов,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которые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осваивает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большинство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обучающихся,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том,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что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имеются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значительные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пробелы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в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знаниях,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дальнейшее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обучение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затруднено.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При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этом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обучающийся может выполнять отдельные задания повышенного уровня. Данная группа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обучающихся (в среднем в ходе обучения составляющая около 10 %) требует специальной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диагностики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затруднений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в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обучении,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пробелов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в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системе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знаний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и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оказания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целенаправленной</w:t>
      </w:r>
      <w:r w:rsidRPr="00C42809">
        <w:rPr>
          <w:spacing w:val="4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помощи</w:t>
      </w:r>
      <w:r w:rsidRPr="00C42809">
        <w:rPr>
          <w:spacing w:val="-2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в</w:t>
      </w:r>
      <w:r w:rsidRPr="00C42809">
        <w:rPr>
          <w:spacing w:val="-2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достижении</w:t>
      </w:r>
      <w:r w:rsidRPr="00C42809">
        <w:rPr>
          <w:spacing w:val="-2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базового</w:t>
      </w:r>
      <w:r w:rsidRPr="00C42809">
        <w:rPr>
          <w:spacing w:val="-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уровня.</w:t>
      </w:r>
    </w:p>
    <w:p w:rsidR="00067193" w:rsidRPr="00C42809" w:rsidRDefault="00067193" w:rsidP="0006757C">
      <w:pPr>
        <w:pStyle w:val="BodyText"/>
        <w:spacing w:before="17" w:line="278" w:lineRule="auto"/>
        <w:ind w:right="838" w:firstLine="425"/>
        <w:rPr>
          <w:sz w:val="28"/>
          <w:szCs w:val="28"/>
        </w:rPr>
      </w:pPr>
      <w:r w:rsidRPr="00C42809">
        <w:rPr>
          <w:w w:val="105"/>
          <w:sz w:val="28"/>
          <w:szCs w:val="28"/>
        </w:rPr>
        <w:t>Низкий уровень освоения планируемых результатов свидетельствует о наличии только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отдельных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фрагментарных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знаний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по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предмету,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дальнейшее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обучение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практически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невозможно.</w:t>
      </w:r>
      <w:r w:rsidRPr="00C42809">
        <w:rPr>
          <w:spacing w:val="-9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Обучающимся,</w:t>
      </w:r>
      <w:r w:rsidRPr="00C42809">
        <w:rPr>
          <w:spacing w:val="-9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которые</w:t>
      </w:r>
      <w:r w:rsidRPr="00C42809">
        <w:rPr>
          <w:spacing w:val="-6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демонстрируют</w:t>
      </w:r>
      <w:r w:rsidRPr="00C42809">
        <w:rPr>
          <w:spacing w:val="-9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низкий уровень</w:t>
      </w:r>
      <w:r w:rsidRPr="00C42809">
        <w:rPr>
          <w:spacing w:val="-2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достижений,</w:t>
      </w:r>
      <w:r w:rsidRPr="00C42809">
        <w:rPr>
          <w:spacing w:val="-3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требуется</w:t>
      </w:r>
      <w:r w:rsidRPr="00C42809">
        <w:rPr>
          <w:spacing w:val="-58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специальная помощь не только по учебному предмету, но и по формированию мотивации к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обучению, развитию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интереса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к изучаемой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предметной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области, пониманию значимости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предмета для жизни и др. Только наличие положительной мотивации может стать основой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ликвидации</w:t>
      </w:r>
      <w:r w:rsidRPr="00C42809">
        <w:rPr>
          <w:spacing w:val="-3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пробелов</w:t>
      </w:r>
      <w:r w:rsidRPr="00C42809">
        <w:rPr>
          <w:spacing w:val="-2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в</w:t>
      </w:r>
      <w:r w:rsidRPr="00C42809">
        <w:rPr>
          <w:spacing w:val="10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обучении</w:t>
      </w:r>
      <w:r w:rsidRPr="00C42809">
        <w:rPr>
          <w:spacing w:val="-2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для</w:t>
      </w:r>
      <w:r w:rsidRPr="00C42809">
        <w:rPr>
          <w:spacing w:val="-7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данной</w:t>
      </w:r>
      <w:r w:rsidRPr="00C42809">
        <w:rPr>
          <w:spacing w:val="-2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группы обучающихся.</w:t>
      </w:r>
    </w:p>
    <w:p w:rsidR="00067193" w:rsidRPr="00C42809" w:rsidRDefault="00067193" w:rsidP="0006757C">
      <w:pPr>
        <w:pStyle w:val="BodyText"/>
        <w:spacing w:before="164" w:line="268" w:lineRule="auto"/>
        <w:ind w:right="845" w:firstLine="425"/>
        <w:rPr>
          <w:sz w:val="28"/>
          <w:szCs w:val="28"/>
        </w:rPr>
      </w:pPr>
      <w:r w:rsidRPr="00C42809">
        <w:rPr>
          <w:b/>
          <w:w w:val="105"/>
          <w:sz w:val="28"/>
          <w:szCs w:val="28"/>
        </w:rPr>
        <w:t>Формы</w:t>
      </w:r>
      <w:r w:rsidRPr="00C42809">
        <w:rPr>
          <w:b/>
          <w:spacing w:val="1"/>
          <w:w w:val="105"/>
          <w:sz w:val="28"/>
          <w:szCs w:val="28"/>
        </w:rPr>
        <w:t xml:space="preserve"> </w:t>
      </w:r>
      <w:r w:rsidRPr="00C42809">
        <w:rPr>
          <w:b/>
          <w:w w:val="105"/>
          <w:sz w:val="28"/>
          <w:szCs w:val="28"/>
        </w:rPr>
        <w:t>контроля</w:t>
      </w:r>
      <w:r w:rsidRPr="00C42809">
        <w:rPr>
          <w:w w:val="105"/>
          <w:sz w:val="28"/>
          <w:szCs w:val="28"/>
        </w:rPr>
        <w:t>: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устный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ответ,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контрольная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работа,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самостоятельная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работа,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математический</w:t>
      </w:r>
      <w:r w:rsidRPr="00C42809">
        <w:rPr>
          <w:spacing w:val="-3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диктант,</w:t>
      </w:r>
      <w:r w:rsidRPr="00C42809">
        <w:rPr>
          <w:spacing w:val="56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тест</w:t>
      </w:r>
      <w:r w:rsidRPr="00C42809">
        <w:rPr>
          <w:spacing w:val="-9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(проводится</w:t>
      </w:r>
      <w:r w:rsidRPr="00C42809">
        <w:rPr>
          <w:spacing w:val="-6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в</w:t>
      </w:r>
      <w:r w:rsidRPr="00C42809">
        <w:rPr>
          <w:spacing w:val="4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рамках</w:t>
      </w:r>
      <w:r w:rsidRPr="00C42809">
        <w:rPr>
          <w:spacing w:val="-2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урока</w:t>
      </w:r>
      <w:r w:rsidRPr="00C42809">
        <w:rPr>
          <w:spacing w:val="-4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5</w:t>
      </w:r>
      <w:r w:rsidRPr="00C42809">
        <w:rPr>
          <w:spacing w:val="-38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-10</w:t>
      </w:r>
      <w:r w:rsidRPr="00C42809">
        <w:rPr>
          <w:spacing w:val="-2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минут)</w:t>
      </w:r>
    </w:p>
    <w:p w:rsidR="00067193" w:rsidRDefault="00067193" w:rsidP="0006757C">
      <w:pPr>
        <w:pStyle w:val="Heading1"/>
        <w:spacing w:before="179" w:line="280" w:lineRule="auto"/>
        <w:ind w:left="650" w:right="836" w:firstLine="425"/>
      </w:pPr>
      <w:r>
        <w:t>Нормы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(контрольная</w:t>
      </w:r>
      <w:r>
        <w:rPr>
          <w:spacing w:val="1"/>
        </w:rPr>
        <w:t xml:space="preserve"> </w:t>
      </w:r>
      <w:r>
        <w:t>работа, самостоятельная</w:t>
      </w:r>
      <w:r>
        <w:rPr>
          <w:spacing w:val="1"/>
        </w:rPr>
        <w:t xml:space="preserve"> </w:t>
      </w:r>
      <w:r>
        <w:t>работа,</w:t>
      </w:r>
      <w:r>
        <w:rPr>
          <w:spacing w:val="-55"/>
        </w:rPr>
        <w:t xml:space="preserve"> </w:t>
      </w:r>
      <w:r>
        <w:rPr>
          <w:w w:val="105"/>
        </w:rPr>
        <w:t>текущая</w:t>
      </w:r>
      <w:r>
        <w:rPr>
          <w:spacing w:val="-4"/>
          <w:w w:val="105"/>
        </w:rPr>
        <w:t xml:space="preserve"> </w:t>
      </w:r>
      <w:r>
        <w:rPr>
          <w:w w:val="105"/>
        </w:rPr>
        <w:t>письменная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работа)</w:t>
      </w:r>
    </w:p>
    <w:p w:rsidR="00067193" w:rsidRPr="00C42809" w:rsidRDefault="00067193" w:rsidP="0006757C">
      <w:pPr>
        <w:pStyle w:val="BodyText"/>
        <w:spacing w:before="52" w:line="273" w:lineRule="auto"/>
        <w:ind w:right="846" w:firstLine="425"/>
        <w:rPr>
          <w:sz w:val="28"/>
          <w:szCs w:val="28"/>
        </w:rPr>
      </w:pPr>
      <w:r w:rsidRPr="00C42809">
        <w:rPr>
          <w:w w:val="105"/>
          <w:sz w:val="28"/>
          <w:szCs w:val="28"/>
        </w:rPr>
        <w:t>Содержание и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объём материала,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включаемого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в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контрольные письменные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работы, а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также в задания для повседневных письменных упражнений, определяются требованиями,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установленными</w:t>
      </w:r>
      <w:r w:rsidRPr="00C42809">
        <w:rPr>
          <w:spacing w:val="-2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образовательной</w:t>
      </w:r>
      <w:r w:rsidRPr="00C42809">
        <w:rPr>
          <w:spacing w:val="-2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программой.</w:t>
      </w:r>
    </w:p>
    <w:p w:rsidR="00067193" w:rsidRPr="00C42809" w:rsidRDefault="00067193" w:rsidP="0006757C">
      <w:pPr>
        <w:pStyle w:val="BodyText"/>
        <w:spacing w:before="32" w:line="268" w:lineRule="auto"/>
        <w:ind w:right="847" w:firstLine="425"/>
        <w:rPr>
          <w:sz w:val="28"/>
          <w:szCs w:val="28"/>
        </w:rPr>
      </w:pPr>
      <w:r w:rsidRPr="00C42809">
        <w:rPr>
          <w:w w:val="105"/>
          <w:sz w:val="28"/>
          <w:szCs w:val="28"/>
        </w:rPr>
        <w:t>По характеру заданий письменные работы состоят: а) только из примеров; б) только из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задач;</w:t>
      </w:r>
      <w:r w:rsidRPr="00C42809">
        <w:rPr>
          <w:spacing w:val="-6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в)</w:t>
      </w:r>
      <w:r w:rsidRPr="00C42809">
        <w:rPr>
          <w:spacing w:val="-3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из</w:t>
      </w:r>
      <w:r w:rsidRPr="00C42809">
        <w:rPr>
          <w:spacing w:val="-4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задач</w:t>
      </w:r>
      <w:r w:rsidRPr="00C42809">
        <w:rPr>
          <w:spacing w:val="-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и</w:t>
      </w:r>
      <w:r w:rsidRPr="00C42809">
        <w:rPr>
          <w:spacing w:val="-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примеров.</w:t>
      </w:r>
    </w:p>
    <w:p w:rsidR="00067193" w:rsidRPr="00C42809" w:rsidRDefault="00067193" w:rsidP="0006757C">
      <w:pPr>
        <w:pStyle w:val="BodyText"/>
        <w:spacing w:before="34" w:line="273" w:lineRule="auto"/>
        <w:ind w:right="837" w:firstLine="425"/>
        <w:rPr>
          <w:sz w:val="28"/>
          <w:szCs w:val="28"/>
        </w:rPr>
      </w:pPr>
      <w:r w:rsidRPr="00C42809">
        <w:rPr>
          <w:w w:val="105"/>
          <w:sz w:val="28"/>
          <w:szCs w:val="28"/>
        </w:rPr>
        <w:t>Оценка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письменной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работы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определяется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с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учётом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прежде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всего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её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общего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математического уровня, оригинальности, последовательности, логичности её выполнения, а</w:t>
      </w:r>
      <w:r w:rsidRPr="00C42809">
        <w:rPr>
          <w:spacing w:val="-58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также</w:t>
      </w:r>
      <w:r w:rsidRPr="00C42809">
        <w:rPr>
          <w:spacing w:val="-3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числа</w:t>
      </w:r>
      <w:r w:rsidRPr="00C42809">
        <w:rPr>
          <w:spacing w:val="4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ошибок</w:t>
      </w:r>
      <w:r w:rsidRPr="00C42809">
        <w:rPr>
          <w:spacing w:val="-5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и</w:t>
      </w:r>
      <w:r w:rsidRPr="00C42809">
        <w:rPr>
          <w:spacing w:val="-3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недочётов</w:t>
      </w:r>
      <w:r w:rsidRPr="00C42809">
        <w:rPr>
          <w:spacing w:val="-2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и</w:t>
      </w:r>
      <w:r w:rsidRPr="00C42809">
        <w:rPr>
          <w:spacing w:val="4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качества</w:t>
      </w:r>
      <w:r w:rsidRPr="00C42809">
        <w:rPr>
          <w:spacing w:val="5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оформления работы.</w:t>
      </w:r>
    </w:p>
    <w:p w:rsidR="00067193" w:rsidRPr="0006757C" w:rsidRDefault="00067193" w:rsidP="0006757C">
      <w:pPr>
        <w:spacing w:before="25" w:line="276" w:lineRule="auto"/>
        <w:ind w:left="636" w:right="815" w:firstLine="324"/>
        <w:jc w:val="both"/>
        <w:rPr>
          <w:sz w:val="28"/>
          <w:szCs w:val="28"/>
        </w:rPr>
      </w:pPr>
      <w:r w:rsidRPr="0006757C">
        <w:rPr>
          <w:sz w:val="28"/>
          <w:szCs w:val="28"/>
        </w:rPr>
        <w:t>Ошибка,</w:t>
      </w:r>
      <w:r w:rsidRPr="0006757C">
        <w:rPr>
          <w:spacing w:val="26"/>
          <w:sz w:val="28"/>
          <w:szCs w:val="28"/>
        </w:rPr>
        <w:t xml:space="preserve"> </w:t>
      </w:r>
      <w:r w:rsidRPr="0006757C">
        <w:rPr>
          <w:i/>
          <w:sz w:val="28"/>
          <w:szCs w:val="28"/>
        </w:rPr>
        <w:t>повторяющаяся</w:t>
      </w:r>
      <w:r w:rsidRPr="0006757C">
        <w:rPr>
          <w:i/>
          <w:spacing w:val="29"/>
          <w:sz w:val="28"/>
          <w:szCs w:val="28"/>
        </w:rPr>
        <w:t xml:space="preserve"> </w:t>
      </w:r>
      <w:r w:rsidRPr="0006757C">
        <w:rPr>
          <w:sz w:val="28"/>
          <w:szCs w:val="28"/>
        </w:rPr>
        <w:t>в</w:t>
      </w:r>
      <w:r w:rsidRPr="0006757C">
        <w:rPr>
          <w:spacing w:val="41"/>
          <w:sz w:val="28"/>
          <w:szCs w:val="28"/>
        </w:rPr>
        <w:t xml:space="preserve"> </w:t>
      </w:r>
      <w:r w:rsidRPr="0006757C">
        <w:rPr>
          <w:sz w:val="28"/>
          <w:szCs w:val="28"/>
        </w:rPr>
        <w:t>одной</w:t>
      </w:r>
      <w:r w:rsidRPr="0006757C">
        <w:rPr>
          <w:spacing w:val="42"/>
          <w:sz w:val="28"/>
          <w:szCs w:val="28"/>
        </w:rPr>
        <w:t xml:space="preserve"> </w:t>
      </w:r>
      <w:r w:rsidRPr="0006757C">
        <w:rPr>
          <w:sz w:val="28"/>
          <w:szCs w:val="28"/>
        </w:rPr>
        <w:t>работе</w:t>
      </w:r>
      <w:r w:rsidRPr="0006757C">
        <w:rPr>
          <w:spacing w:val="21"/>
          <w:sz w:val="28"/>
          <w:szCs w:val="28"/>
        </w:rPr>
        <w:t xml:space="preserve"> </w:t>
      </w:r>
      <w:r w:rsidRPr="0006757C">
        <w:rPr>
          <w:sz w:val="28"/>
          <w:szCs w:val="28"/>
        </w:rPr>
        <w:t>несколько</w:t>
      </w:r>
      <w:r w:rsidRPr="0006757C">
        <w:rPr>
          <w:spacing w:val="31"/>
          <w:sz w:val="28"/>
          <w:szCs w:val="28"/>
        </w:rPr>
        <w:t xml:space="preserve"> </w:t>
      </w:r>
      <w:r w:rsidRPr="0006757C">
        <w:rPr>
          <w:sz w:val="28"/>
          <w:szCs w:val="28"/>
        </w:rPr>
        <w:t>раз,</w:t>
      </w:r>
      <w:r w:rsidRPr="0006757C">
        <w:rPr>
          <w:spacing w:val="36"/>
          <w:sz w:val="28"/>
          <w:szCs w:val="28"/>
        </w:rPr>
        <w:t xml:space="preserve"> </w:t>
      </w:r>
      <w:r w:rsidRPr="0006757C">
        <w:rPr>
          <w:sz w:val="28"/>
          <w:szCs w:val="28"/>
        </w:rPr>
        <w:t>рассматривается</w:t>
      </w:r>
      <w:r w:rsidRPr="0006757C">
        <w:rPr>
          <w:spacing w:val="36"/>
          <w:sz w:val="28"/>
          <w:szCs w:val="28"/>
        </w:rPr>
        <w:t xml:space="preserve"> </w:t>
      </w:r>
      <w:r w:rsidRPr="0006757C">
        <w:rPr>
          <w:sz w:val="28"/>
          <w:szCs w:val="28"/>
        </w:rPr>
        <w:t>как</w:t>
      </w:r>
      <w:r w:rsidRPr="0006757C">
        <w:rPr>
          <w:spacing w:val="41"/>
          <w:sz w:val="28"/>
          <w:szCs w:val="28"/>
        </w:rPr>
        <w:t xml:space="preserve"> </w:t>
      </w:r>
      <w:r w:rsidRPr="0006757C">
        <w:rPr>
          <w:i/>
          <w:sz w:val="28"/>
          <w:szCs w:val="28"/>
        </w:rPr>
        <w:t>одна</w:t>
      </w:r>
      <w:r w:rsidRPr="0006757C">
        <w:rPr>
          <w:i/>
          <w:spacing w:val="33"/>
          <w:sz w:val="28"/>
          <w:szCs w:val="28"/>
        </w:rPr>
        <w:t xml:space="preserve"> </w:t>
      </w:r>
      <w:r w:rsidRPr="0006757C">
        <w:rPr>
          <w:i/>
          <w:sz w:val="28"/>
          <w:szCs w:val="28"/>
        </w:rPr>
        <w:t>ошибка.</w:t>
      </w:r>
      <w:r w:rsidRPr="0006757C">
        <w:rPr>
          <w:i/>
          <w:spacing w:val="-54"/>
          <w:sz w:val="28"/>
          <w:szCs w:val="28"/>
        </w:rPr>
        <w:t xml:space="preserve"> </w:t>
      </w:r>
      <w:r w:rsidRPr="0006757C">
        <w:rPr>
          <w:w w:val="105"/>
          <w:sz w:val="28"/>
          <w:szCs w:val="28"/>
        </w:rPr>
        <w:t>За</w:t>
      </w:r>
      <w:r w:rsidRPr="0006757C">
        <w:rPr>
          <w:spacing w:val="1"/>
          <w:w w:val="105"/>
          <w:sz w:val="28"/>
          <w:szCs w:val="28"/>
        </w:rPr>
        <w:t xml:space="preserve"> </w:t>
      </w:r>
      <w:r w:rsidRPr="0006757C">
        <w:rPr>
          <w:i/>
          <w:w w:val="105"/>
          <w:sz w:val="28"/>
          <w:szCs w:val="28"/>
        </w:rPr>
        <w:t>орфографические</w:t>
      </w:r>
      <w:r w:rsidRPr="0006757C">
        <w:rPr>
          <w:i/>
          <w:spacing w:val="1"/>
          <w:w w:val="105"/>
          <w:sz w:val="28"/>
          <w:szCs w:val="28"/>
        </w:rPr>
        <w:t xml:space="preserve"> </w:t>
      </w:r>
      <w:r w:rsidRPr="0006757C">
        <w:rPr>
          <w:i/>
          <w:w w:val="105"/>
          <w:sz w:val="28"/>
          <w:szCs w:val="28"/>
        </w:rPr>
        <w:t>ошибки,</w:t>
      </w:r>
      <w:r w:rsidRPr="0006757C">
        <w:rPr>
          <w:i/>
          <w:spacing w:val="1"/>
          <w:w w:val="105"/>
          <w:sz w:val="28"/>
          <w:szCs w:val="28"/>
        </w:rPr>
        <w:t xml:space="preserve"> </w:t>
      </w:r>
      <w:r w:rsidRPr="0006757C">
        <w:rPr>
          <w:w w:val="105"/>
          <w:sz w:val="28"/>
          <w:szCs w:val="28"/>
        </w:rPr>
        <w:t>допущенные</w:t>
      </w:r>
      <w:r w:rsidRPr="0006757C">
        <w:rPr>
          <w:spacing w:val="1"/>
          <w:w w:val="105"/>
          <w:sz w:val="28"/>
          <w:szCs w:val="28"/>
        </w:rPr>
        <w:t xml:space="preserve"> </w:t>
      </w:r>
      <w:r w:rsidRPr="0006757C">
        <w:rPr>
          <w:w w:val="105"/>
          <w:sz w:val="28"/>
          <w:szCs w:val="28"/>
        </w:rPr>
        <w:t>учениками,</w:t>
      </w:r>
      <w:r w:rsidRPr="0006757C">
        <w:rPr>
          <w:spacing w:val="1"/>
          <w:w w:val="105"/>
          <w:sz w:val="28"/>
          <w:szCs w:val="28"/>
        </w:rPr>
        <w:t xml:space="preserve"> </w:t>
      </w:r>
      <w:r w:rsidRPr="0006757C">
        <w:rPr>
          <w:w w:val="105"/>
          <w:sz w:val="28"/>
          <w:szCs w:val="28"/>
        </w:rPr>
        <w:t>оценка</w:t>
      </w:r>
      <w:r w:rsidRPr="0006757C">
        <w:rPr>
          <w:spacing w:val="1"/>
          <w:w w:val="105"/>
          <w:sz w:val="28"/>
          <w:szCs w:val="28"/>
        </w:rPr>
        <w:t xml:space="preserve"> </w:t>
      </w:r>
      <w:r w:rsidRPr="0006757C">
        <w:rPr>
          <w:i/>
          <w:w w:val="105"/>
          <w:sz w:val="28"/>
          <w:szCs w:val="28"/>
        </w:rPr>
        <w:t>не</w:t>
      </w:r>
      <w:r w:rsidRPr="0006757C">
        <w:rPr>
          <w:i/>
          <w:spacing w:val="1"/>
          <w:w w:val="105"/>
          <w:sz w:val="28"/>
          <w:szCs w:val="28"/>
        </w:rPr>
        <w:t xml:space="preserve"> </w:t>
      </w:r>
      <w:r w:rsidRPr="0006757C">
        <w:rPr>
          <w:i/>
          <w:w w:val="105"/>
          <w:sz w:val="28"/>
          <w:szCs w:val="28"/>
        </w:rPr>
        <w:t>снижается;</w:t>
      </w:r>
      <w:r w:rsidRPr="0006757C">
        <w:rPr>
          <w:i/>
          <w:spacing w:val="1"/>
          <w:w w:val="105"/>
          <w:sz w:val="28"/>
          <w:szCs w:val="28"/>
        </w:rPr>
        <w:t xml:space="preserve"> </w:t>
      </w:r>
      <w:r w:rsidRPr="0006757C">
        <w:rPr>
          <w:w w:val="105"/>
          <w:sz w:val="28"/>
          <w:szCs w:val="28"/>
        </w:rPr>
        <w:t>об</w:t>
      </w:r>
      <w:r w:rsidRPr="0006757C">
        <w:rPr>
          <w:spacing w:val="1"/>
          <w:w w:val="105"/>
          <w:sz w:val="28"/>
          <w:szCs w:val="28"/>
        </w:rPr>
        <w:t xml:space="preserve"> </w:t>
      </w:r>
      <w:r w:rsidRPr="0006757C">
        <w:rPr>
          <w:w w:val="105"/>
          <w:sz w:val="28"/>
          <w:szCs w:val="28"/>
        </w:rPr>
        <w:t>орфографических</w:t>
      </w:r>
      <w:r w:rsidRPr="0006757C">
        <w:rPr>
          <w:spacing w:val="1"/>
          <w:w w:val="105"/>
          <w:sz w:val="28"/>
          <w:szCs w:val="28"/>
        </w:rPr>
        <w:t xml:space="preserve"> </w:t>
      </w:r>
      <w:r w:rsidRPr="0006757C">
        <w:rPr>
          <w:w w:val="105"/>
          <w:sz w:val="28"/>
          <w:szCs w:val="28"/>
        </w:rPr>
        <w:t>ошибках доводится</w:t>
      </w:r>
      <w:r w:rsidRPr="0006757C">
        <w:rPr>
          <w:spacing w:val="1"/>
          <w:w w:val="105"/>
          <w:sz w:val="28"/>
          <w:szCs w:val="28"/>
        </w:rPr>
        <w:t xml:space="preserve"> </w:t>
      </w:r>
      <w:r w:rsidRPr="0006757C">
        <w:rPr>
          <w:w w:val="105"/>
          <w:sz w:val="28"/>
          <w:szCs w:val="28"/>
        </w:rPr>
        <w:t>до</w:t>
      </w:r>
      <w:r w:rsidRPr="0006757C">
        <w:rPr>
          <w:spacing w:val="1"/>
          <w:w w:val="105"/>
          <w:sz w:val="28"/>
          <w:szCs w:val="28"/>
        </w:rPr>
        <w:t xml:space="preserve"> </w:t>
      </w:r>
      <w:r w:rsidRPr="0006757C">
        <w:rPr>
          <w:w w:val="105"/>
          <w:sz w:val="28"/>
          <w:szCs w:val="28"/>
        </w:rPr>
        <w:t>сведения</w:t>
      </w:r>
      <w:r w:rsidRPr="0006757C">
        <w:rPr>
          <w:spacing w:val="1"/>
          <w:w w:val="105"/>
          <w:sz w:val="28"/>
          <w:szCs w:val="28"/>
        </w:rPr>
        <w:t xml:space="preserve"> </w:t>
      </w:r>
      <w:r w:rsidRPr="0006757C">
        <w:rPr>
          <w:w w:val="105"/>
          <w:sz w:val="28"/>
          <w:szCs w:val="28"/>
        </w:rPr>
        <w:t>преподавателя</w:t>
      </w:r>
      <w:r w:rsidRPr="0006757C">
        <w:rPr>
          <w:spacing w:val="1"/>
          <w:w w:val="105"/>
          <w:sz w:val="28"/>
          <w:szCs w:val="28"/>
        </w:rPr>
        <w:t xml:space="preserve"> </w:t>
      </w:r>
      <w:r w:rsidRPr="0006757C">
        <w:rPr>
          <w:w w:val="105"/>
          <w:sz w:val="28"/>
          <w:szCs w:val="28"/>
        </w:rPr>
        <w:t>русского языка.</w:t>
      </w:r>
      <w:r w:rsidRPr="0006757C">
        <w:rPr>
          <w:spacing w:val="1"/>
          <w:w w:val="105"/>
          <w:sz w:val="28"/>
          <w:szCs w:val="28"/>
        </w:rPr>
        <w:t xml:space="preserve"> </w:t>
      </w:r>
      <w:r w:rsidRPr="0006757C">
        <w:rPr>
          <w:w w:val="105"/>
          <w:sz w:val="28"/>
          <w:szCs w:val="28"/>
        </w:rPr>
        <w:t>Однако</w:t>
      </w:r>
      <w:r w:rsidRPr="0006757C">
        <w:rPr>
          <w:spacing w:val="-58"/>
          <w:w w:val="105"/>
          <w:sz w:val="28"/>
          <w:szCs w:val="28"/>
        </w:rPr>
        <w:t xml:space="preserve"> </w:t>
      </w:r>
      <w:r w:rsidRPr="0006757C">
        <w:rPr>
          <w:w w:val="105"/>
          <w:sz w:val="28"/>
          <w:szCs w:val="28"/>
        </w:rPr>
        <w:t>ошибки</w:t>
      </w:r>
      <w:r w:rsidRPr="0006757C">
        <w:rPr>
          <w:spacing w:val="35"/>
          <w:w w:val="105"/>
          <w:sz w:val="28"/>
          <w:szCs w:val="28"/>
        </w:rPr>
        <w:t xml:space="preserve"> </w:t>
      </w:r>
      <w:r w:rsidRPr="0006757C">
        <w:rPr>
          <w:w w:val="105"/>
          <w:sz w:val="28"/>
          <w:szCs w:val="28"/>
        </w:rPr>
        <w:t>в</w:t>
      </w:r>
      <w:r w:rsidRPr="0006757C">
        <w:rPr>
          <w:spacing w:val="36"/>
          <w:w w:val="105"/>
          <w:sz w:val="28"/>
          <w:szCs w:val="28"/>
        </w:rPr>
        <w:t xml:space="preserve"> </w:t>
      </w:r>
      <w:r w:rsidRPr="0006757C">
        <w:rPr>
          <w:w w:val="105"/>
          <w:sz w:val="28"/>
          <w:szCs w:val="28"/>
        </w:rPr>
        <w:t>написании</w:t>
      </w:r>
      <w:r w:rsidRPr="0006757C">
        <w:rPr>
          <w:spacing w:val="41"/>
          <w:w w:val="105"/>
          <w:sz w:val="28"/>
          <w:szCs w:val="28"/>
        </w:rPr>
        <w:t xml:space="preserve"> </w:t>
      </w:r>
      <w:r w:rsidRPr="0006757C">
        <w:rPr>
          <w:i/>
          <w:w w:val="105"/>
          <w:sz w:val="28"/>
          <w:szCs w:val="28"/>
        </w:rPr>
        <w:t>математических</w:t>
      </w:r>
      <w:r w:rsidRPr="0006757C">
        <w:rPr>
          <w:i/>
          <w:spacing w:val="36"/>
          <w:w w:val="105"/>
          <w:sz w:val="28"/>
          <w:szCs w:val="28"/>
        </w:rPr>
        <w:t xml:space="preserve"> </w:t>
      </w:r>
      <w:r w:rsidRPr="0006757C">
        <w:rPr>
          <w:i/>
          <w:w w:val="105"/>
          <w:sz w:val="28"/>
          <w:szCs w:val="28"/>
        </w:rPr>
        <w:t>терминов,</w:t>
      </w:r>
      <w:r w:rsidRPr="0006757C">
        <w:rPr>
          <w:i/>
          <w:spacing w:val="37"/>
          <w:w w:val="105"/>
          <w:sz w:val="28"/>
          <w:szCs w:val="28"/>
        </w:rPr>
        <w:t xml:space="preserve"> </w:t>
      </w:r>
      <w:r w:rsidRPr="0006757C">
        <w:rPr>
          <w:w w:val="105"/>
          <w:sz w:val="28"/>
          <w:szCs w:val="28"/>
        </w:rPr>
        <w:t>уже</w:t>
      </w:r>
      <w:r w:rsidRPr="0006757C">
        <w:rPr>
          <w:spacing w:val="30"/>
          <w:w w:val="105"/>
          <w:sz w:val="28"/>
          <w:szCs w:val="28"/>
        </w:rPr>
        <w:t xml:space="preserve"> </w:t>
      </w:r>
      <w:r w:rsidRPr="0006757C">
        <w:rPr>
          <w:w w:val="105"/>
          <w:sz w:val="28"/>
          <w:szCs w:val="28"/>
        </w:rPr>
        <w:t>встречавшихся</w:t>
      </w:r>
      <w:r w:rsidRPr="0006757C">
        <w:rPr>
          <w:spacing w:val="33"/>
          <w:w w:val="105"/>
          <w:sz w:val="28"/>
          <w:szCs w:val="28"/>
        </w:rPr>
        <w:t xml:space="preserve"> </w:t>
      </w:r>
      <w:r w:rsidRPr="0006757C">
        <w:rPr>
          <w:w w:val="105"/>
          <w:sz w:val="28"/>
          <w:szCs w:val="28"/>
        </w:rPr>
        <w:t>школьникам</w:t>
      </w:r>
      <w:r w:rsidRPr="0006757C">
        <w:rPr>
          <w:spacing w:val="35"/>
          <w:w w:val="105"/>
          <w:sz w:val="28"/>
          <w:szCs w:val="28"/>
        </w:rPr>
        <w:t xml:space="preserve"> </w:t>
      </w:r>
      <w:r w:rsidRPr="0006757C">
        <w:rPr>
          <w:w w:val="105"/>
          <w:sz w:val="28"/>
          <w:szCs w:val="28"/>
        </w:rPr>
        <w:t>класса,</w:t>
      </w:r>
    </w:p>
    <w:p w:rsidR="00067193" w:rsidRPr="00C42809" w:rsidRDefault="00067193" w:rsidP="0006757C">
      <w:pPr>
        <w:spacing w:before="1"/>
        <w:ind w:left="636"/>
        <w:jc w:val="both"/>
        <w:rPr>
          <w:sz w:val="28"/>
          <w:szCs w:val="28"/>
        </w:rPr>
      </w:pPr>
      <w:r w:rsidRPr="00C42809">
        <w:rPr>
          <w:w w:val="105"/>
          <w:sz w:val="28"/>
          <w:szCs w:val="28"/>
        </w:rPr>
        <w:t>должны</w:t>
      </w:r>
      <w:r w:rsidRPr="00C42809">
        <w:rPr>
          <w:spacing w:val="-9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учитываться</w:t>
      </w:r>
      <w:r w:rsidRPr="00C42809">
        <w:rPr>
          <w:spacing w:val="-8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как</w:t>
      </w:r>
      <w:r w:rsidRPr="00C42809">
        <w:rPr>
          <w:spacing w:val="-3"/>
          <w:w w:val="105"/>
          <w:sz w:val="28"/>
          <w:szCs w:val="28"/>
        </w:rPr>
        <w:t xml:space="preserve"> </w:t>
      </w:r>
      <w:r w:rsidRPr="00C42809">
        <w:rPr>
          <w:i/>
          <w:w w:val="105"/>
          <w:sz w:val="28"/>
          <w:szCs w:val="28"/>
        </w:rPr>
        <w:t>недочёты</w:t>
      </w:r>
      <w:r w:rsidRPr="00C42809">
        <w:rPr>
          <w:i/>
          <w:spacing w:val="-13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в</w:t>
      </w:r>
      <w:r w:rsidRPr="00C42809">
        <w:rPr>
          <w:spacing w:val="-5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работе.</w:t>
      </w:r>
    </w:p>
    <w:p w:rsidR="00067193" w:rsidRPr="00C42809" w:rsidRDefault="00067193" w:rsidP="0006757C">
      <w:pPr>
        <w:pStyle w:val="BodyText"/>
        <w:spacing w:before="59" w:line="276" w:lineRule="auto"/>
        <w:ind w:right="831" w:firstLine="425"/>
        <w:rPr>
          <w:sz w:val="28"/>
          <w:szCs w:val="28"/>
        </w:rPr>
      </w:pPr>
      <w:r w:rsidRPr="00C42809">
        <w:rPr>
          <w:w w:val="105"/>
          <w:sz w:val="28"/>
          <w:szCs w:val="28"/>
        </w:rPr>
        <w:t>При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оценке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письменных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работ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по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математике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различают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i/>
          <w:w w:val="105"/>
          <w:sz w:val="28"/>
          <w:szCs w:val="28"/>
        </w:rPr>
        <w:t>грубые</w:t>
      </w:r>
      <w:r w:rsidRPr="00C42809">
        <w:rPr>
          <w:i/>
          <w:spacing w:val="1"/>
          <w:w w:val="105"/>
          <w:sz w:val="28"/>
          <w:szCs w:val="28"/>
        </w:rPr>
        <w:t xml:space="preserve"> </w:t>
      </w:r>
      <w:r w:rsidRPr="00C42809">
        <w:rPr>
          <w:i/>
          <w:w w:val="105"/>
          <w:sz w:val="28"/>
          <w:szCs w:val="28"/>
        </w:rPr>
        <w:t>ошибки,</w:t>
      </w:r>
      <w:r w:rsidRPr="00C42809">
        <w:rPr>
          <w:i/>
          <w:spacing w:val="1"/>
          <w:w w:val="105"/>
          <w:sz w:val="28"/>
          <w:szCs w:val="28"/>
        </w:rPr>
        <w:t xml:space="preserve"> </w:t>
      </w:r>
      <w:r w:rsidRPr="00C42809">
        <w:rPr>
          <w:i/>
          <w:w w:val="105"/>
          <w:sz w:val="28"/>
          <w:szCs w:val="28"/>
        </w:rPr>
        <w:t>ошибки</w:t>
      </w:r>
      <w:r w:rsidRPr="00C42809">
        <w:rPr>
          <w:i/>
          <w:spacing w:val="1"/>
          <w:w w:val="105"/>
          <w:sz w:val="28"/>
          <w:szCs w:val="28"/>
        </w:rPr>
        <w:t xml:space="preserve"> </w:t>
      </w:r>
      <w:r w:rsidRPr="00C42809">
        <w:rPr>
          <w:i/>
          <w:w w:val="105"/>
          <w:sz w:val="28"/>
          <w:szCs w:val="28"/>
        </w:rPr>
        <w:t>и</w:t>
      </w:r>
      <w:r w:rsidRPr="00C42809">
        <w:rPr>
          <w:i/>
          <w:spacing w:val="-58"/>
          <w:w w:val="105"/>
          <w:sz w:val="28"/>
          <w:szCs w:val="28"/>
        </w:rPr>
        <w:t xml:space="preserve"> </w:t>
      </w:r>
      <w:r w:rsidRPr="00C42809">
        <w:rPr>
          <w:i/>
          <w:w w:val="105"/>
          <w:sz w:val="28"/>
          <w:szCs w:val="28"/>
        </w:rPr>
        <w:t xml:space="preserve">недочёты. </w:t>
      </w:r>
      <w:r w:rsidRPr="00C42809">
        <w:rPr>
          <w:w w:val="105"/>
          <w:sz w:val="28"/>
          <w:szCs w:val="28"/>
        </w:rPr>
        <w:t>Полезно договориться о единой для всего образовательного учреждения системе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 xml:space="preserve">пометок на полях письменной работы — например, так: </w:t>
      </w:r>
      <w:r w:rsidRPr="00C42809">
        <w:rPr>
          <w:b/>
          <w:w w:val="105"/>
          <w:sz w:val="28"/>
          <w:szCs w:val="28"/>
        </w:rPr>
        <w:t xml:space="preserve">V </w:t>
      </w:r>
      <w:r w:rsidRPr="00C42809">
        <w:rPr>
          <w:w w:val="105"/>
          <w:sz w:val="28"/>
          <w:szCs w:val="28"/>
        </w:rPr>
        <w:t>— недочёт, | — ошибка (негрубая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ошибка),</w:t>
      </w:r>
      <w:r w:rsidRPr="00C42809">
        <w:rPr>
          <w:spacing w:val="-6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±</w:t>
      </w:r>
      <w:r w:rsidRPr="00C42809">
        <w:rPr>
          <w:spacing w:val="5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—</w:t>
      </w:r>
      <w:r w:rsidRPr="00C42809">
        <w:rPr>
          <w:spacing w:val="-3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грубая</w:t>
      </w:r>
      <w:r w:rsidRPr="00C42809">
        <w:rPr>
          <w:spacing w:val="2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ошибка.</w:t>
      </w:r>
    </w:p>
    <w:p w:rsidR="00067193" w:rsidRPr="00C42809" w:rsidRDefault="00067193" w:rsidP="0006757C">
      <w:pPr>
        <w:pStyle w:val="BodyText"/>
        <w:spacing w:before="30"/>
        <w:ind w:left="1061"/>
        <w:rPr>
          <w:sz w:val="28"/>
          <w:szCs w:val="28"/>
        </w:rPr>
      </w:pPr>
      <w:r w:rsidRPr="00C42809">
        <w:rPr>
          <w:i/>
          <w:w w:val="105"/>
          <w:sz w:val="28"/>
          <w:szCs w:val="28"/>
        </w:rPr>
        <w:t>Грубыми</w:t>
      </w:r>
      <w:r w:rsidRPr="00C42809">
        <w:rPr>
          <w:i/>
          <w:spacing w:val="27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в</w:t>
      </w:r>
      <w:r w:rsidRPr="00C42809">
        <w:rPr>
          <w:spacing w:val="25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считаются</w:t>
      </w:r>
      <w:r w:rsidRPr="00C42809">
        <w:rPr>
          <w:spacing w:val="32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ошибки,</w:t>
      </w:r>
      <w:r w:rsidRPr="00C42809">
        <w:rPr>
          <w:spacing w:val="2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связанные</w:t>
      </w:r>
      <w:r w:rsidRPr="00C42809">
        <w:rPr>
          <w:spacing w:val="24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с</w:t>
      </w:r>
      <w:r w:rsidRPr="00C42809">
        <w:rPr>
          <w:spacing w:val="19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вопросами,</w:t>
      </w:r>
      <w:r w:rsidRPr="00C42809">
        <w:rPr>
          <w:spacing w:val="2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включёнными</w:t>
      </w:r>
      <w:r w:rsidRPr="00C42809">
        <w:rPr>
          <w:spacing w:val="3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в</w:t>
      </w:r>
    </w:p>
    <w:p w:rsidR="00067193" w:rsidRPr="00C42809" w:rsidRDefault="00067193" w:rsidP="0006757C">
      <w:pPr>
        <w:spacing w:before="38" w:line="280" w:lineRule="auto"/>
        <w:ind w:left="636" w:right="835"/>
        <w:jc w:val="both"/>
        <w:rPr>
          <w:sz w:val="28"/>
          <w:szCs w:val="28"/>
        </w:rPr>
      </w:pPr>
      <w:r w:rsidRPr="00C42809">
        <w:rPr>
          <w:i/>
          <w:w w:val="105"/>
          <w:sz w:val="28"/>
          <w:szCs w:val="28"/>
        </w:rPr>
        <w:t>«Требования</w:t>
      </w:r>
      <w:r w:rsidRPr="00C42809">
        <w:rPr>
          <w:i/>
          <w:spacing w:val="1"/>
          <w:w w:val="105"/>
          <w:sz w:val="28"/>
          <w:szCs w:val="28"/>
        </w:rPr>
        <w:t xml:space="preserve"> </w:t>
      </w:r>
      <w:r w:rsidRPr="00C42809">
        <w:rPr>
          <w:i/>
          <w:w w:val="105"/>
          <w:sz w:val="28"/>
          <w:szCs w:val="28"/>
        </w:rPr>
        <w:t>к</w:t>
      </w:r>
      <w:r w:rsidRPr="00C42809">
        <w:rPr>
          <w:i/>
          <w:spacing w:val="1"/>
          <w:w w:val="105"/>
          <w:sz w:val="28"/>
          <w:szCs w:val="28"/>
        </w:rPr>
        <w:t xml:space="preserve"> </w:t>
      </w:r>
      <w:r w:rsidRPr="00C42809">
        <w:rPr>
          <w:i/>
          <w:w w:val="105"/>
          <w:sz w:val="28"/>
          <w:szCs w:val="28"/>
        </w:rPr>
        <w:t>уровню</w:t>
      </w:r>
      <w:r w:rsidRPr="00C42809">
        <w:rPr>
          <w:i/>
          <w:spacing w:val="1"/>
          <w:w w:val="105"/>
          <w:sz w:val="28"/>
          <w:szCs w:val="28"/>
        </w:rPr>
        <w:t xml:space="preserve"> </w:t>
      </w:r>
      <w:r w:rsidRPr="00C42809">
        <w:rPr>
          <w:i/>
          <w:w w:val="105"/>
          <w:sz w:val="28"/>
          <w:szCs w:val="28"/>
        </w:rPr>
        <w:t>подготовки</w:t>
      </w:r>
      <w:r w:rsidRPr="00C42809">
        <w:rPr>
          <w:i/>
          <w:spacing w:val="1"/>
          <w:w w:val="105"/>
          <w:sz w:val="28"/>
          <w:szCs w:val="28"/>
        </w:rPr>
        <w:t xml:space="preserve"> </w:t>
      </w:r>
      <w:r w:rsidRPr="00C42809">
        <w:rPr>
          <w:i/>
          <w:w w:val="105"/>
          <w:sz w:val="28"/>
          <w:szCs w:val="28"/>
        </w:rPr>
        <w:t>оканчивающих</w:t>
      </w:r>
      <w:r w:rsidRPr="00C42809">
        <w:rPr>
          <w:i/>
          <w:spacing w:val="1"/>
          <w:w w:val="105"/>
          <w:sz w:val="28"/>
          <w:szCs w:val="28"/>
        </w:rPr>
        <w:t xml:space="preserve"> </w:t>
      </w:r>
      <w:r w:rsidRPr="00C42809">
        <w:rPr>
          <w:i/>
          <w:w w:val="105"/>
          <w:sz w:val="28"/>
          <w:szCs w:val="28"/>
        </w:rPr>
        <w:t>начальную</w:t>
      </w:r>
      <w:r w:rsidRPr="00C42809">
        <w:rPr>
          <w:i/>
          <w:spacing w:val="1"/>
          <w:w w:val="105"/>
          <w:sz w:val="28"/>
          <w:szCs w:val="28"/>
        </w:rPr>
        <w:t xml:space="preserve"> </w:t>
      </w:r>
      <w:r w:rsidRPr="00C42809">
        <w:rPr>
          <w:i/>
          <w:w w:val="105"/>
          <w:sz w:val="28"/>
          <w:szCs w:val="28"/>
        </w:rPr>
        <w:t>школу»</w:t>
      </w:r>
      <w:r w:rsidRPr="00C42809">
        <w:rPr>
          <w:i/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образовательных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стандартов,</w:t>
      </w:r>
      <w:r w:rsidRPr="00C42809">
        <w:rPr>
          <w:spacing w:val="29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а</w:t>
      </w:r>
      <w:r w:rsidRPr="00C42809">
        <w:rPr>
          <w:spacing w:val="32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также</w:t>
      </w:r>
      <w:r w:rsidRPr="00C42809">
        <w:rPr>
          <w:spacing w:val="27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показывающие,</w:t>
      </w:r>
      <w:r w:rsidRPr="00C42809">
        <w:rPr>
          <w:spacing w:val="29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что</w:t>
      </w:r>
      <w:r w:rsidRPr="00C42809">
        <w:rPr>
          <w:spacing w:val="27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ученик</w:t>
      </w:r>
      <w:r w:rsidRPr="00C42809">
        <w:rPr>
          <w:spacing w:val="3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не</w:t>
      </w:r>
      <w:r w:rsidRPr="00C42809">
        <w:rPr>
          <w:spacing w:val="34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усвоил</w:t>
      </w:r>
      <w:r w:rsidRPr="00C42809">
        <w:rPr>
          <w:spacing w:val="28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вопросы</w:t>
      </w:r>
      <w:r w:rsidRPr="00C42809">
        <w:rPr>
          <w:spacing w:val="36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изученных</w:t>
      </w:r>
      <w:r w:rsidRPr="00C42809">
        <w:rPr>
          <w:spacing w:val="28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новых</w:t>
      </w:r>
      <w:r w:rsidRPr="00C42809">
        <w:rPr>
          <w:spacing w:val="34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тем,</w:t>
      </w:r>
    </w:p>
    <w:p w:rsidR="00067193" w:rsidRDefault="00067193" w:rsidP="0006757C">
      <w:pPr>
        <w:spacing w:line="280" w:lineRule="auto"/>
        <w:jc w:val="both"/>
        <w:rPr>
          <w:sz w:val="23"/>
        </w:rPr>
        <w:sectPr w:rsidR="00067193">
          <w:pgSz w:w="11910" w:h="16850"/>
          <w:pgMar w:top="780" w:right="300" w:bottom="1280" w:left="480" w:header="0" w:footer="1019" w:gutter="0"/>
          <w:cols w:space="720"/>
        </w:sectPr>
      </w:pPr>
    </w:p>
    <w:p w:rsidR="00067193" w:rsidRPr="00C42809" w:rsidRDefault="00067193" w:rsidP="0006757C">
      <w:pPr>
        <w:pStyle w:val="BodyText"/>
        <w:spacing w:before="85" w:line="268" w:lineRule="auto"/>
        <w:ind w:right="836"/>
        <w:rPr>
          <w:sz w:val="28"/>
          <w:szCs w:val="28"/>
        </w:rPr>
      </w:pPr>
      <w:r w:rsidRPr="00C42809">
        <w:rPr>
          <w:w w:val="105"/>
          <w:sz w:val="28"/>
          <w:szCs w:val="28"/>
        </w:rPr>
        <w:t>отнесённые стандартами основного общего образования к числу обязательных для усвоения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всеми</w:t>
      </w:r>
      <w:r w:rsidRPr="00C42809">
        <w:rPr>
          <w:spacing w:val="5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учениками.</w:t>
      </w:r>
    </w:p>
    <w:p w:rsidR="00067193" w:rsidRPr="00C42809" w:rsidRDefault="00067193" w:rsidP="0006757C">
      <w:pPr>
        <w:pStyle w:val="BodyText"/>
        <w:spacing w:before="34" w:line="276" w:lineRule="auto"/>
        <w:ind w:right="837" w:firstLine="425"/>
        <w:rPr>
          <w:sz w:val="28"/>
          <w:szCs w:val="28"/>
        </w:rPr>
      </w:pPr>
      <w:r w:rsidRPr="00C42809">
        <w:rPr>
          <w:w w:val="105"/>
          <w:sz w:val="28"/>
          <w:szCs w:val="28"/>
        </w:rPr>
        <w:t>Так,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например,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к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грубым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относятся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ошибки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в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вычислениях,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свидетельствующие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незнании таблицы сложения или таблицы умножения, связанные с незнанием алгоритма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письменного сложения и вычитания, умножения и деления на одно- или двузначное число и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т. п., ошибки, свидетельствующие о незнании основных формул, правил и явном неумении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их</w:t>
      </w:r>
      <w:r w:rsidRPr="00C42809">
        <w:rPr>
          <w:spacing w:val="-10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применять,</w:t>
      </w:r>
      <w:r w:rsidRPr="00C42809">
        <w:rPr>
          <w:spacing w:val="-2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</w:t>
      </w:r>
      <w:r w:rsidRPr="00C42809">
        <w:rPr>
          <w:spacing w:val="-3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незнании</w:t>
      </w:r>
      <w:r w:rsidRPr="00C42809">
        <w:rPr>
          <w:spacing w:val="-4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приёмов</w:t>
      </w:r>
      <w:r w:rsidRPr="00C42809">
        <w:rPr>
          <w:spacing w:val="3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решения</w:t>
      </w:r>
      <w:r w:rsidRPr="00C42809">
        <w:rPr>
          <w:spacing w:val="-8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задач,</w:t>
      </w:r>
      <w:r w:rsidRPr="00C42809">
        <w:rPr>
          <w:spacing w:val="-8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аналогичных</w:t>
      </w:r>
      <w:r w:rsidRPr="00C42809">
        <w:rPr>
          <w:spacing w:val="-2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ранее</w:t>
      </w:r>
      <w:r w:rsidRPr="00C42809">
        <w:rPr>
          <w:spacing w:val="2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изученным.</w:t>
      </w:r>
    </w:p>
    <w:p w:rsidR="00067193" w:rsidRPr="00C42809" w:rsidRDefault="00067193" w:rsidP="0006757C">
      <w:pPr>
        <w:pStyle w:val="BodyText"/>
        <w:spacing w:before="64" w:line="280" w:lineRule="auto"/>
        <w:ind w:right="843" w:firstLine="425"/>
        <w:rPr>
          <w:sz w:val="28"/>
          <w:szCs w:val="28"/>
        </w:rPr>
      </w:pPr>
      <w:r w:rsidRPr="00C42809">
        <w:rPr>
          <w:i/>
          <w:w w:val="105"/>
          <w:sz w:val="28"/>
          <w:szCs w:val="28"/>
        </w:rPr>
        <w:t>Примечание.</w:t>
      </w:r>
      <w:r w:rsidRPr="00C42809">
        <w:rPr>
          <w:i/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Если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грубая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ошибка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встречается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в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работе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только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в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одном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случае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из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нескольких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аналогичных,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то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при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оценке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работы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эта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ошибка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может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быть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приравнена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к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негрубой.</w:t>
      </w:r>
    </w:p>
    <w:p w:rsidR="00067193" w:rsidRPr="00C42809" w:rsidRDefault="00067193" w:rsidP="0006757C">
      <w:pPr>
        <w:pStyle w:val="BodyText"/>
        <w:spacing w:before="44" w:line="276" w:lineRule="auto"/>
        <w:ind w:right="839" w:firstLine="425"/>
        <w:rPr>
          <w:sz w:val="28"/>
          <w:szCs w:val="28"/>
        </w:rPr>
      </w:pPr>
      <w:r w:rsidRPr="00C42809">
        <w:rPr>
          <w:w w:val="105"/>
          <w:sz w:val="28"/>
          <w:szCs w:val="28"/>
        </w:rPr>
        <w:t>Примерами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i/>
          <w:w w:val="105"/>
          <w:sz w:val="28"/>
          <w:szCs w:val="28"/>
        </w:rPr>
        <w:t>негрубых</w:t>
      </w:r>
      <w:r w:rsidRPr="00C42809">
        <w:rPr>
          <w:i/>
          <w:spacing w:val="1"/>
          <w:w w:val="105"/>
          <w:sz w:val="28"/>
          <w:szCs w:val="28"/>
        </w:rPr>
        <w:t xml:space="preserve"> </w:t>
      </w:r>
      <w:r w:rsidRPr="00C42809">
        <w:rPr>
          <w:i/>
          <w:w w:val="105"/>
          <w:sz w:val="28"/>
          <w:szCs w:val="28"/>
        </w:rPr>
        <w:t>ошибок</w:t>
      </w:r>
      <w:r w:rsidRPr="00C42809">
        <w:rPr>
          <w:i/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являются: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ошибки,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связанные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с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недостаточно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полным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усвоением текущего учебного материала, не вполне точно сформулированный вопрос или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пояснение</w:t>
      </w:r>
      <w:r w:rsidRPr="00C42809">
        <w:rPr>
          <w:spacing w:val="-1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при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решении</w:t>
      </w:r>
      <w:r w:rsidRPr="00C42809">
        <w:rPr>
          <w:spacing w:val="-5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задачи,</w:t>
      </w:r>
      <w:r w:rsidRPr="00C42809">
        <w:rPr>
          <w:spacing w:val="-8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неточности</w:t>
      </w:r>
      <w:r w:rsidRPr="00C42809">
        <w:rPr>
          <w:spacing w:val="-5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при</w:t>
      </w:r>
      <w:r w:rsidRPr="00C42809">
        <w:rPr>
          <w:spacing w:val="-5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выполнении</w:t>
      </w:r>
      <w:r w:rsidRPr="00C42809">
        <w:rPr>
          <w:spacing w:val="-5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геометрических</w:t>
      </w:r>
      <w:r w:rsidRPr="00C42809">
        <w:rPr>
          <w:spacing w:val="-9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построений</w:t>
      </w:r>
      <w:r w:rsidRPr="00C42809">
        <w:rPr>
          <w:spacing w:val="-5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и</w:t>
      </w:r>
      <w:r w:rsidRPr="00C42809">
        <w:rPr>
          <w:spacing w:val="-5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т.</w:t>
      </w:r>
      <w:r w:rsidRPr="00C42809">
        <w:rPr>
          <w:spacing w:val="-58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п.</w:t>
      </w:r>
    </w:p>
    <w:p w:rsidR="00067193" w:rsidRPr="00C42809" w:rsidRDefault="00067193" w:rsidP="0006757C">
      <w:pPr>
        <w:pStyle w:val="BodyText"/>
        <w:spacing w:before="29" w:line="278" w:lineRule="auto"/>
        <w:ind w:right="839" w:firstLine="425"/>
        <w:rPr>
          <w:sz w:val="28"/>
          <w:szCs w:val="28"/>
        </w:rPr>
      </w:pPr>
      <w:r w:rsidRPr="00C42809">
        <w:rPr>
          <w:i/>
          <w:w w:val="105"/>
          <w:sz w:val="28"/>
          <w:szCs w:val="28"/>
        </w:rPr>
        <w:t>Недочётами</w:t>
      </w:r>
      <w:r w:rsidRPr="00C42809">
        <w:rPr>
          <w:i/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считаются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нерациональные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записи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при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вычислениях,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нерациональные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приёмы вычислений, преобразований и решений задач, небрежное выполнение чертежей и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схем, отдельные погрешности в формулировке пояснения или ответа к задаче. К недочётам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можно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отнести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и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другие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недостатки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работы,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вызванные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недостаточным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вниманием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учащихся,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например: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неполное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сокращение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дробей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или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членов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отношения;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обращение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sz w:val="28"/>
          <w:szCs w:val="28"/>
        </w:rPr>
        <w:t>смешанных чисел в неправильную дробь при</w:t>
      </w:r>
      <w:r w:rsidRPr="00C42809">
        <w:rPr>
          <w:spacing w:val="1"/>
          <w:sz w:val="28"/>
          <w:szCs w:val="28"/>
        </w:rPr>
        <w:t xml:space="preserve"> </w:t>
      </w:r>
      <w:r w:rsidRPr="00C42809">
        <w:rPr>
          <w:sz w:val="28"/>
          <w:szCs w:val="28"/>
        </w:rPr>
        <w:t>сложении и вычитании; пропуск наименований;</w:t>
      </w:r>
      <w:r w:rsidRPr="00C42809">
        <w:rPr>
          <w:spacing w:val="1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пропуск чисел в промежуточных записях; перестановка цифр при записи чисел; ошибки,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допущенные</w:t>
      </w:r>
      <w:r w:rsidRPr="00C42809">
        <w:rPr>
          <w:spacing w:val="-2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при</w:t>
      </w:r>
      <w:r w:rsidRPr="00C42809">
        <w:rPr>
          <w:spacing w:val="-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переписывании</w:t>
      </w:r>
      <w:r w:rsidRPr="00C42809">
        <w:rPr>
          <w:spacing w:val="-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и</w:t>
      </w:r>
      <w:r w:rsidRPr="00C42809">
        <w:rPr>
          <w:spacing w:val="-2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т.</w:t>
      </w:r>
      <w:r w:rsidRPr="00C42809">
        <w:rPr>
          <w:spacing w:val="-5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п.</w:t>
      </w:r>
    </w:p>
    <w:p w:rsidR="00067193" w:rsidRPr="00C42809" w:rsidRDefault="00067193" w:rsidP="00F929C1">
      <w:pPr>
        <w:pStyle w:val="Heading1"/>
        <w:spacing w:before="204" w:line="295" w:lineRule="auto"/>
        <w:ind w:left="650" w:right="2121" w:firstLine="425"/>
        <w:jc w:val="both"/>
        <w:rPr>
          <w:sz w:val="28"/>
          <w:szCs w:val="28"/>
        </w:rPr>
      </w:pPr>
      <w:r w:rsidRPr="00C42809">
        <w:rPr>
          <w:sz w:val="28"/>
          <w:szCs w:val="28"/>
        </w:rPr>
        <w:t>Оценка письменной работы (контрольная работа, самостоятельная работа)</w:t>
      </w:r>
    </w:p>
    <w:p w:rsidR="00067193" w:rsidRPr="00C42809" w:rsidRDefault="00067193" w:rsidP="0006757C">
      <w:pPr>
        <w:pStyle w:val="BodyText"/>
        <w:spacing w:before="70" w:line="276" w:lineRule="auto"/>
        <w:ind w:right="843" w:firstLine="425"/>
        <w:rPr>
          <w:sz w:val="28"/>
          <w:szCs w:val="28"/>
        </w:rPr>
      </w:pPr>
      <w:r w:rsidRPr="00C42809">
        <w:rPr>
          <w:b/>
          <w:i/>
          <w:w w:val="105"/>
          <w:sz w:val="28"/>
          <w:szCs w:val="28"/>
        </w:rPr>
        <w:t xml:space="preserve">Высокий уровень (оценка «5») </w:t>
      </w:r>
      <w:r w:rsidRPr="00C42809">
        <w:rPr>
          <w:w w:val="105"/>
          <w:sz w:val="28"/>
          <w:szCs w:val="28"/>
        </w:rPr>
        <w:t>ставится за безукоризненное выполнение письменной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работы, т. е. а) если решение всех примеров верное; б) если все действия и преобразования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выполнены правильно, без ошибок; все записи хода решения расположены последовательно,</w:t>
      </w:r>
      <w:r w:rsidRPr="00C42809">
        <w:rPr>
          <w:spacing w:val="-58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а</w:t>
      </w:r>
      <w:r w:rsidRPr="00C42809">
        <w:rPr>
          <w:spacing w:val="-3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также</w:t>
      </w:r>
      <w:r w:rsidRPr="00C42809">
        <w:rPr>
          <w:spacing w:val="4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сделана</w:t>
      </w:r>
      <w:r w:rsidRPr="00C42809">
        <w:rPr>
          <w:spacing w:val="-2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проверка</w:t>
      </w:r>
      <w:r w:rsidRPr="00C42809">
        <w:rPr>
          <w:spacing w:val="4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решения в</w:t>
      </w:r>
      <w:r w:rsidRPr="00C42809">
        <w:rPr>
          <w:spacing w:val="-3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тех</w:t>
      </w:r>
      <w:r w:rsidRPr="00C42809">
        <w:rPr>
          <w:spacing w:val="-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случаях, когда</w:t>
      </w:r>
      <w:r w:rsidRPr="00C42809">
        <w:rPr>
          <w:spacing w:val="-2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это</w:t>
      </w:r>
      <w:r w:rsidRPr="00C42809">
        <w:rPr>
          <w:spacing w:val="-9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требуется.</w:t>
      </w:r>
    </w:p>
    <w:p w:rsidR="00067193" w:rsidRPr="00C42809" w:rsidRDefault="00067193" w:rsidP="0006757C">
      <w:pPr>
        <w:spacing w:before="29" w:line="268" w:lineRule="auto"/>
        <w:ind w:left="636" w:right="840" w:firstLine="425"/>
        <w:jc w:val="both"/>
        <w:rPr>
          <w:sz w:val="28"/>
          <w:szCs w:val="28"/>
        </w:rPr>
      </w:pPr>
      <w:r w:rsidRPr="00C42809">
        <w:rPr>
          <w:b/>
          <w:i/>
          <w:w w:val="105"/>
          <w:sz w:val="28"/>
          <w:szCs w:val="28"/>
        </w:rPr>
        <w:t xml:space="preserve">Повышенный уровень (оценка </w:t>
      </w:r>
      <w:r w:rsidRPr="00C42809">
        <w:rPr>
          <w:i/>
          <w:w w:val="105"/>
          <w:sz w:val="28"/>
          <w:szCs w:val="28"/>
        </w:rPr>
        <w:t xml:space="preserve">«4») </w:t>
      </w:r>
      <w:r w:rsidRPr="00C42809">
        <w:rPr>
          <w:w w:val="105"/>
          <w:sz w:val="28"/>
          <w:szCs w:val="28"/>
        </w:rPr>
        <w:t>ставится за работу, которая выполнена в основном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правильно,</w:t>
      </w:r>
      <w:r w:rsidRPr="00C42809">
        <w:rPr>
          <w:spacing w:val="-7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но</w:t>
      </w:r>
      <w:r w:rsidRPr="00C42809">
        <w:rPr>
          <w:spacing w:val="-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допущена</w:t>
      </w:r>
      <w:r w:rsidRPr="00C42809">
        <w:rPr>
          <w:spacing w:val="4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одна</w:t>
      </w:r>
      <w:r w:rsidRPr="00C42809">
        <w:rPr>
          <w:spacing w:val="-2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(негрубая)</w:t>
      </w:r>
      <w:r w:rsidRPr="00C42809">
        <w:rPr>
          <w:spacing w:val="2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ошибка</w:t>
      </w:r>
      <w:r w:rsidRPr="00C42809">
        <w:rPr>
          <w:spacing w:val="-3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или</w:t>
      </w:r>
      <w:r w:rsidRPr="00C42809">
        <w:rPr>
          <w:spacing w:val="-2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два-три</w:t>
      </w:r>
      <w:r w:rsidRPr="00C42809">
        <w:rPr>
          <w:spacing w:val="-3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недочёта.</w:t>
      </w:r>
    </w:p>
    <w:p w:rsidR="00067193" w:rsidRPr="00C42809" w:rsidRDefault="00067193" w:rsidP="0006757C">
      <w:pPr>
        <w:spacing w:before="27"/>
        <w:ind w:left="1248"/>
        <w:jc w:val="both"/>
        <w:rPr>
          <w:sz w:val="28"/>
          <w:szCs w:val="28"/>
        </w:rPr>
      </w:pPr>
      <w:r w:rsidRPr="00C42809">
        <w:rPr>
          <w:b/>
          <w:i/>
          <w:w w:val="105"/>
          <w:sz w:val="28"/>
          <w:szCs w:val="28"/>
        </w:rPr>
        <w:t>Базовый</w:t>
      </w:r>
      <w:r w:rsidRPr="00C42809">
        <w:rPr>
          <w:b/>
          <w:i/>
          <w:spacing w:val="-12"/>
          <w:w w:val="105"/>
          <w:sz w:val="28"/>
          <w:szCs w:val="28"/>
        </w:rPr>
        <w:t xml:space="preserve"> </w:t>
      </w:r>
      <w:r w:rsidRPr="00C42809">
        <w:rPr>
          <w:b/>
          <w:i/>
          <w:w w:val="105"/>
          <w:sz w:val="28"/>
          <w:szCs w:val="28"/>
        </w:rPr>
        <w:t>уровень</w:t>
      </w:r>
      <w:r w:rsidRPr="00C42809">
        <w:rPr>
          <w:b/>
          <w:i/>
          <w:spacing w:val="-11"/>
          <w:w w:val="105"/>
          <w:sz w:val="28"/>
          <w:szCs w:val="28"/>
        </w:rPr>
        <w:t xml:space="preserve"> </w:t>
      </w:r>
      <w:r w:rsidRPr="00C42809">
        <w:rPr>
          <w:b/>
          <w:i/>
          <w:w w:val="105"/>
          <w:sz w:val="28"/>
          <w:szCs w:val="28"/>
        </w:rPr>
        <w:t>(оценка</w:t>
      </w:r>
      <w:r w:rsidRPr="00C42809">
        <w:rPr>
          <w:b/>
          <w:i/>
          <w:spacing w:val="-8"/>
          <w:w w:val="105"/>
          <w:sz w:val="28"/>
          <w:szCs w:val="28"/>
        </w:rPr>
        <w:t xml:space="preserve"> </w:t>
      </w:r>
      <w:r w:rsidRPr="00C42809">
        <w:rPr>
          <w:b/>
          <w:i/>
          <w:w w:val="105"/>
          <w:sz w:val="28"/>
          <w:szCs w:val="28"/>
        </w:rPr>
        <w:t>«3»)</w:t>
      </w:r>
      <w:r w:rsidRPr="00C42809">
        <w:rPr>
          <w:b/>
          <w:i/>
          <w:spacing w:val="-4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ставится</w:t>
      </w:r>
      <w:r w:rsidRPr="00C42809">
        <w:rPr>
          <w:spacing w:val="-12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в</w:t>
      </w:r>
      <w:r w:rsidRPr="00C42809">
        <w:rPr>
          <w:spacing w:val="-2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следующих</w:t>
      </w:r>
      <w:r w:rsidRPr="00C42809">
        <w:rPr>
          <w:spacing w:val="-8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случаях:</w:t>
      </w:r>
    </w:p>
    <w:p w:rsidR="00067193" w:rsidRPr="00C42809" w:rsidRDefault="00067193" w:rsidP="0006757C">
      <w:pPr>
        <w:pStyle w:val="BodyText"/>
        <w:spacing w:before="60" w:line="278" w:lineRule="auto"/>
        <w:ind w:right="832" w:firstLine="425"/>
        <w:rPr>
          <w:sz w:val="28"/>
          <w:szCs w:val="28"/>
        </w:rPr>
      </w:pPr>
      <w:r w:rsidRPr="00C42809">
        <w:rPr>
          <w:w w:val="105"/>
          <w:sz w:val="28"/>
          <w:szCs w:val="28"/>
        </w:rPr>
        <w:t>а) если в работе имеется одна грубая ошибка и не более одной негрубой ошибки; б) при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наличии одной грубой ошибки и одного-двух недочётов; в) при отсутствии грубых ошибок,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но при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наличии от двух до четырёх (негрубых)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ошибок; г) при паличии двух негрубых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ошибок и не более трёх недочётов; д) при отсутствии ошибок, но при наличии четырёх и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более</w:t>
      </w:r>
      <w:r w:rsidRPr="00C42809">
        <w:rPr>
          <w:spacing w:val="-10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недочётов; е)</w:t>
      </w:r>
      <w:r w:rsidRPr="00C42809">
        <w:rPr>
          <w:spacing w:val="8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если</w:t>
      </w:r>
      <w:r w:rsidRPr="00C42809">
        <w:rPr>
          <w:spacing w:val="-3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верно</w:t>
      </w:r>
      <w:r w:rsidRPr="00C42809">
        <w:rPr>
          <w:spacing w:val="-8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выполнено</w:t>
      </w:r>
      <w:r w:rsidRPr="00C42809">
        <w:rPr>
          <w:spacing w:val="-9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более</w:t>
      </w:r>
      <w:r w:rsidRPr="00C42809">
        <w:rPr>
          <w:spacing w:val="-10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половины объёма</w:t>
      </w:r>
      <w:r w:rsidRPr="00C42809">
        <w:rPr>
          <w:spacing w:val="-3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всей</w:t>
      </w:r>
      <w:r w:rsidRPr="00C42809">
        <w:rPr>
          <w:spacing w:val="4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работы.</w:t>
      </w:r>
    </w:p>
    <w:p w:rsidR="00067193" w:rsidRPr="00C42809" w:rsidRDefault="00067193" w:rsidP="0006757C">
      <w:pPr>
        <w:pStyle w:val="BodyText"/>
        <w:spacing w:before="14" w:line="280" w:lineRule="auto"/>
        <w:ind w:right="842" w:firstLine="425"/>
        <w:rPr>
          <w:sz w:val="28"/>
          <w:szCs w:val="28"/>
        </w:rPr>
      </w:pPr>
      <w:r w:rsidRPr="00C42809">
        <w:rPr>
          <w:b/>
          <w:i/>
          <w:w w:val="105"/>
          <w:sz w:val="28"/>
          <w:szCs w:val="28"/>
        </w:rPr>
        <w:t xml:space="preserve">Низкий уровень (оценка </w:t>
      </w:r>
      <w:r w:rsidRPr="00C42809">
        <w:rPr>
          <w:i/>
          <w:w w:val="105"/>
          <w:sz w:val="28"/>
          <w:szCs w:val="28"/>
        </w:rPr>
        <w:t xml:space="preserve">«2») </w:t>
      </w:r>
      <w:r w:rsidRPr="00C42809">
        <w:rPr>
          <w:w w:val="105"/>
          <w:sz w:val="28"/>
          <w:szCs w:val="28"/>
        </w:rPr>
        <w:t>ставится, когда число ошибок превосходит норму, при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которой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может быть выставлена положительная оценка, или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если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правильно выполнено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менее</w:t>
      </w:r>
      <w:r w:rsidRPr="00C42809">
        <w:rPr>
          <w:spacing w:val="-1"/>
          <w:w w:val="105"/>
          <w:sz w:val="28"/>
          <w:szCs w:val="28"/>
        </w:rPr>
        <w:t xml:space="preserve"> </w:t>
      </w:r>
      <w:r w:rsidRPr="00C42809">
        <w:rPr>
          <w:i/>
          <w:w w:val="105"/>
          <w:sz w:val="28"/>
          <w:szCs w:val="28"/>
        </w:rPr>
        <w:t>половины</w:t>
      </w:r>
      <w:r w:rsidRPr="00C42809">
        <w:rPr>
          <w:i/>
          <w:spacing w:val="4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всей</w:t>
      </w:r>
      <w:r w:rsidRPr="00C42809">
        <w:rPr>
          <w:spacing w:val="6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работы.</w:t>
      </w:r>
    </w:p>
    <w:p w:rsidR="00067193" w:rsidRPr="00C42809" w:rsidRDefault="00067193" w:rsidP="0006757C">
      <w:pPr>
        <w:pStyle w:val="BodyText"/>
        <w:spacing w:before="124" w:line="278" w:lineRule="auto"/>
        <w:ind w:right="826" w:firstLine="425"/>
        <w:rPr>
          <w:sz w:val="28"/>
          <w:szCs w:val="28"/>
        </w:rPr>
      </w:pPr>
      <w:r w:rsidRPr="00C42809">
        <w:rPr>
          <w:i/>
          <w:w w:val="105"/>
          <w:sz w:val="28"/>
          <w:szCs w:val="28"/>
        </w:rPr>
        <w:t>Примечание.</w:t>
      </w:r>
      <w:r w:rsidRPr="00C42809">
        <w:rPr>
          <w:i/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Оценка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«5»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может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быть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поставлена,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несмотря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на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наличие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одного-двух</w:t>
      </w:r>
      <w:r w:rsidRPr="00C42809">
        <w:rPr>
          <w:spacing w:val="-58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недочётов,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если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ученик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дал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оригинальное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решение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заданий,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свидетельствующее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его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хорошем</w:t>
      </w:r>
      <w:r w:rsidRPr="00C42809">
        <w:rPr>
          <w:spacing w:val="3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математическом</w:t>
      </w:r>
      <w:r w:rsidRPr="00C42809">
        <w:rPr>
          <w:spacing w:val="4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развитии.</w:t>
      </w:r>
    </w:p>
    <w:p w:rsidR="00067193" w:rsidRPr="00C42809" w:rsidRDefault="00067193" w:rsidP="0006757C">
      <w:pPr>
        <w:pStyle w:val="BodyText"/>
        <w:spacing w:before="4"/>
        <w:ind w:left="0"/>
        <w:rPr>
          <w:sz w:val="28"/>
          <w:szCs w:val="28"/>
        </w:rPr>
      </w:pPr>
    </w:p>
    <w:p w:rsidR="00067193" w:rsidRPr="00C42809" w:rsidRDefault="00067193" w:rsidP="0006757C">
      <w:pPr>
        <w:pStyle w:val="Heading1"/>
        <w:jc w:val="both"/>
        <w:rPr>
          <w:sz w:val="28"/>
          <w:szCs w:val="28"/>
        </w:rPr>
      </w:pPr>
      <w:r w:rsidRPr="00C42809">
        <w:rPr>
          <w:sz w:val="28"/>
          <w:szCs w:val="28"/>
        </w:rPr>
        <w:t>Оценка</w:t>
      </w:r>
      <w:r w:rsidRPr="00C42809">
        <w:rPr>
          <w:spacing w:val="25"/>
          <w:sz w:val="28"/>
          <w:szCs w:val="28"/>
        </w:rPr>
        <w:t xml:space="preserve"> </w:t>
      </w:r>
      <w:r w:rsidRPr="00C42809">
        <w:rPr>
          <w:sz w:val="28"/>
          <w:szCs w:val="28"/>
        </w:rPr>
        <w:t>текущих</w:t>
      </w:r>
      <w:r w:rsidRPr="00C42809">
        <w:rPr>
          <w:spacing w:val="37"/>
          <w:sz w:val="28"/>
          <w:szCs w:val="28"/>
        </w:rPr>
        <w:t xml:space="preserve"> </w:t>
      </w:r>
      <w:r w:rsidRPr="00C42809">
        <w:rPr>
          <w:sz w:val="28"/>
          <w:szCs w:val="28"/>
        </w:rPr>
        <w:t>письменных</w:t>
      </w:r>
      <w:r w:rsidRPr="00C42809">
        <w:rPr>
          <w:spacing w:val="37"/>
          <w:sz w:val="28"/>
          <w:szCs w:val="28"/>
        </w:rPr>
        <w:t xml:space="preserve"> </w:t>
      </w:r>
      <w:r w:rsidRPr="00C42809">
        <w:rPr>
          <w:sz w:val="28"/>
          <w:szCs w:val="28"/>
        </w:rPr>
        <w:t>работ</w:t>
      </w:r>
    </w:p>
    <w:p w:rsidR="00067193" w:rsidRPr="00C42809" w:rsidRDefault="00067193" w:rsidP="00C42809">
      <w:pPr>
        <w:pStyle w:val="BodyText"/>
        <w:spacing w:before="96" w:line="273" w:lineRule="auto"/>
        <w:ind w:right="843" w:firstLine="425"/>
        <w:rPr>
          <w:sz w:val="28"/>
          <w:szCs w:val="28"/>
        </w:rPr>
        <w:sectPr w:rsidR="00067193" w:rsidRPr="00C42809" w:rsidSect="00F929C1">
          <w:pgSz w:w="11910" w:h="16850"/>
          <w:pgMar w:top="782" w:right="301" w:bottom="1281" w:left="482" w:header="0" w:footer="1021" w:gutter="0"/>
          <w:cols w:space="720"/>
        </w:sectPr>
      </w:pPr>
      <w:r w:rsidRPr="00C42809">
        <w:rPr>
          <w:w w:val="105"/>
          <w:sz w:val="28"/>
          <w:szCs w:val="28"/>
        </w:rPr>
        <w:t>При оценке повседневных обучающих работ по математике учитель руководствуется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указанными нормами оценок, но учитывает степень самостоятельности выполнения работ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учащимися,</w:t>
      </w:r>
      <w:r w:rsidRPr="00C42809">
        <w:rPr>
          <w:spacing w:val="-7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а</w:t>
      </w:r>
      <w:r w:rsidRPr="00C42809">
        <w:rPr>
          <w:spacing w:val="4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также</w:t>
      </w:r>
      <w:r w:rsidRPr="00C42809">
        <w:rPr>
          <w:spacing w:val="-3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то,</w:t>
      </w:r>
      <w:r w:rsidRPr="00C42809">
        <w:rPr>
          <w:spacing w:val="-6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насколько</w:t>
      </w:r>
      <w:r w:rsidRPr="00C42809">
        <w:rPr>
          <w:spacing w:val="-2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закреплён</w:t>
      </w:r>
      <w:r w:rsidRPr="00C42809">
        <w:rPr>
          <w:spacing w:val="-3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вновь</w:t>
      </w:r>
      <w:r w:rsidRPr="00C42809">
        <w:rPr>
          <w:spacing w:val="-6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изучаемый</w:t>
      </w:r>
      <w:r w:rsidRPr="00C42809">
        <w:rPr>
          <w:spacing w:val="4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материал.</w:t>
      </w:r>
    </w:p>
    <w:p w:rsidR="00067193" w:rsidRPr="00F929C1" w:rsidRDefault="00067193" w:rsidP="00F929C1">
      <w:pPr>
        <w:spacing w:before="85" w:line="273" w:lineRule="auto"/>
        <w:ind w:right="832"/>
        <w:jc w:val="both"/>
        <w:rPr>
          <w:sz w:val="28"/>
          <w:szCs w:val="28"/>
        </w:rPr>
      </w:pPr>
      <w:r w:rsidRPr="00F929C1">
        <w:rPr>
          <w:b/>
          <w:i/>
          <w:w w:val="105"/>
          <w:sz w:val="28"/>
          <w:szCs w:val="28"/>
        </w:rPr>
        <w:t xml:space="preserve">Обучающие </w:t>
      </w:r>
      <w:r w:rsidRPr="00F929C1">
        <w:rPr>
          <w:w w:val="105"/>
          <w:sz w:val="28"/>
          <w:szCs w:val="28"/>
        </w:rPr>
        <w:t xml:space="preserve">письменные </w:t>
      </w:r>
      <w:r w:rsidRPr="00F929C1">
        <w:rPr>
          <w:b/>
          <w:i/>
          <w:w w:val="105"/>
          <w:sz w:val="28"/>
          <w:szCs w:val="28"/>
        </w:rPr>
        <w:t xml:space="preserve">работы, </w:t>
      </w:r>
      <w:r w:rsidRPr="00F929C1">
        <w:rPr>
          <w:w w:val="105"/>
          <w:sz w:val="28"/>
          <w:szCs w:val="28"/>
        </w:rPr>
        <w:t>выполненные учащимися вполне самостоятельно с</w:t>
      </w:r>
      <w:r w:rsidRPr="00F929C1">
        <w:rPr>
          <w:spacing w:val="1"/>
          <w:w w:val="105"/>
          <w:sz w:val="28"/>
          <w:szCs w:val="28"/>
        </w:rPr>
        <w:t xml:space="preserve"> </w:t>
      </w:r>
      <w:r w:rsidRPr="00F929C1">
        <w:rPr>
          <w:w w:val="105"/>
          <w:sz w:val="28"/>
          <w:szCs w:val="28"/>
        </w:rPr>
        <w:t xml:space="preserve">применением ранее изученных и </w:t>
      </w:r>
      <w:r w:rsidRPr="00F929C1">
        <w:rPr>
          <w:i/>
          <w:w w:val="105"/>
          <w:sz w:val="28"/>
          <w:szCs w:val="28"/>
        </w:rPr>
        <w:t xml:space="preserve">хорошо закреплённых </w:t>
      </w:r>
      <w:r w:rsidRPr="00F929C1">
        <w:rPr>
          <w:w w:val="105"/>
          <w:sz w:val="28"/>
          <w:szCs w:val="28"/>
        </w:rPr>
        <w:t xml:space="preserve">знаний, оцениваются </w:t>
      </w:r>
      <w:r w:rsidRPr="00F929C1">
        <w:rPr>
          <w:i/>
          <w:w w:val="105"/>
          <w:sz w:val="28"/>
          <w:szCs w:val="28"/>
        </w:rPr>
        <w:t xml:space="preserve">так же, </w:t>
      </w:r>
      <w:r w:rsidRPr="00F929C1">
        <w:rPr>
          <w:w w:val="105"/>
          <w:sz w:val="28"/>
          <w:szCs w:val="28"/>
        </w:rPr>
        <w:t>как и</w:t>
      </w:r>
      <w:r w:rsidRPr="00F929C1">
        <w:rPr>
          <w:spacing w:val="1"/>
          <w:w w:val="105"/>
          <w:sz w:val="28"/>
          <w:szCs w:val="28"/>
        </w:rPr>
        <w:t xml:space="preserve"> </w:t>
      </w:r>
      <w:r w:rsidRPr="00F929C1">
        <w:rPr>
          <w:i/>
          <w:w w:val="105"/>
          <w:sz w:val="28"/>
          <w:szCs w:val="28"/>
        </w:rPr>
        <w:t>контрольные</w:t>
      </w:r>
      <w:r w:rsidRPr="00F929C1">
        <w:rPr>
          <w:i/>
          <w:spacing w:val="7"/>
          <w:w w:val="105"/>
          <w:sz w:val="28"/>
          <w:szCs w:val="28"/>
        </w:rPr>
        <w:t xml:space="preserve"> </w:t>
      </w:r>
      <w:r w:rsidRPr="00F929C1">
        <w:rPr>
          <w:w w:val="105"/>
          <w:sz w:val="28"/>
          <w:szCs w:val="28"/>
        </w:rPr>
        <w:t>работы.</w:t>
      </w:r>
    </w:p>
    <w:p w:rsidR="00067193" w:rsidRPr="00F929C1" w:rsidRDefault="00067193" w:rsidP="0006757C">
      <w:pPr>
        <w:spacing w:before="24" w:line="276" w:lineRule="auto"/>
        <w:ind w:left="636" w:right="831" w:firstLine="425"/>
        <w:jc w:val="both"/>
        <w:rPr>
          <w:sz w:val="28"/>
          <w:szCs w:val="28"/>
        </w:rPr>
      </w:pPr>
      <w:r w:rsidRPr="00F929C1">
        <w:rPr>
          <w:b/>
          <w:i/>
          <w:w w:val="105"/>
          <w:sz w:val="28"/>
          <w:szCs w:val="28"/>
        </w:rPr>
        <w:t xml:space="preserve">Обучающие </w:t>
      </w:r>
      <w:r w:rsidRPr="00F929C1">
        <w:rPr>
          <w:w w:val="105"/>
          <w:sz w:val="28"/>
          <w:szCs w:val="28"/>
        </w:rPr>
        <w:t xml:space="preserve">письменные </w:t>
      </w:r>
      <w:r w:rsidRPr="00F929C1">
        <w:rPr>
          <w:b/>
          <w:i/>
          <w:w w:val="105"/>
          <w:sz w:val="28"/>
          <w:szCs w:val="28"/>
        </w:rPr>
        <w:t xml:space="preserve">работы, </w:t>
      </w:r>
      <w:r w:rsidRPr="00F929C1">
        <w:rPr>
          <w:w w:val="105"/>
          <w:sz w:val="28"/>
          <w:szCs w:val="28"/>
        </w:rPr>
        <w:t>выполненные вполне самостоятельно, на только что</w:t>
      </w:r>
      <w:r w:rsidRPr="00F929C1">
        <w:rPr>
          <w:spacing w:val="1"/>
          <w:w w:val="105"/>
          <w:sz w:val="28"/>
          <w:szCs w:val="28"/>
        </w:rPr>
        <w:t xml:space="preserve"> </w:t>
      </w:r>
      <w:r w:rsidRPr="00F929C1">
        <w:rPr>
          <w:w w:val="105"/>
          <w:sz w:val="28"/>
          <w:szCs w:val="28"/>
        </w:rPr>
        <w:t xml:space="preserve">изученные и </w:t>
      </w:r>
      <w:r w:rsidRPr="00F929C1">
        <w:rPr>
          <w:i/>
          <w:w w:val="105"/>
          <w:sz w:val="28"/>
          <w:szCs w:val="28"/>
        </w:rPr>
        <w:t xml:space="preserve">недостаточно закреплённые </w:t>
      </w:r>
      <w:r w:rsidRPr="00F929C1">
        <w:rPr>
          <w:w w:val="105"/>
          <w:sz w:val="28"/>
          <w:szCs w:val="28"/>
        </w:rPr>
        <w:t xml:space="preserve">правила, могут оцениваться </w:t>
      </w:r>
      <w:r w:rsidRPr="00F929C1">
        <w:rPr>
          <w:i/>
          <w:w w:val="105"/>
          <w:sz w:val="28"/>
          <w:szCs w:val="28"/>
        </w:rPr>
        <w:t>на один балл выше,</w:t>
      </w:r>
      <w:r w:rsidRPr="00F929C1">
        <w:rPr>
          <w:i/>
          <w:spacing w:val="1"/>
          <w:w w:val="105"/>
          <w:sz w:val="28"/>
          <w:szCs w:val="28"/>
        </w:rPr>
        <w:t xml:space="preserve"> </w:t>
      </w:r>
      <w:r w:rsidRPr="00F929C1">
        <w:rPr>
          <w:w w:val="105"/>
          <w:sz w:val="28"/>
          <w:szCs w:val="28"/>
        </w:rPr>
        <w:t>чем</w:t>
      </w:r>
      <w:r w:rsidRPr="00F929C1">
        <w:rPr>
          <w:spacing w:val="1"/>
          <w:w w:val="105"/>
          <w:sz w:val="28"/>
          <w:szCs w:val="28"/>
        </w:rPr>
        <w:t xml:space="preserve"> </w:t>
      </w:r>
      <w:r w:rsidRPr="00F929C1">
        <w:rPr>
          <w:w w:val="105"/>
          <w:sz w:val="28"/>
          <w:szCs w:val="28"/>
        </w:rPr>
        <w:t>контрольные</w:t>
      </w:r>
      <w:r w:rsidRPr="00F929C1">
        <w:rPr>
          <w:spacing w:val="1"/>
          <w:w w:val="105"/>
          <w:sz w:val="28"/>
          <w:szCs w:val="28"/>
        </w:rPr>
        <w:t xml:space="preserve"> </w:t>
      </w:r>
      <w:r w:rsidRPr="00F929C1">
        <w:rPr>
          <w:w w:val="105"/>
          <w:sz w:val="28"/>
          <w:szCs w:val="28"/>
        </w:rPr>
        <w:t>работы,</w:t>
      </w:r>
      <w:r w:rsidRPr="00F929C1">
        <w:rPr>
          <w:spacing w:val="1"/>
          <w:w w:val="105"/>
          <w:sz w:val="28"/>
          <w:szCs w:val="28"/>
        </w:rPr>
        <w:t xml:space="preserve"> </w:t>
      </w:r>
      <w:r w:rsidRPr="00F929C1">
        <w:rPr>
          <w:w w:val="105"/>
          <w:sz w:val="28"/>
          <w:szCs w:val="28"/>
        </w:rPr>
        <w:t>но</w:t>
      </w:r>
      <w:r w:rsidRPr="00F929C1">
        <w:rPr>
          <w:spacing w:val="1"/>
          <w:w w:val="105"/>
          <w:sz w:val="28"/>
          <w:szCs w:val="28"/>
        </w:rPr>
        <w:t xml:space="preserve"> </w:t>
      </w:r>
      <w:r w:rsidRPr="00F929C1">
        <w:rPr>
          <w:w w:val="105"/>
          <w:sz w:val="28"/>
          <w:szCs w:val="28"/>
        </w:rPr>
        <w:t>оценка</w:t>
      </w:r>
      <w:r w:rsidRPr="00F929C1">
        <w:rPr>
          <w:spacing w:val="1"/>
          <w:w w:val="105"/>
          <w:sz w:val="28"/>
          <w:szCs w:val="28"/>
        </w:rPr>
        <w:t xml:space="preserve"> </w:t>
      </w:r>
      <w:r w:rsidRPr="00F929C1">
        <w:rPr>
          <w:w w:val="105"/>
          <w:sz w:val="28"/>
          <w:szCs w:val="28"/>
        </w:rPr>
        <w:t>«5»</w:t>
      </w:r>
      <w:r w:rsidRPr="00F929C1">
        <w:rPr>
          <w:spacing w:val="1"/>
          <w:w w:val="105"/>
          <w:sz w:val="28"/>
          <w:szCs w:val="28"/>
        </w:rPr>
        <w:t xml:space="preserve"> </w:t>
      </w:r>
      <w:r w:rsidRPr="00F929C1">
        <w:rPr>
          <w:w w:val="105"/>
          <w:sz w:val="28"/>
          <w:szCs w:val="28"/>
        </w:rPr>
        <w:t>и</w:t>
      </w:r>
      <w:r w:rsidRPr="00F929C1">
        <w:rPr>
          <w:spacing w:val="1"/>
          <w:w w:val="105"/>
          <w:sz w:val="28"/>
          <w:szCs w:val="28"/>
        </w:rPr>
        <w:t xml:space="preserve"> </w:t>
      </w:r>
      <w:r w:rsidRPr="00F929C1">
        <w:rPr>
          <w:w w:val="105"/>
          <w:sz w:val="28"/>
          <w:szCs w:val="28"/>
        </w:rPr>
        <w:t>в</w:t>
      </w:r>
      <w:r w:rsidRPr="00F929C1">
        <w:rPr>
          <w:spacing w:val="1"/>
          <w:w w:val="105"/>
          <w:sz w:val="28"/>
          <w:szCs w:val="28"/>
        </w:rPr>
        <w:t xml:space="preserve"> </w:t>
      </w:r>
      <w:r w:rsidRPr="00F929C1">
        <w:rPr>
          <w:w w:val="105"/>
          <w:sz w:val="28"/>
          <w:szCs w:val="28"/>
        </w:rPr>
        <w:t>этом</w:t>
      </w:r>
      <w:r w:rsidRPr="00F929C1">
        <w:rPr>
          <w:spacing w:val="1"/>
          <w:w w:val="105"/>
          <w:sz w:val="28"/>
          <w:szCs w:val="28"/>
        </w:rPr>
        <w:t xml:space="preserve"> </w:t>
      </w:r>
      <w:r w:rsidRPr="00F929C1">
        <w:rPr>
          <w:w w:val="105"/>
          <w:sz w:val="28"/>
          <w:szCs w:val="28"/>
        </w:rPr>
        <w:t>случае</w:t>
      </w:r>
      <w:r w:rsidRPr="00F929C1">
        <w:rPr>
          <w:spacing w:val="1"/>
          <w:w w:val="105"/>
          <w:sz w:val="28"/>
          <w:szCs w:val="28"/>
        </w:rPr>
        <w:t xml:space="preserve"> </w:t>
      </w:r>
      <w:r w:rsidRPr="00F929C1">
        <w:rPr>
          <w:w w:val="105"/>
          <w:sz w:val="28"/>
          <w:szCs w:val="28"/>
        </w:rPr>
        <w:t>выставляется</w:t>
      </w:r>
      <w:r w:rsidRPr="00F929C1">
        <w:rPr>
          <w:spacing w:val="1"/>
          <w:w w:val="105"/>
          <w:sz w:val="28"/>
          <w:szCs w:val="28"/>
        </w:rPr>
        <w:t xml:space="preserve"> </w:t>
      </w:r>
      <w:r w:rsidRPr="00F929C1">
        <w:rPr>
          <w:w w:val="105"/>
          <w:sz w:val="28"/>
          <w:szCs w:val="28"/>
        </w:rPr>
        <w:t>только</w:t>
      </w:r>
      <w:r w:rsidRPr="00F929C1">
        <w:rPr>
          <w:spacing w:val="1"/>
          <w:w w:val="105"/>
          <w:sz w:val="28"/>
          <w:szCs w:val="28"/>
        </w:rPr>
        <w:t xml:space="preserve"> </w:t>
      </w:r>
      <w:r w:rsidRPr="00F929C1">
        <w:rPr>
          <w:w w:val="105"/>
          <w:sz w:val="28"/>
          <w:szCs w:val="28"/>
        </w:rPr>
        <w:t>за</w:t>
      </w:r>
      <w:r w:rsidRPr="00F929C1">
        <w:rPr>
          <w:spacing w:val="1"/>
          <w:w w:val="105"/>
          <w:sz w:val="28"/>
          <w:szCs w:val="28"/>
        </w:rPr>
        <w:t xml:space="preserve"> </w:t>
      </w:r>
      <w:r w:rsidRPr="00F929C1">
        <w:rPr>
          <w:i/>
          <w:w w:val="105"/>
          <w:sz w:val="28"/>
          <w:szCs w:val="28"/>
        </w:rPr>
        <w:t>безукоризненно</w:t>
      </w:r>
      <w:r w:rsidRPr="00F929C1">
        <w:rPr>
          <w:i/>
          <w:spacing w:val="2"/>
          <w:w w:val="105"/>
          <w:sz w:val="28"/>
          <w:szCs w:val="28"/>
        </w:rPr>
        <w:t xml:space="preserve"> </w:t>
      </w:r>
      <w:r w:rsidRPr="00F929C1">
        <w:rPr>
          <w:w w:val="105"/>
          <w:sz w:val="28"/>
          <w:szCs w:val="28"/>
        </w:rPr>
        <w:t>выполненные</w:t>
      </w:r>
      <w:r w:rsidRPr="00F929C1">
        <w:rPr>
          <w:spacing w:val="-1"/>
          <w:w w:val="105"/>
          <w:sz w:val="28"/>
          <w:szCs w:val="28"/>
        </w:rPr>
        <w:t xml:space="preserve"> </w:t>
      </w:r>
      <w:r w:rsidRPr="00F929C1">
        <w:rPr>
          <w:w w:val="105"/>
          <w:sz w:val="28"/>
          <w:szCs w:val="28"/>
        </w:rPr>
        <w:t>работы.</w:t>
      </w:r>
    </w:p>
    <w:p w:rsidR="00067193" w:rsidRPr="00F929C1" w:rsidRDefault="00067193" w:rsidP="0006757C">
      <w:pPr>
        <w:spacing w:before="30" w:line="276" w:lineRule="auto"/>
        <w:ind w:left="636" w:right="832" w:firstLine="425"/>
        <w:jc w:val="both"/>
        <w:rPr>
          <w:sz w:val="28"/>
          <w:szCs w:val="28"/>
        </w:rPr>
      </w:pPr>
      <w:r w:rsidRPr="00F929C1">
        <w:rPr>
          <w:b/>
          <w:i/>
          <w:w w:val="105"/>
          <w:sz w:val="28"/>
          <w:szCs w:val="28"/>
        </w:rPr>
        <w:t>Письменные</w:t>
      </w:r>
      <w:r w:rsidRPr="00F929C1">
        <w:rPr>
          <w:b/>
          <w:i/>
          <w:spacing w:val="1"/>
          <w:w w:val="105"/>
          <w:sz w:val="28"/>
          <w:szCs w:val="28"/>
        </w:rPr>
        <w:t xml:space="preserve"> </w:t>
      </w:r>
      <w:r w:rsidRPr="00F929C1">
        <w:rPr>
          <w:b/>
          <w:i/>
          <w:w w:val="105"/>
          <w:sz w:val="28"/>
          <w:szCs w:val="28"/>
        </w:rPr>
        <w:t>работы,</w:t>
      </w:r>
      <w:r w:rsidRPr="00F929C1">
        <w:rPr>
          <w:b/>
          <w:i/>
          <w:spacing w:val="1"/>
          <w:w w:val="105"/>
          <w:sz w:val="28"/>
          <w:szCs w:val="28"/>
        </w:rPr>
        <w:t xml:space="preserve"> </w:t>
      </w:r>
      <w:r w:rsidRPr="00F929C1">
        <w:rPr>
          <w:w w:val="105"/>
          <w:sz w:val="28"/>
          <w:szCs w:val="28"/>
        </w:rPr>
        <w:t>выполненные</w:t>
      </w:r>
      <w:r w:rsidRPr="00F929C1">
        <w:rPr>
          <w:spacing w:val="1"/>
          <w:w w:val="105"/>
          <w:sz w:val="28"/>
          <w:szCs w:val="28"/>
        </w:rPr>
        <w:t xml:space="preserve"> </w:t>
      </w:r>
      <w:r w:rsidRPr="00F929C1">
        <w:rPr>
          <w:w w:val="105"/>
          <w:sz w:val="28"/>
          <w:szCs w:val="28"/>
        </w:rPr>
        <w:t>в</w:t>
      </w:r>
      <w:r w:rsidRPr="00F929C1">
        <w:rPr>
          <w:spacing w:val="1"/>
          <w:w w:val="105"/>
          <w:sz w:val="28"/>
          <w:szCs w:val="28"/>
        </w:rPr>
        <w:t xml:space="preserve"> </w:t>
      </w:r>
      <w:r w:rsidRPr="00F929C1">
        <w:rPr>
          <w:w w:val="105"/>
          <w:sz w:val="28"/>
          <w:szCs w:val="28"/>
        </w:rPr>
        <w:t>классе</w:t>
      </w:r>
      <w:r w:rsidRPr="00F929C1">
        <w:rPr>
          <w:spacing w:val="1"/>
          <w:w w:val="105"/>
          <w:sz w:val="28"/>
          <w:szCs w:val="28"/>
        </w:rPr>
        <w:t xml:space="preserve"> </w:t>
      </w:r>
      <w:r w:rsidRPr="00F929C1">
        <w:rPr>
          <w:i/>
          <w:w w:val="105"/>
          <w:sz w:val="28"/>
          <w:szCs w:val="28"/>
        </w:rPr>
        <w:t>с</w:t>
      </w:r>
      <w:r w:rsidRPr="00F929C1">
        <w:rPr>
          <w:i/>
          <w:spacing w:val="1"/>
          <w:w w:val="105"/>
          <w:sz w:val="28"/>
          <w:szCs w:val="28"/>
        </w:rPr>
        <w:t xml:space="preserve"> </w:t>
      </w:r>
      <w:r w:rsidRPr="00F929C1">
        <w:rPr>
          <w:i/>
          <w:w w:val="105"/>
          <w:sz w:val="28"/>
          <w:szCs w:val="28"/>
        </w:rPr>
        <w:t>предварительным</w:t>
      </w:r>
      <w:r w:rsidRPr="00F929C1">
        <w:rPr>
          <w:i/>
          <w:spacing w:val="1"/>
          <w:w w:val="105"/>
          <w:sz w:val="28"/>
          <w:szCs w:val="28"/>
        </w:rPr>
        <w:t xml:space="preserve"> </w:t>
      </w:r>
      <w:r w:rsidRPr="00F929C1">
        <w:rPr>
          <w:i/>
          <w:w w:val="105"/>
          <w:sz w:val="28"/>
          <w:szCs w:val="28"/>
        </w:rPr>
        <w:t>разбором</w:t>
      </w:r>
      <w:r w:rsidRPr="00F929C1">
        <w:rPr>
          <w:i/>
          <w:spacing w:val="1"/>
          <w:w w:val="105"/>
          <w:sz w:val="28"/>
          <w:szCs w:val="28"/>
        </w:rPr>
        <w:t xml:space="preserve"> </w:t>
      </w:r>
      <w:r w:rsidRPr="00F929C1">
        <w:rPr>
          <w:w w:val="105"/>
          <w:sz w:val="28"/>
          <w:szCs w:val="28"/>
        </w:rPr>
        <w:t>их</w:t>
      </w:r>
      <w:r w:rsidRPr="00F929C1">
        <w:rPr>
          <w:spacing w:val="1"/>
          <w:w w:val="105"/>
          <w:sz w:val="28"/>
          <w:szCs w:val="28"/>
        </w:rPr>
        <w:t xml:space="preserve"> </w:t>
      </w:r>
      <w:r w:rsidRPr="00F929C1">
        <w:rPr>
          <w:w w:val="105"/>
          <w:sz w:val="28"/>
          <w:szCs w:val="28"/>
        </w:rPr>
        <w:t>под</w:t>
      </w:r>
      <w:r w:rsidRPr="00F929C1">
        <w:rPr>
          <w:spacing w:val="1"/>
          <w:w w:val="105"/>
          <w:sz w:val="28"/>
          <w:szCs w:val="28"/>
        </w:rPr>
        <w:t xml:space="preserve"> </w:t>
      </w:r>
      <w:r w:rsidRPr="00F929C1">
        <w:rPr>
          <w:w w:val="105"/>
          <w:sz w:val="28"/>
          <w:szCs w:val="28"/>
        </w:rPr>
        <w:t xml:space="preserve">руководством учителя, оцениваются </w:t>
      </w:r>
      <w:r w:rsidRPr="00F929C1">
        <w:rPr>
          <w:i/>
          <w:w w:val="105"/>
          <w:sz w:val="28"/>
          <w:szCs w:val="28"/>
        </w:rPr>
        <w:t xml:space="preserve">на один балл ниже, </w:t>
      </w:r>
      <w:r w:rsidRPr="00F929C1">
        <w:rPr>
          <w:w w:val="105"/>
          <w:sz w:val="28"/>
          <w:szCs w:val="28"/>
        </w:rPr>
        <w:t>чем это предусмотрено нормами</w:t>
      </w:r>
      <w:r w:rsidRPr="00F929C1">
        <w:rPr>
          <w:spacing w:val="1"/>
          <w:w w:val="105"/>
          <w:sz w:val="28"/>
          <w:szCs w:val="28"/>
        </w:rPr>
        <w:t xml:space="preserve"> </w:t>
      </w:r>
      <w:r w:rsidRPr="00F929C1">
        <w:rPr>
          <w:w w:val="105"/>
          <w:sz w:val="28"/>
          <w:szCs w:val="28"/>
        </w:rPr>
        <w:t xml:space="preserve">оценки контрольных письменных работ. Но </w:t>
      </w:r>
      <w:r w:rsidRPr="00F929C1">
        <w:rPr>
          <w:i/>
          <w:w w:val="105"/>
          <w:sz w:val="28"/>
          <w:szCs w:val="28"/>
        </w:rPr>
        <w:t xml:space="preserve">безукоризненно </w:t>
      </w:r>
      <w:r w:rsidRPr="00F929C1">
        <w:rPr>
          <w:w w:val="105"/>
          <w:sz w:val="28"/>
          <w:szCs w:val="28"/>
        </w:rPr>
        <w:t>выполненная работа и в этом</w:t>
      </w:r>
      <w:r w:rsidRPr="00F929C1">
        <w:rPr>
          <w:spacing w:val="1"/>
          <w:w w:val="105"/>
          <w:sz w:val="28"/>
          <w:szCs w:val="28"/>
        </w:rPr>
        <w:t xml:space="preserve"> </w:t>
      </w:r>
      <w:r w:rsidRPr="00F929C1">
        <w:rPr>
          <w:w w:val="105"/>
          <w:sz w:val="28"/>
          <w:szCs w:val="28"/>
        </w:rPr>
        <w:t>случае</w:t>
      </w:r>
      <w:r w:rsidRPr="00F929C1">
        <w:rPr>
          <w:spacing w:val="-2"/>
          <w:w w:val="105"/>
          <w:sz w:val="28"/>
          <w:szCs w:val="28"/>
        </w:rPr>
        <w:t xml:space="preserve"> </w:t>
      </w:r>
      <w:r w:rsidRPr="00F929C1">
        <w:rPr>
          <w:w w:val="105"/>
          <w:sz w:val="28"/>
          <w:szCs w:val="28"/>
        </w:rPr>
        <w:t>оценивается</w:t>
      </w:r>
      <w:r w:rsidRPr="00F929C1">
        <w:rPr>
          <w:spacing w:val="-5"/>
          <w:w w:val="105"/>
          <w:sz w:val="28"/>
          <w:szCs w:val="28"/>
        </w:rPr>
        <w:t xml:space="preserve"> </w:t>
      </w:r>
      <w:r w:rsidRPr="00F929C1">
        <w:rPr>
          <w:w w:val="105"/>
          <w:sz w:val="28"/>
          <w:szCs w:val="28"/>
        </w:rPr>
        <w:t>баллом</w:t>
      </w:r>
      <w:r w:rsidRPr="00F929C1">
        <w:rPr>
          <w:spacing w:val="4"/>
          <w:w w:val="105"/>
          <w:sz w:val="28"/>
          <w:szCs w:val="28"/>
        </w:rPr>
        <w:t xml:space="preserve"> </w:t>
      </w:r>
      <w:r w:rsidRPr="00F929C1">
        <w:rPr>
          <w:w w:val="105"/>
          <w:sz w:val="28"/>
          <w:szCs w:val="28"/>
        </w:rPr>
        <w:t>«5».</w:t>
      </w:r>
    </w:p>
    <w:p w:rsidR="00067193" w:rsidRPr="00F929C1" w:rsidRDefault="00067193" w:rsidP="0006757C">
      <w:pPr>
        <w:spacing w:before="22" w:line="273" w:lineRule="auto"/>
        <w:ind w:left="636" w:right="836" w:firstLine="425"/>
        <w:jc w:val="both"/>
        <w:rPr>
          <w:sz w:val="28"/>
          <w:szCs w:val="28"/>
        </w:rPr>
      </w:pPr>
      <w:r w:rsidRPr="00F929C1">
        <w:rPr>
          <w:b/>
          <w:i/>
          <w:w w:val="105"/>
          <w:sz w:val="28"/>
          <w:szCs w:val="28"/>
        </w:rPr>
        <w:t xml:space="preserve">Домашние письменные работы </w:t>
      </w:r>
      <w:r w:rsidRPr="00F929C1">
        <w:rPr>
          <w:w w:val="105"/>
          <w:sz w:val="28"/>
          <w:szCs w:val="28"/>
        </w:rPr>
        <w:t>оцениваются так же, как классная работа обучающего</w:t>
      </w:r>
      <w:r w:rsidRPr="00F929C1">
        <w:rPr>
          <w:spacing w:val="1"/>
          <w:w w:val="105"/>
          <w:sz w:val="28"/>
          <w:szCs w:val="28"/>
        </w:rPr>
        <w:t xml:space="preserve"> </w:t>
      </w:r>
      <w:r w:rsidRPr="00F929C1">
        <w:rPr>
          <w:w w:val="105"/>
          <w:sz w:val="28"/>
          <w:szCs w:val="28"/>
        </w:rPr>
        <w:t>характера.</w:t>
      </w:r>
    </w:p>
    <w:p w:rsidR="00067193" w:rsidRPr="00C42809" w:rsidRDefault="00067193" w:rsidP="0006757C">
      <w:pPr>
        <w:pStyle w:val="Heading1"/>
        <w:spacing w:before="168" w:line="280" w:lineRule="auto"/>
        <w:ind w:left="650" w:right="836" w:firstLine="425"/>
        <w:rPr>
          <w:sz w:val="28"/>
          <w:szCs w:val="28"/>
        </w:rPr>
      </w:pPr>
      <w:r w:rsidRPr="00C42809">
        <w:rPr>
          <w:sz w:val="28"/>
          <w:szCs w:val="28"/>
        </w:rPr>
        <w:t>Нормы</w:t>
      </w:r>
      <w:r w:rsidRPr="00C42809">
        <w:rPr>
          <w:spacing w:val="1"/>
          <w:sz w:val="28"/>
          <w:szCs w:val="28"/>
        </w:rPr>
        <w:t xml:space="preserve"> </w:t>
      </w:r>
      <w:r w:rsidRPr="00C42809">
        <w:rPr>
          <w:sz w:val="28"/>
          <w:szCs w:val="28"/>
        </w:rPr>
        <w:t>оценок</w:t>
      </w:r>
      <w:r w:rsidRPr="00C42809">
        <w:rPr>
          <w:spacing w:val="1"/>
          <w:sz w:val="28"/>
          <w:szCs w:val="28"/>
        </w:rPr>
        <w:t xml:space="preserve"> </w:t>
      </w:r>
      <w:r w:rsidRPr="00C42809">
        <w:rPr>
          <w:sz w:val="28"/>
          <w:szCs w:val="28"/>
        </w:rPr>
        <w:t>математического</w:t>
      </w:r>
      <w:r w:rsidRPr="00C42809">
        <w:rPr>
          <w:spacing w:val="1"/>
          <w:sz w:val="28"/>
          <w:szCs w:val="28"/>
        </w:rPr>
        <w:t xml:space="preserve"> </w:t>
      </w:r>
      <w:r w:rsidRPr="00C42809">
        <w:rPr>
          <w:sz w:val="28"/>
          <w:szCs w:val="28"/>
        </w:rPr>
        <w:t>диктанта выставляется</w:t>
      </w:r>
      <w:r w:rsidRPr="00C42809">
        <w:rPr>
          <w:spacing w:val="1"/>
          <w:sz w:val="28"/>
          <w:szCs w:val="28"/>
        </w:rPr>
        <w:t xml:space="preserve"> </w:t>
      </w:r>
      <w:r w:rsidRPr="00C42809">
        <w:rPr>
          <w:sz w:val="28"/>
          <w:szCs w:val="28"/>
        </w:rPr>
        <w:t>с</w:t>
      </w:r>
      <w:r w:rsidRPr="00C42809">
        <w:rPr>
          <w:spacing w:val="1"/>
          <w:sz w:val="28"/>
          <w:szCs w:val="28"/>
        </w:rPr>
        <w:t xml:space="preserve"> </w:t>
      </w:r>
      <w:r w:rsidRPr="00C42809">
        <w:rPr>
          <w:sz w:val="28"/>
          <w:szCs w:val="28"/>
        </w:rPr>
        <w:t>учетом числа верно</w:t>
      </w:r>
      <w:r w:rsidRPr="00C42809">
        <w:rPr>
          <w:spacing w:val="-55"/>
          <w:sz w:val="28"/>
          <w:szCs w:val="28"/>
        </w:rPr>
        <w:t xml:space="preserve">  </w:t>
      </w:r>
      <w:r w:rsidRPr="00C42809">
        <w:rPr>
          <w:w w:val="105"/>
          <w:sz w:val="28"/>
          <w:szCs w:val="28"/>
        </w:rPr>
        <w:t>решенных</w:t>
      </w:r>
      <w:r w:rsidRPr="00C42809">
        <w:rPr>
          <w:spacing w:val="-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заданий:</w:t>
      </w:r>
    </w:p>
    <w:p w:rsidR="00067193" w:rsidRPr="00C42809" w:rsidRDefault="00067193" w:rsidP="00F929C1">
      <w:pPr>
        <w:pStyle w:val="BodyText"/>
        <w:tabs>
          <w:tab w:val="left" w:pos="8064"/>
        </w:tabs>
        <w:spacing w:line="288" w:lineRule="auto"/>
        <w:ind w:right="2801" w:firstLine="0"/>
        <w:rPr>
          <w:sz w:val="28"/>
          <w:szCs w:val="28"/>
        </w:rPr>
      </w:pPr>
      <w:r w:rsidRPr="00C42809">
        <w:rPr>
          <w:w w:val="105"/>
          <w:sz w:val="28"/>
          <w:szCs w:val="28"/>
        </w:rPr>
        <w:t>Высокий уровень (оценка «5»):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число верных ответов -8.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 xml:space="preserve">Повышенный  </w:t>
      </w:r>
      <w:r w:rsidRPr="00C42809">
        <w:rPr>
          <w:spacing w:val="2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 xml:space="preserve">уровень  </w:t>
      </w:r>
      <w:r w:rsidRPr="00C42809">
        <w:rPr>
          <w:spacing w:val="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 xml:space="preserve">(оценка  </w:t>
      </w:r>
      <w:r w:rsidRPr="00C42809">
        <w:rPr>
          <w:spacing w:val="2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 xml:space="preserve">«4»):   число </w:t>
      </w:r>
      <w:r w:rsidRPr="00C42809">
        <w:rPr>
          <w:spacing w:val="57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 xml:space="preserve">верных </w:t>
      </w:r>
      <w:r w:rsidRPr="00C42809">
        <w:rPr>
          <w:spacing w:val="58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ответов - 7</w:t>
      </w:r>
      <w:r w:rsidRPr="00C42809">
        <w:rPr>
          <w:w w:val="105"/>
          <w:sz w:val="28"/>
          <w:szCs w:val="28"/>
        </w:rPr>
        <w:tab/>
      </w:r>
      <w:r w:rsidRPr="00C42809">
        <w:rPr>
          <w:spacing w:val="-58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Базовый</w:t>
      </w:r>
      <w:r w:rsidRPr="00C42809">
        <w:rPr>
          <w:spacing w:val="3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уровень</w:t>
      </w:r>
      <w:r w:rsidRPr="00C42809">
        <w:rPr>
          <w:spacing w:val="-6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(оценка</w:t>
      </w:r>
      <w:r w:rsidRPr="00C42809">
        <w:rPr>
          <w:spacing w:val="4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«3»):</w:t>
      </w:r>
      <w:r w:rsidRPr="00C42809">
        <w:rPr>
          <w:spacing w:val="-7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число</w:t>
      </w:r>
      <w:r w:rsidRPr="00C42809">
        <w:rPr>
          <w:spacing w:val="-8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верных</w:t>
      </w:r>
      <w:r w:rsidRPr="00C42809">
        <w:rPr>
          <w:spacing w:val="-2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ответов-5,6.</w:t>
      </w:r>
    </w:p>
    <w:p w:rsidR="00067193" w:rsidRPr="00C42809" w:rsidRDefault="00067193" w:rsidP="00F929C1">
      <w:pPr>
        <w:pStyle w:val="BodyText"/>
        <w:spacing w:line="263" w:lineRule="exact"/>
        <w:ind w:left="0" w:firstLine="0"/>
        <w:rPr>
          <w:sz w:val="28"/>
          <w:szCs w:val="28"/>
        </w:rPr>
      </w:pPr>
      <w:r w:rsidRPr="00C42809">
        <w:rPr>
          <w:w w:val="105"/>
          <w:sz w:val="28"/>
          <w:szCs w:val="28"/>
        </w:rPr>
        <w:t xml:space="preserve">   Низкий</w:t>
      </w:r>
      <w:r w:rsidRPr="00C42809">
        <w:rPr>
          <w:spacing w:val="43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уровень</w:t>
      </w:r>
      <w:r w:rsidRPr="00C42809">
        <w:rPr>
          <w:spacing w:val="-5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(оценка</w:t>
      </w:r>
      <w:r w:rsidRPr="00C42809">
        <w:rPr>
          <w:spacing w:val="-1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«2»):</w:t>
      </w:r>
      <w:r w:rsidRPr="00C42809">
        <w:rPr>
          <w:spacing w:val="-6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число</w:t>
      </w:r>
      <w:r w:rsidRPr="00C42809">
        <w:rPr>
          <w:spacing w:val="-6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верных</w:t>
      </w:r>
      <w:r w:rsidRPr="00C42809">
        <w:rPr>
          <w:spacing w:val="-7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ответов</w:t>
      </w:r>
      <w:r w:rsidRPr="00C42809">
        <w:rPr>
          <w:spacing w:val="-8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менее</w:t>
      </w:r>
      <w:r w:rsidRPr="00C42809">
        <w:rPr>
          <w:spacing w:val="-14"/>
          <w:w w:val="105"/>
          <w:sz w:val="28"/>
          <w:szCs w:val="28"/>
        </w:rPr>
        <w:t xml:space="preserve"> </w:t>
      </w:r>
      <w:r w:rsidRPr="00C42809">
        <w:rPr>
          <w:w w:val="105"/>
          <w:sz w:val="28"/>
          <w:szCs w:val="28"/>
        </w:rPr>
        <w:t>5.</w:t>
      </w:r>
    </w:p>
    <w:p w:rsidR="00067193" w:rsidRDefault="00067193" w:rsidP="0006757C">
      <w:pPr>
        <w:pStyle w:val="BodyText"/>
        <w:spacing w:before="1"/>
        <w:ind w:left="0"/>
        <w:rPr>
          <w:sz w:val="34"/>
        </w:rPr>
      </w:pPr>
    </w:p>
    <w:p w:rsidR="00067193" w:rsidRPr="00A90BB9" w:rsidRDefault="00067193" w:rsidP="00F929C1">
      <w:pPr>
        <w:shd w:val="clear" w:color="auto" w:fill="FFFFFF"/>
        <w:adjustRightInd w:val="0"/>
        <w:ind w:firstLine="720"/>
        <w:jc w:val="both"/>
        <w:rPr>
          <w:bCs/>
          <w:color w:val="000000"/>
          <w:sz w:val="28"/>
          <w:szCs w:val="28"/>
        </w:rPr>
      </w:pPr>
      <w:r w:rsidRPr="001B602A">
        <w:rPr>
          <w:b/>
          <w:color w:val="000000"/>
          <w:sz w:val="28"/>
          <w:szCs w:val="28"/>
        </w:rPr>
        <w:t>Устный ответ</w:t>
      </w:r>
      <w:r w:rsidRPr="00A90BB9">
        <w:rPr>
          <w:bCs/>
          <w:color w:val="000000"/>
          <w:sz w:val="28"/>
          <w:szCs w:val="28"/>
        </w:rPr>
        <w:t xml:space="preserve"> оценивается </w:t>
      </w:r>
      <w:r w:rsidRPr="00A90BB9">
        <w:rPr>
          <w:b/>
          <w:bCs/>
          <w:i/>
          <w:color w:val="000000"/>
          <w:sz w:val="28"/>
          <w:szCs w:val="28"/>
        </w:rPr>
        <w:t>отметкой «5»,</w:t>
      </w:r>
      <w:r w:rsidRPr="00A90BB9">
        <w:rPr>
          <w:bCs/>
          <w:color w:val="000000"/>
          <w:sz w:val="28"/>
          <w:szCs w:val="28"/>
        </w:rPr>
        <w:t xml:space="preserve"> если ученик:</w:t>
      </w:r>
    </w:p>
    <w:p w:rsidR="00067193" w:rsidRPr="00A90BB9" w:rsidRDefault="00067193" w:rsidP="00F929C1">
      <w:pPr>
        <w:shd w:val="clear" w:color="auto" w:fill="FFFFFF"/>
        <w:adjustRightInd w:val="0"/>
        <w:ind w:left="540" w:firstLine="720"/>
        <w:jc w:val="both"/>
        <w:rPr>
          <w:sz w:val="28"/>
          <w:szCs w:val="28"/>
        </w:rPr>
      </w:pPr>
      <w:r w:rsidRPr="00A90BB9">
        <w:rPr>
          <w:bCs/>
          <w:color w:val="000000"/>
          <w:sz w:val="28"/>
          <w:szCs w:val="28"/>
        </w:rPr>
        <w:t>- полно раскрыл содержание материала в объеме, предусмотрен</w:t>
      </w:r>
      <w:r w:rsidRPr="00A90BB9">
        <w:rPr>
          <w:bCs/>
          <w:color w:val="000000"/>
          <w:sz w:val="28"/>
          <w:szCs w:val="28"/>
        </w:rPr>
        <w:softHyphen/>
        <w:t>ном программой и учебником,</w:t>
      </w:r>
    </w:p>
    <w:p w:rsidR="00067193" w:rsidRPr="00A90BB9" w:rsidRDefault="00067193" w:rsidP="00F929C1">
      <w:pPr>
        <w:shd w:val="clear" w:color="auto" w:fill="FFFFFF"/>
        <w:adjustRightInd w:val="0"/>
        <w:ind w:left="540" w:firstLine="720"/>
        <w:jc w:val="both"/>
        <w:rPr>
          <w:sz w:val="28"/>
          <w:szCs w:val="28"/>
        </w:rPr>
      </w:pPr>
      <w:r w:rsidRPr="00A90BB9">
        <w:rPr>
          <w:bCs/>
          <w:color w:val="000000"/>
          <w:sz w:val="28"/>
          <w:szCs w:val="28"/>
        </w:rPr>
        <w:t xml:space="preserve"> - изложил материал грамотным языком в определенной логиче</w:t>
      </w:r>
      <w:r w:rsidRPr="00A90BB9">
        <w:rPr>
          <w:bCs/>
          <w:color w:val="000000"/>
          <w:sz w:val="28"/>
          <w:szCs w:val="28"/>
        </w:rPr>
        <w:softHyphen/>
        <w:t>ской последовательности, точно используя математическую термино</w:t>
      </w:r>
      <w:r w:rsidRPr="00A90BB9">
        <w:rPr>
          <w:bCs/>
          <w:color w:val="000000"/>
          <w:sz w:val="28"/>
          <w:szCs w:val="28"/>
        </w:rPr>
        <w:softHyphen/>
        <w:t>логию и символику;</w:t>
      </w:r>
    </w:p>
    <w:p w:rsidR="00067193" w:rsidRPr="00A90BB9" w:rsidRDefault="00067193" w:rsidP="00F929C1">
      <w:pPr>
        <w:shd w:val="clear" w:color="auto" w:fill="FFFFFF"/>
        <w:adjustRightInd w:val="0"/>
        <w:ind w:left="540" w:firstLine="720"/>
        <w:jc w:val="both"/>
        <w:rPr>
          <w:sz w:val="28"/>
          <w:szCs w:val="28"/>
        </w:rPr>
      </w:pPr>
      <w:r w:rsidRPr="00A90BB9">
        <w:rPr>
          <w:bCs/>
          <w:color w:val="000000"/>
          <w:sz w:val="28"/>
          <w:szCs w:val="28"/>
        </w:rPr>
        <w:t xml:space="preserve"> - правильно выполнил рисунки, чертежи, графики, </w:t>
      </w:r>
      <w:r w:rsidRPr="00A90BB9">
        <w:rPr>
          <w:color w:val="000000"/>
          <w:sz w:val="28"/>
          <w:szCs w:val="28"/>
        </w:rPr>
        <w:t>сопутствующие ответу;</w:t>
      </w:r>
    </w:p>
    <w:p w:rsidR="00067193" w:rsidRPr="00A90BB9" w:rsidRDefault="00067193" w:rsidP="00F929C1">
      <w:pPr>
        <w:shd w:val="clear" w:color="auto" w:fill="FFFFFF"/>
        <w:adjustRightInd w:val="0"/>
        <w:ind w:left="540" w:firstLine="720"/>
        <w:jc w:val="both"/>
        <w:rPr>
          <w:sz w:val="28"/>
          <w:szCs w:val="28"/>
        </w:rPr>
      </w:pPr>
      <w:r w:rsidRPr="00A90BB9">
        <w:rPr>
          <w:color w:val="000000"/>
          <w:sz w:val="28"/>
          <w:szCs w:val="28"/>
        </w:rPr>
        <w:t xml:space="preserve"> - показал умение иллюстрировать теоретические положения конк</w:t>
      </w:r>
      <w:r w:rsidRPr="00A90BB9">
        <w:rPr>
          <w:color w:val="000000"/>
          <w:sz w:val="28"/>
          <w:szCs w:val="28"/>
        </w:rPr>
        <w:softHyphen/>
        <w:t>ретными примерами, применять их в новой ситуации при выполне</w:t>
      </w:r>
      <w:r w:rsidRPr="00A90BB9">
        <w:rPr>
          <w:color w:val="000000"/>
          <w:sz w:val="28"/>
          <w:szCs w:val="28"/>
        </w:rPr>
        <w:softHyphen/>
        <w:t>нии практического задания;</w:t>
      </w:r>
    </w:p>
    <w:p w:rsidR="00067193" w:rsidRPr="00A90BB9" w:rsidRDefault="00067193" w:rsidP="00F929C1">
      <w:pPr>
        <w:shd w:val="clear" w:color="auto" w:fill="FFFFFF"/>
        <w:adjustRightInd w:val="0"/>
        <w:ind w:left="540" w:firstLine="720"/>
        <w:jc w:val="both"/>
        <w:rPr>
          <w:sz w:val="28"/>
          <w:szCs w:val="28"/>
        </w:rPr>
      </w:pPr>
      <w:r w:rsidRPr="00A90BB9">
        <w:rPr>
          <w:color w:val="000000"/>
          <w:sz w:val="28"/>
          <w:szCs w:val="28"/>
        </w:rPr>
        <w:t xml:space="preserve"> - продемонстрировал усвоение ранее изученных сопутствующих вопросов, сформированность и устойчивость используемых при от</w:t>
      </w:r>
      <w:r w:rsidRPr="00A90BB9">
        <w:rPr>
          <w:color w:val="000000"/>
          <w:sz w:val="28"/>
          <w:szCs w:val="28"/>
        </w:rPr>
        <w:softHyphen/>
        <w:t>работке умений и навыков;</w:t>
      </w:r>
    </w:p>
    <w:p w:rsidR="00067193" w:rsidRPr="00A90BB9" w:rsidRDefault="00067193" w:rsidP="00F929C1">
      <w:pPr>
        <w:shd w:val="clear" w:color="auto" w:fill="FFFFFF"/>
        <w:adjustRightInd w:val="0"/>
        <w:ind w:left="540" w:firstLine="720"/>
        <w:jc w:val="both"/>
        <w:rPr>
          <w:sz w:val="28"/>
          <w:szCs w:val="28"/>
        </w:rPr>
      </w:pPr>
      <w:r w:rsidRPr="00A90BB9">
        <w:rPr>
          <w:color w:val="000000"/>
          <w:sz w:val="28"/>
          <w:szCs w:val="28"/>
        </w:rPr>
        <w:t xml:space="preserve"> - отвечал самостоятельно без наводящих вопросов учителя. Возможны одна - две неточности при освещении второстепенных вопросов или в выкладках, которые ученик легко исправил по за</w:t>
      </w:r>
      <w:r w:rsidRPr="00A90BB9">
        <w:rPr>
          <w:color w:val="000000"/>
          <w:sz w:val="28"/>
          <w:szCs w:val="28"/>
        </w:rPr>
        <w:softHyphen/>
        <w:t>мечанию учителя.</w:t>
      </w:r>
    </w:p>
    <w:p w:rsidR="00067193" w:rsidRPr="00A90BB9" w:rsidRDefault="00067193" w:rsidP="00F929C1">
      <w:pPr>
        <w:shd w:val="clear" w:color="auto" w:fill="FFFFFF"/>
        <w:adjustRightInd w:val="0"/>
        <w:ind w:left="180" w:firstLine="720"/>
        <w:jc w:val="both"/>
        <w:rPr>
          <w:sz w:val="28"/>
          <w:szCs w:val="28"/>
        </w:rPr>
      </w:pPr>
    </w:p>
    <w:p w:rsidR="00067193" w:rsidRPr="00A90BB9" w:rsidRDefault="00067193" w:rsidP="00F929C1">
      <w:pPr>
        <w:shd w:val="clear" w:color="auto" w:fill="FFFFFF"/>
        <w:adjustRightInd w:val="0"/>
        <w:ind w:left="540" w:firstLine="720"/>
        <w:jc w:val="both"/>
        <w:rPr>
          <w:sz w:val="28"/>
          <w:szCs w:val="28"/>
        </w:rPr>
      </w:pPr>
      <w:r w:rsidRPr="00A90BB9">
        <w:rPr>
          <w:bCs/>
          <w:color w:val="000000"/>
          <w:sz w:val="28"/>
          <w:szCs w:val="28"/>
        </w:rPr>
        <w:t xml:space="preserve">Ответ оценивается </w:t>
      </w:r>
      <w:r w:rsidRPr="00A90BB9">
        <w:rPr>
          <w:b/>
          <w:bCs/>
          <w:i/>
          <w:color w:val="000000"/>
          <w:sz w:val="28"/>
          <w:szCs w:val="28"/>
        </w:rPr>
        <w:t>отметкой «4»,</w:t>
      </w:r>
      <w:r w:rsidRPr="00A90BB9">
        <w:rPr>
          <w:bCs/>
          <w:color w:val="000000"/>
          <w:sz w:val="28"/>
          <w:szCs w:val="28"/>
        </w:rPr>
        <w:t xml:space="preserve"> </w:t>
      </w:r>
      <w:r w:rsidRPr="00A90BB9">
        <w:rPr>
          <w:color w:val="000000"/>
          <w:sz w:val="28"/>
          <w:szCs w:val="28"/>
        </w:rPr>
        <w:t>если он удовлетворяет в основ</w:t>
      </w:r>
      <w:r w:rsidRPr="00A90BB9">
        <w:rPr>
          <w:color w:val="000000"/>
          <w:sz w:val="28"/>
          <w:szCs w:val="28"/>
        </w:rPr>
        <w:softHyphen/>
        <w:t xml:space="preserve">ном требованиям    на оценку «5», но </w:t>
      </w:r>
      <w:r w:rsidRPr="00A90BB9">
        <w:rPr>
          <w:bCs/>
          <w:color w:val="000000"/>
          <w:sz w:val="28"/>
          <w:szCs w:val="28"/>
        </w:rPr>
        <w:t xml:space="preserve">при </w:t>
      </w:r>
      <w:r w:rsidRPr="00A90BB9">
        <w:rPr>
          <w:color w:val="000000"/>
          <w:sz w:val="28"/>
          <w:szCs w:val="28"/>
        </w:rPr>
        <w:t xml:space="preserve">этом имеет один из </w:t>
      </w:r>
      <w:r w:rsidRPr="00A90BB9">
        <w:rPr>
          <w:bCs/>
          <w:color w:val="000000"/>
          <w:sz w:val="28"/>
          <w:szCs w:val="28"/>
        </w:rPr>
        <w:t>недо</w:t>
      </w:r>
      <w:r w:rsidRPr="00A90BB9">
        <w:rPr>
          <w:bCs/>
          <w:color w:val="000000"/>
          <w:sz w:val="28"/>
          <w:szCs w:val="28"/>
        </w:rPr>
        <w:softHyphen/>
        <w:t>статков:</w:t>
      </w:r>
    </w:p>
    <w:p w:rsidR="00067193" w:rsidRPr="00A90BB9" w:rsidRDefault="00067193" w:rsidP="00F929C1">
      <w:pPr>
        <w:shd w:val="clear" w:color="auto" w:fill="FFFFFF"/>
        <w:adjustRightInd w:val="0"/>
        <w:ind w:left="540" w:firstLine="720"/>
        <w:jc w:val="both"/>
        <w:rPr>
          <w:sz w:val="28"/>
          <w:szCs w:val="28"/>
        </w:rPr>
      </w:pPr>
      <w:r w:rsidRPr="00A90BB9">
        <w:rPr>
          <w:bCs/>
          <w:color w:val="000000"/>
          <w:sz w:val="28"/>
          <w:szCs w:val="28"/>
        </w:rPr>
        <w:t xml:space="preserve"> - в изложении допущены </w:t>
      </w:r>
      <w:r w:rsidRPr="00A90BB9">
        <w:rPr>
          <w:color w:val="000000"/>
          <w:sz w:val="28"/>
          <w:szCs w:val="28"/>
        </w:rPr>
        <w:t xml:space="preserve">небольшие </w:t>
      </w:r>
      <w:r w:rsidRPr="00A90BB9">
        <w:rPr>
          <w:bCs/>
          <w:color w:val="000000"/>
          <w:sz w:val="28"/>
          <w:szCs w:val="28"/>
        </w:rPr>
        <w:t xml:space="preserve">пробелы, не </w:t>
      </w:r>
      <w:r w:rsidRPr="00A90BB9">
        <w:rPr>
          <w:color w:val="000000"/>
          <w:sz w:val="28"/>
          <w:szCs w:val="28"/>
        </w:rPr>
        <w:t xml:space="preserve">исказившие </w:t>
      </w:r>
      <w:r w:rsidRPr="00A90BB9">
        <w:rPr>
          <w:bCs/>
          <w:color w:val="000000"/>
          <w:sz w:val="28"/>
          <w:szCs w:val="28"/>
        </w:rPr>
        <w:t>ма</w:t>
      </w:r>
      <w:r w:rsidRPr="00A90BB9">
        <w:rPr>
          <w:bCs/>
          <w:color w:val="000000"/>
          <w:sz w:val="28"/>
          <w:szCs w:val="28"/>
        </w:rPr>
        <w:softHyphen/>
        <w:t>тематическое содержание ответа;</w:t>
      </w:r>
    </w:p>
    <w:p w:rsidR="00067193" w:rsidRPr="00A90BB9" w:rsidRDefault="00067193" w:rsidP="00F929C1">
      <w:pPr>
        <w:shd w:val="clear" w:color="auto" w:fill="FFFFFF"/>
        <w:adjustRightInd w:val="0"/>
        <w:ind w:left="540" w:firstLine="720"/>
        <w:jc w:val="both"/>
        <w:rPr>
          <w:sz w:val="28"/>
          <w:szCs w:val="28"/>
        </w:rPr>
      </w:pPr>
      <w:r w:rsidRPr="00A90BB9">
        <w:rPr>
          <w:bCs/>
          <w:color w:val="000000"/>
          <w:sz w:val="28"/>
          <w:szCs w:val="28"/>
        </w:rPr>
        <w:t xml:space="preserve"> - допущены один – два недочета при освещении основного содержа</w:t>
      </w:r>
      <w:r w:rsidRPr="00A90BB9">
        <w:rPr>
          <w:bCs/>
          <w:color w:val="000000"/>
          <w:sz w:val="28"/>
          <w:szCs w:val="28"/>
        </w:rPr>
        <w:softHyphen/>
        <w:t>ния ответа, исправленные по замечанию учителя;</w:t>
      </w:r>
    </w:p>
    <w:p w:rsidR="00067193" w:rsidRPr="00A90BB9" w:rsidRDefault="00067193" w:rsidP="00F929C1">
      <w:pPr>
        <w:shd w:val="clear" w:color="auto" w:fill="FFFFFF"/>
        <w:adjustRightInd w:val="0"/>
        <w:ind w:left="540" w:firstLine="720"/>
        <w:jc w:val="both"/>
        <w:rPr>
          <w:sz w:val="28"/>
          <w:szCs w:val="28"/>
        </w:rPr>
      </w:pPr>
      <w:r w:rsidRPr="00A90BB9">
        <w:rPr>
          <w:bCs/>
          <w:color w:val="000000"/>
          <w:sz w:val="28"/>
          <w:szCs w:val="28"/>
        </w:rPr>
        <w:t xml:space="preserve"> - допущены ошибка или более двух недочетов при освещении вто</w:t>
      </w:r>
      <w:r w:rsidRPr="00A90BB9">
        <w:rPr>
          <w:bCs/>
          <w:color w:val="000000"/>
          <w:sz w:val="28"/>
          <w:szCs w:val="28"/>
        </w:rPr>
        <w:softHyphen/>
        <w:t>ростепенных вопросов или в выкладках, легко исправленные по замечанию учителя.</w:t>
      </w:r>
    </w:p>
    <w:p w:rsidR="00067193" w:rsidRPr="00A90BB9" w:rsidRDefault="00067193" w:rsidP="00F929C1">
      <w:pPr>
        <w:shd w:val="clear" w:color="auto" w:fill="FFFFFF"/>
        <w:adjustRightInd w:val="0"/>
        <w:ind w:left="180" w:firstLine="720"/>
        <w:jc w:val="both"/>
        <w:rPr>
          <w:sz w:val="28"/>
          <w:szCs w:val="28"/>
        </w:rPr>
      </w:pPr>
    </w:p>
    <w:p w:rsidR="00067193" w:rsidRPr="00A90BB9" w:rsidRDefault="00067193" w:rsidP="00F929C1">
      <w:pPr>
        <w:ind w:firstLine="720"/>
        <w:jc w:val="both"/>
        <w:rPr>
          <w:bCs/>
          <w:color w:val="000000"/>
          <w:sz w:val="28"/>
          <w:szCs w:val="28"/>
        </w:rPr>
      </w:pPr>
      <w:r w:rsidRPr="00A90BB9">
        <w:rPr>
          <w:b/>
          <w:bCs/>
          <w:i/>
          <w:color w:val="000000"/>
          <w:sz w:val="28"/>
          <w:szCs w:val="28"/>
        </w:rPr>
        <w:t>Отметка «3»</w:t>
      </w:r>
      <w:r w:rsidRPr="00A90BB9">
        <w:rPr>
          <w:bCs/>
          <w:color w:val="000000"/>
          <w:sz w:val="28"/>
          <w:szCs w:val="28"/>
        </w:rPr>
        <w:t xml:space="preserve"> ставится в следующих случаях: </w:t>
      </w:r>
    </w:p>
    <w:p w:rsidR="00067193" w:rsidRPr="00A90BB9" w:rsidRDefault="00067193" w:rsidP="00F929C1">
      <w:pPr>
        <w:ind w:left="540" w:firstLine="720"/>
        <w:jc w:val="both"/>
        <w:rPr>
          <w:bCs/>
          <w:color w:val="000000"/>
          <w:sz w:val="28"/>
          <w:szCs w:val="28"/>
        </w:rPr>
      </w:pPr>
      <w:r w:rsidRPr="00A90BB9">
        <w:rPr>
          <w:bCs/>
          <w:color w:val="000000"/>
          <w:sz w:val="28"/>
          <w:szCs w:val="28"/>
        </w:rPr>
        <w:t xml:space="preserve"> - неполно или непоследовательно раскрыто содержание материа</w:t>
      </w:r>
      <w:r w:rsidRPr="00A90BB9">
        <w:rPr>
          <w:bCs/>
          <w:color w:val="000000"/>
          <w:sz w:val="28"/>
          <w:szCs w:val="28"/>
        </w:rPr>
        <w:softHyphen/>
        <w:t>ла, но показано общее понимание вопроса и продемонстрированы умения, достаточные для дальнейшего усвоения программного ма</w:t>
      </w:r>
      <w:r w:rsidRPr="00A90BB9">
        <w:rPr>
          <w:bCs/>
          <w:color w:val="000000"/>
          <w:sz w:val="28"/>
          <w:szCs w:val="28"/>
        </w:rPr>
        <w:softHyphen/>
        <w:t>териала (определенные «Требованиями к математической подготов</w:t>
      </w:r>
      <w:r w:rsidRPr="00A90BB9">
        <w:rPr>
          <w:bCs/>
          <w:color w:val="000000"/>
          <w:sz w:val="28"/>
          <w:szCs w:val="28"/>
        </w:rPr>
        <w:softHyphen/>
        <w:t>ке учащихся»);</w:t>
      </w:r>
    </w:p>
    <w:p w:rsidR="00067193" w:rsidRPr="00A90BB9" w:rsidRDefault="00067193" w:rsidP="00F929C1">
      <w:pPr>
        <w:ind w:left="540" w:firstLine="720"/>
        <w:jc w:val="both"/>
        <w:rPr>
          <w:bCs/>
          <w:color w:val="000000"/>
          <w:sz w:val="28"/>
          <w:szCs w:val="28"/>
        </w:rPr>
      </w:pPr>
      <w:r w:rsidRPr="00A90BB9">
        <w:rPr>
          <w:bCs/>
          <w:color w:val="000000"/>
          <w:sz w:val="28"/>
          <w:szCs w:val="28"/>
        </w:rPr>
        <w:t xml:space="preserve"> - имелись затруднения или допущены ошибки в определении поня</w:t>
      </w:r>
      <w:r w:rsidRPr="00A90BB9">
        <w:rPr>
          <w:bCs/>
          <w:color w:val="000000"/>
          <w:sz w:val="28"/>
          <w:szCs w:val="28"/>
        </w:rPr>
        <w:softHyphen/>
        <w:t>тий, использовании математической терминологии, чертежах, вы</w:t>
      </w:r>
      <w:r w:rsidRPr="00A90BB9">
        <w:rPr>
          <w:bCs/>
          <w:color w:val="000000"/>
          <w:sz w:val="28"/>
          <w:szCs w:val="28"/>
        </w:rPr>
        <w:softHyphen/>
        <w:t>кладках, исправленные после нескольких наводящих вопросов учителя;</w:t>
      </w:r>
    </w:p>
    <w:p w:rsidR="00067193" w:rsidRPr="00A90BB9" w:rsidRDefault="00067193" w:rsidP="00F929C1">
      <w:pPr>
        <w:ind w:left="540" w:firstLine="720"/>
        <w:jc w:val="both"/>
        <w:rPr>
          <w:bCs/>
          <w:color w:val="000000"/>
          <w:sz w:val="28"/>
          <w:szCs w:val="28"/>
        </w:rPr>
      </w:pPr>
      <w:r w:rsidRPr="00A90BB9">
        <w:rPr>
          <w:bCs/>
          <w:color w:val="000000"/>
          <w:sz w:val="28"/>
          <w:szCs w:val="28"/>
        </w:rPr>
        <w:t xml:space="preserve"> - ученик не справился с применением теории в новой ситуации при выполнении практического задания, но выполнил задания обя</w:t>
      </w:r>
      <w:r w:rsidRPr="00A90BB9">
        <w:rPr>
          <w:bCs/>
          <w:color w:val="000000"/>
          <w:sz w:val="28"/>
          <w:szCs w:val="28"/>
        </w:rPr>
        <w:softHyphen/>
        <w:t>зательного уровня сложности по данной теме;</w:t>
      </w:r>
    </w:p>
    <w:p w:rsidR="00067193" w:rsidRPr="00A90BB9" w:rsidRDefault="00067193" w:rsidP="00F929C1">
      <w:pPr>
        <w:ind w:left="540" w:firstLine="720"/>
        <w:jc w:val="both"/>
        <w:rPr>
          <w:bCs/>
          <w:color w:val="000000"/>
          <w:sz w:val="28"/>
          <w:szCs w:val="28"/>
        </w:rPr>
      </w:pPr>
      <w:r w:rsidRPr="00A90BB9">
        <w:rPr>
          <w:bCs/>
          <w:color w:val="000000"/>
          <w:sz w:val="28"/>
          <w:szCs w:val="28"/>
        </w:rPr>
        <w:t xml:space="preserve"> - при знании теоретического материала выявлена недостаточная сформированность основных умений и навыков.</w:t>
      </w:r>
    </w:p>
    <w:p w:rsidR="00067193" w:rsidRPr="00A90BB9" w:rsidRDefault="00067193" w:rsidP="00F929C1">
      <w:pPr>
        <w:ind w:left="180" w:firstLine="720"/>
        <w:jc w:val="both"/>
        <w:rPr>
          <w:bCs/>
          <w:color w:val="000000"/>
          <w:sz w:val="28"/>
          <w:szCs w:val="28"/>
        </w:rPr>
      </w:pPr>
    </w:p>
    <w:p w:rsidR="00067193" w:rsidRPr="00A90BB9" w:rsidRDefault="00067193" w:rsidP="00F929C1">
      <w:pPr>
        <w:shd w:val="clear" w:color="auto" w:fill="FFFFFF"/>
        <w:adjustRightInd w:val="0"/>
        <w:ind w:firstLine="720"/>
        <w:jc w:val="both"/>
        <w:rPr>
          <w:sz w:val="28"/>
          <w:szCs w:val="28"/>
        </w:rPr>
      </w:pPr>
      <w:r w:rsidRPr="00A90BB9">
        <w:rPr>
          <w:b/>
          <w:bCs/>
          <w:i/>
          <w:color w:val="000000"/>
          <w:sz w:val="28"/>
          <w:szCs w:val="28"/>
        </w:rPr>
        <w:t>Отметка «2»</w:t>
      </w:r>
      <w:r w:rsidRPr="00A90BB9">
        <w:rPr>
          <w:bCs/>
          <w:color w:val="000000"/>
          <w:sz w:val="28"/>
          <w:szCs w:val="28"/>
        </w:rPr>
        <w:t xml:space="preserve"> ставится в следующих случаях:</w:t>
      </w:r>
    </w:p>
    <w:p w:rsidR="00067193" w:rsidRPr="00A90BB9" w:rsidRDefault="00067193" w:rsidP="00F929C1">
      <w:pPr>
        <w:shd w:val="clear" w:color="auto" w:fill="FFFFFF"/>
        <w:adjustRightInd w:val="0"/>
        <w:ind w:left="720" w:firstLine="720"/>
        <w:jc w:val="both"/>
        <w:rPr>
          <w:sz w:val="28"/>
          <w:szCs w:val="28"/>
        </w:rPr>
      </w:pPr>
      <w:r w:rsidRPr="00A90BB9">
        <w:rPr>
          <w:bCs/>
          <w:color w:val="000000"/>
          <w:sz w:val="28"/>
          <w:szCs w:val="28"/>
        </w:rPr>
        <w:t>- не раскрыто основное содержание учебного материала;</w:t>
      </w:r>
    </w:p>
    <w:p w:rsidR="00067193" w:rsidRPr="00A90BB9" w:rsidRDefault="00067193" w:rsidP="00F929C1">
      <w:pPr>
        <w:shd w:val="clear" w:color="auto" w:fill="FFFFFF"/>
        <w:adjustRightInd w:val="0"/>
        <w:ind w:left="720" w:firstLine="720"/>
        <w:jc w:val="both"/>
        <w:rPr>
          <w:sz w:val="28"/>
          <w:szCs w:val="28"/>
        </w:rPr>
      </w:pPr>
      <w:r w:rsidRPr="00A90BB9">
        <w:rPr>
          <w:bCs/>
          <w:color w:val="000000"/>
          <w:sz w:val="28"/>
          <w:szCs w:val="28"/>
        </w:rPr>
        <w:t>- обнаружено незнание или непонимание учеником большей или наиболее важной части учебного материала;</w:t>
      </w:r>
    </w:p>
    <w:p w:rsidR="00067193" w:rsidRPr="00A90BB9" w:rsidRDefault="00067193" w:rsidP="00F929C1">
      <w:pPr>
        <w:shd w:val="clear" w:color="auto" w:fill="FFFFFF"/>
        <w:adjustRightInd w:val="0"/>
        <w:ind w:left="360" w:firstLine="720"/>
        <w:jc w:val="both"/>
        <w:rPr>
          <w:sz w:val="28"/>
          <w:szCs w:val="28"/>
        </w:rPr>
      </w:pPr>
      <w:r w:rsidRPr="00A90BB9">
        <w:rPr>
          <w:bCs/>
          <w:color w:val="000000"/>
          <w:sz w:val="28"/>
          <w:szCs w:val="28"/>
        </w:rPr>
        <w:t xml:space="preserve"> - допущены ошибки в определении понятий, при использовании математической терминологии, в рисунках, чертежах или графиках, в выкладках, которые не исправлены после нескольких наводящих вопросов учителя.</w:t>
      </w:r>
    </w:p>
    <w:p w:rsidR="00067193" w:rsidRDefault="00067193" w:rsidP="006E57CD">
      <w:pPr>
        <w:pStyle w:val="BodyText"/>
        <w:spacing w:before="2"/>
        <w:ind w:left="0" w:firstLine="0"/>
        <w:rPr>
          <w:sz w:val="30"/>
        </w:rPr>
        <w:sectPr w:rsidR="00067193">
          <w:pgSz w:w="11910" w:h="16850"/>
          <w:pgMar w:top="780" w:right="300" w:bottom="1280" w:left="480" w:header="0" w:footer="1019" w:gutter="0"/>
          <w:cols w:space="720"/>
        </w:sectPr>
      </w:pPr>
    </w:p>
    <w:p w:rsidR="00067193" w:rsidRDefault="00067193" w:rsidP="006E57CD">
      <w:pPr>
        <w:shd w:val="clear" w:color="auto" w:fill="FFFFFF"/>
        <w:adjustRightInd w:val="0"/>
        <w:jc w:val="both"/>
        <w:rPr>
          <w:bCs/>
          <w:color w:val="000000"/>
          <w:sz w:val="28"/>
          <w:szCs w:val="28"/>
        </w:rPr>
      </w:pPr>
    </w:p>
    <w:p w:rsidR="00067193" w:rsidRDefault="00067193" w:rsidP="00F929C1">
      <w:pPr>
        <w:pStyle w:val="Heading1"/>
        <w:spacing w:before="99" w:line="242" w:lineRule="auto"/>
        <w:ind w:left="2046" w:right="1285"/>
        <w:jc w:val="center"/>
      </w:pPr>
      <w:r>
        <w:t>Контрольная работа</w:t>
      </w:r>
      <w:r>
        <w:rPr>
          <w:spacing w:val="1"/>
        </w:rPr>
        <w:t xml:space="preserve"> </w:t>
      </w:r>
      <w:r>
        <w:t xml:space="preserve">по АЛГЕБРЕ </w:t>
      </w:r>
    </w:p>
    <w:p w:rsidR="00067193" w:rsidRDefault="00067193" w:rsidP="00F929C1">
      <w:pPr>
        <w:pStyle w:val="Heading1"/>
        <w:spacing w:before="99" w:line="242" w:lineRule="auto"/>
        <w:ind w:left="2046" w:right="1285"/>
        <w:jc w:val="center"/>
      </w:pPr>
      <w:r>
        <w:rPr>
          <w:spacing w:val="-45"/>
        </w:rPr>
        <w:t xml:space="preserve"> </w:t>
      </w:r>
      <w:r>
        <w:t>по тeмe «</w:t>
      </w:r>
      <w:r>
        <w:rPr>
          <w:spacing w:val="1"/>
        </w:rPr>
        <w:t xml:space="preserve"> </w:t>
      </w:r>
      <w:r>
        <w:t xml:space="preserve">Tригономeтрия» </w:t>
      </w:r>
    </w:p>
    <w:p w:rsidR="00067193" w:rsidRDefault="00067193" w:rsidP="00C42809">
      <w:pPr>
        <w:pStyle w:val="Heading1"/>
        <w:spacing w:before="99" w:line="242" w:lineRule="auto"/>
        <w:ind w:left="2046" w:right="1285"/>
        <w:jc w:val="center"/>
      </w:pPr>
      <w:r>
        <w:t>в формате ЕГЭ</w:t>
      </w:r>
    </w:p>
    <w:p w:rsidR="00067193" w:rsidRDefault="00067193" w:rsidP="00C42809">
      <w:pPr>
        <w:pStyle w:val="Heading1"/>
        <w:spacing w:before="99" w:line="242" w:lineRule="auto"/>
        <w:ind w:left="2046" w:right="1285"/>
        <w:jc w:val="center"/>
      </w:pPr>
    </w:p>
    <w:p w:rsidR="00067193" w:rsidRPr="00C42809" w:rsidRDefault="00067193" w:rsidP="00F14B83">
      <w:pPr>
        <w:spacing w:line="217" w:lineRule="exact"/>
        <w:ind w:left="1960" w:right="1285"/>
        <w:jc w:val="center"/>
        <w:rPr>
          <w:b/>
          <w:sz w:val="28"/>
          <w:szCs w:val="28"/>
        </w:rPr>
      </w:pPr>
      <w:r w:rsidRPr="00C42809">
        <w:rPr>
          <w:b/>
          <w:sz w:val="28"/>
          <w:szCs w:val="28"/>
        </w:rPr>
        <w:t>10</w:t>
      </w:r>
      <w:r w:rsidRPr="00C42809">
        <w:rPr>
          <w:b/>
          <w:spacing w:val="3"/>
          <w:sz w:val="28"/>
          <w:szCs w:val="28"/>
        </w:rPr>
        <w:t xml:space="preserve"> </w:t>
      </w:r>
      <w:r w:rsidRPr="00C42809">
        <w:rPr>
          <w:b/>
          <w:sz w:val="28"/>
          <w:szCs w:val="28"/>
        </w:rPr>
        <w:t>класс</w:t>
      </w:r>
    </w:p>
    <w:p w:rsidR="00067193" w:rsidRPr="00C42809" w:rsidRDefault="00067193" w:rsidP="00FF1B0A">
      <w:pPr>
        <w:pStyle w:val="BodyText"/>
        <w:spacing w:line="247" w:lineRule="auto"/>
        <w:ind w:left="3091" w:right="2397" w:hanging="15"/>
        <w:jc w:val="center"/>
        <w:rPr>
          <w:sz w:val="28"/>
          <w:szCs w:val="28"/>
        </w:rPr>
      </w:pPr>
      <w:r w:rsidRPr="00C42809">
        <w:rPr>
          <w:sz w:val="28"/>
          <w:szCs w:val="28"/>
        </w:rPr>
        <w:t>(базовый</w:t>
      </w:r>
      <w:r w:rsidRPr="00C42809">
        <w:rPr>
          <w:spacing w:val="9"/>
          <w:sz w:val="28"/>
          <w:szCs w:val="28"/>
        </w:rPr>
        <w:t xml:space="preserve"> </w:t>
      </w:r>
      <w:r w:rsidRPr="00C42809">
        <w:rPr>
          <w:sz w:val="28"/>
          <w:szCs w:val="28"/>
        </w:rPr>
        <w:t>уровень)</w:t>
      </w:r>
    </w:p>
    <w:p w:rsidR="00067193" w:rsidRPr="00C42809" w:rsidRDefault="00067193" w:rsidP="00F14B83">
      <w:pPr>
        <w:pStyle w:val="Heading1"/>
        <w:spacing w:before="125"/>
        <w:ind w:left="1947" w:right="1285"/>
        <w:rPr>
          <w:sz w:val="28"/>
          <w:szCs w:val="28"/>
        </w:rPr>
      </w:pPr>
      <w:r w:rsidRPr="00C42809">
        <w:rPr>
          <w:sz w:val="28"/>
          <w:szCs w:val="28"/>
        </w:rPr>
        <w:t>Инстрyкция</w:t>
      </w:r>
      <w:r w:rsidRPr="00C42809">
        <w:rPr>
          <w:spacing w:val="7"/>
          <w:sz w:val="28"/>
          <w:szCs w:val="28"/>
        </w:rPr>
        <w:t xml:space="preserve"> </w:t>
      </w:r>
      <w:r w:rsidRPr="00C42809">
        <w:rPr>
          <w:sz w:val="28"/>
          <w:szCs w:val="28"/>
        </w:rPr>
        <w:t>по</w:t>
      </w:r>
      <w:r w:rsidRPr="00C42809">
        <w:rPr>
          <w:spacing w:val="12"/>
          <w:sz w:val="28"/>
          <w:szCs w:val="28"/>
        </w:rPr>
        <w:t xml:space="preserve"> </w:t>
      </w:r>
      <w:r w:rsidRPr="00C42809">
        <w:rPr>
          <w:sz w:val="28"/>
          <w:szCs w:val="28"/>
        </w:rPr>
        <w:t>выполнeнию</w:t>
      </w:r>
      <w:r w:rsidRPr="00C42809">
        <w:rPr>
          <w:spacing w:val="9"/>
          <w:sz w:val="28"/>
          <w:szCs w:val="28"/>
        </w:rPr>
        <w:t xml:space="preserve"> </w:t>
      </w:r>
      <w:r w:rsidRPr="00C42809">
        <w:rPr>
          <w:sz w:val="28"/>
          <w:szCs w:val="28"/>
        </w:rPr>
        <w:t>работы</w:t>
      </w:r>
    </w:p>
    <w:p w:rsidR="00067193" w:rsidRPr="00C42809" w:rsidRDefault="00067193" w:rsidP="00F14B83">
      <w:pPr>
        <w:pStyle w:val="BodyText"/>
        <w:rPr>
          <w:b/>
          <w:sz w:val="28"/>
          <w:szCs w:val="28"/>
        </w:rPr>
      </w:pPr>
    </w:p>
    <w:p w:rsidR="00067193" w:rsidRPr="00C42809" w:rsidRDefault="00067193" w:rsidP="00F14B83">
      <w:pPr>
        <w:pStyle w:val="BodyText"/>
        <w:ind w:left="1214"/>
        <w:rPr>
          <w:sz w:val="28"/>
          <w:szCs w:val="28"/>
        </w:rPr>
      </w:pPr>
      <w:r w:rsidRPr="00C42809">
        <w:rPr>
          <w:sz w:val="28"/>
          <w:szCs w:val="28"/>
        </w:rPr>
        <w:t>На</w:t>
      </w:r>
      <w:r w:rsidRPr="00C42809">
        <w:rPr>
          <w:spacing w:val="14"/>
          <w:sz w:val="28"/>
          <w:szCs w:val="28"/>
        </w:rPr>
        <w:t xml:space="preserve"> </w:t>
      </w:r>
      <w:r w:rsidRPr="00C42809">
        <w:rPr>
          <w:sz w:val="28"/>
          <w:szCs w:val="28"/>
        </w:rPr>
        <w:t>выполнение</w:t>
      </w:r>
      <w:r w:rsidRPr="00C42809"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контрольной</w:t>
      </w:r>
      <w:r w:rsidRPr="00C42809">
        <w:rPr>
          <w:spacing w:val="20"/>
          <w:sz w:val="28"/>
          <w:szCs w:val="28"/>
        </w:rPr>
        <w:t xml:space="preserve"> </w:t>
      </w:r>
      <w:r w:rsidRPr="00C42809">
        <w:rPr>
          <w:sz w:val="28"/>
          <w:szCs w:val="28"/>
        </w:rPr>
        <w:t>работы</w:t>
      </w:r>
      <w:r w:rsidRPr="00C42809">
        <w:rPr>
          <w:spacing w:val="27"/>
          <w:sz w:val="28"/>
          <w:szCs w:val="28"/>
        </w:rPr>
        <w:t xml:space="preserve"> </w:t>
      </w:r>
      <w:r w:rsidRPr="00C42809">
        <w:rPr>
          <w:sz w:val="28"/>
          <w:szCs w:val="28"/>
        </w:rPr>
        <w:t>по</w:t>
      </w:r>
      <w:r w:rsidRPr="00C42809"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алгебре</w:t>
      </w:r>
      <w:r w:rsidRPr="00C42809">
        <w:rPr>
          <w:spacing w:val="21"/>
          <w:sz w:val="28"/>
          <w:szCs w:val="28"/>
        </w:rPr>
        <w:t xml:space="preserve"> </w:t>
      </w:r>
      <w:r w:rsidRPr="00C42809">
        <w:rPr>
          <w:sz w:val="28"/>
          <w:szCs w:val="28"/>
        </w:rPr>
        <w:t>даëтся</w:t>
      </w:r>
      <w:r w:rsidRPr="00C42809">
        <w:rPr>
          <w:spacing w:val="25"/>
          <w:sz w:val="28"/>
          <w:szCs w:val="28"/>
        </w:rPr>
        <w:t xml:space="preserve"> </w:t>
      </w:r>
      <w:r w:rsidRPr="00C42809">
        <w:rPr>
          <w:sz w:val="28"/>
          <w:szCs w:val="28"/>
        </w:rPr>
        <w:t>45</w:t>
      </w:r>
      <w:r w:rsidRPr="00C42809">
        <w:rPr>
          <w:spacing w:val="11"/>
          <w:sz w:val="28"/>
          <w:szCs w:val="28"/>
        </w:rPr>
        <w:t xml:space="preserve"> </w:t>
      </w:r>
      <w:r w:rsidRPr="00C42809">
        <w:rPr>
          <w:sz w:val="28"/>
          <w:szCs w:val="28"/>
        </w:rPr>
        <w:t>минут.</w:t>
      </w:r>
    </w:p>
    <w:p w:rsidR="00067193" w:rsidRPr="00C42809" w:rsidRDefault="00067193" w:rsidP="00F14B83">
      <w:pPr>
        <w:pStyle w:val="BodyText"/>
        <w:spacing w:before="2"/>
        <w:ind w:left="717"/>
        <w:rPr>
          <w:sz w:val="28"/>
          <w:szCs w:val="28"/>
        </w:rPr>
      </w:pPr>
      <w:r w:rsidRPr="00C42809">
        <w:rPr>
          <w:sz w:val="28"/>
          <w:szCs w:val="28"/>
        </w:rPr>
        <w:t>Работа включает</w:t>
      </w:r>
      <w:r w:rsidRPr="00C42809">
        <w:rPr>
          <w:spacing w:val="5"/>
          <w:sz w:val="28"/>
          <w:szCs w:val="28"/>
        </w:rPr>
        <w:t xml:space="preserve"> </w:t>
      </w:r>
      <w:r w:rsidRPr="00C42809">
        <w:rPr>
          <w:sz w:val="28"/>
          <w:szCs w:val="28"/>
        </w:rPr>
        <w:t>в</w:t>
      </w:r>
      <w:r w:rsidRPr="00C42809">
        <w:rPr>
          <w:spacing w:val="2"/>
          <w:sz w:val="28"/>
          <w:szCs w:val="28"/>
        </w:rPr>
        <w:t xml:space="preserve"> </w:t>
      </w:r>
      <w:r w:rsidRPr="00C42809">
        <w:rPr>
          <w:sz w:val="28"/>
          <w:szCs w:val="28"/>
        </w:rPr>
        <w:t>себя</w:t>
      </w:r>
      <w:r w:rsidRPr="00C42809"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5</w:t>
      </w:r>
      <w:r w:rsidRPr="00C42809">
        <w:rPr>
          <w:spacing w:val="5"/>
          <w:sz w:val="28"/>
          <w:szCs w:val="28"/>
        </w:rPr>
        <w:t xml:space="preserve"> </w:t>
      </w:r>
      <w:r w:rsidRPr="00C42809">
        <w:rPr>
          <w:sz w:val="28"/>
          <w:szCs w:val="28"/>
        </w:rPr>
        <w:t>заданий.</w:t>
      </w:r>
    </w:p>
    <w:p w:rsidR="00067193" w:rsidRPr="00C42809" w:rsidRDefault="00067193" w:rsidP="00F14B83">
      <w:pPr>
        <w:pStyle w:val="BodyText"/>
        <w:spacing w:before="10" w:line="244" w:lineRule="auto"/>
        <w:ind w:left="717" w:right="38" w:firstLine="496"/>
        <w:rPr>
          <w:sz w:val="28"/>
          <w:szCs w:val="28"/>
        </w:rPr>
      </w:pPr>
      <w:r w:rsidRPr="00C42809">
        <w:rPr>
          <w:sz w:val="28"/>
          <w:szCs w:val="28"/>
        </w:rPr>
        <w:t>В заданиях</w:t>
      </w:r>
      <w:r w:rsidRPr="00C42809"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 xml:space="preserve">1 и 2 </w:t>
      </w:r>
      <w:r w:rsidRPr="00C42809">
        <w:rPr>
          <w:sz w:val="28"/>
          <w:szCs w:val="28"/>
        </w:rPr>
        <w:t xml:space="preserve"> запишите ответ.</w:t>
      </w:r>
    </w:p>
    <w:p w:rsidR="00067193" w:rsidRPr="00C42809" w:rsidRDefault="00067193" w:rsidP="00F14B83">
      <w:pPr>
        <w:pStyle w:val="BodyText"/>
        <w:spacing w:line="242" w:lineRule="auto"/>
        <w:ind w:left="717" w:right="41" w:firstLine="496"/>
        <w:rPr>
          <w:sz w:val="28"/>
          <w:szCs w:val="28"/>
        </w:rPr>
      </w:pPr>
      <w:r w:rsidRPr="00C42809">
        <w:rPr>
          <w:sz w:val="28"/>
          <w:szCs w:val="28"/>
        </w:rPr>
        <w:t>В</w:t>
      </w:r>
      <w:r w:rsidRPr="00C42809">
        <w:rPr>
          <w:spacing w:val="1"/>
          <w:sz w:val="28"/>
          <w:szCs w:val="28"/>
        </w:rPr>
        <w:t xml:space="preserve"> </w:t>
      </w:r>
      <w:r w:rsidRPr="00C42809">
        <w:rPr>
          <w:sz w:val="28"/>
          <w:szCs w:val="28"/>
        </w:rPr>
        <w:t>заданиях</w:t>
      </w:r>
      <w:r w:rsidRPr="00C42809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3,4 и 5 </w:t>
      </w:r>
      <w:r w:rsidRPr="00C42809">
        <w:rPr>
          <w:spacing w:val="1"/>
          <w:sz w:val="28"/>
          <w:szCs w:val="28"/>
        </w:rPr>
        <w:t xml:space="preserve"> </w:t>
      </w:r>
      <w:r w:rsidRPr="00C42809">
        <w:rPr>
          <w:sz w:val="28"/>
          <w:szCs w:val="28"/>
        </w:rPr>
        <w:t>требуется</w:t>
      </w:r>
      <w:r w:rsidRPr="00C42809">
        <w:rPr>
          <w:spacing w:val="1"/>
          <w:sz w:val="28"/>
          <w:szCs w:val="28"/>
        </w:rPr>
        <w:t xml:space="preserve"> </w:t>
      </w:r>
      <w:r w:rsidRPr="00C42809">
        <w:rPr>
          <w:sz w:val="28"/>
          <w:szCs w:val="28"/>
        </w:rPr>
        <w:t>записать</w:t>
      </w:r>
      <w:r w:rsidRPr="00C42809">
        <w:rPr>
          <w:spacing w:val="1"/>
          <w:sz w:val="28"/>
          <w:szCs w:val="28"/>
        </w:rPr>
        <w:t xml:space="preserve"> </w:t>
      </w:r>
      <w:r w:rsidRPr="00C42809">
        <w:rPr>
          <w:sz w:val="28"/>
          <w:szCs w:val="28"/>
        </w:rPr>
        <w:t xml:space="preserve"> полное</w:t>
      </w:r>
      <w:r w:rsidRPr="00C42809">
        <w:rPr>
          <w:spacing w:val="4"/>
          <w:sz w:val="28"/>
          <w:szCs w:val="28"/>
        </w:rPr>
        <w:t xml:space="preserve"> </w:t>
      </w:r>
      <w:r w:rsidRPr="00C42809">
        <w:rPr>
          <w:sz w:val="28"/>
          <w:szCs w:val="28"/>
        </w:rPr>
        <w:t>решение.</w:t>
      </w:r>
    </w:p>
    <w:p w:rsidR="00067193" w:rsidRPr="00C42809" w:rsidRDefault="00067193" w:rsidP="00F14B83">
      <w:pPr>
        <w:pStyle w:val="BodyText"/>
        <w:spacing w:before="1" w:line="249" w:lineRule="auto"/>
        <w:ind w:left="717" w:right="42" w:firstLine="496"/>
        <w:rPr>
          <w:sz w:val="28"/>
          <w:szCs w:val="28"/>
        </w:rPr>
      </w:pPr>
      <w:r w:rsidRPr="00C42809">
        <w:rPr>
          <w:sz w:val="28"/>
          <w:szCs w:val="28"/>
        </w:rPr>
        <w:t>При</w:t>
      </w:r>
      <w:r w:rsidRPr="00C42809">
        <w:rPr>
          <w:spacing w:val="1"/>
          <w:sz w:val="28"/>
          <w:szCs w:val="28"/>
        </w:rPr>
        <w:t xml:space="preserve"> </w:t>
      </w:r>
      <w:r w:rsidRPr="00C42809">
        <w:rPr>
          <w:sz w:val="28"/>
          <w:szCs w:val="28"/>
        </w:rPr>
        <w:t>выполнении</w:t>
      </w:r>
      <w:r w:rsidRPr="00C42809">
        <w:rPr>
          <w:spacing w:val="1"/>
          <w:sz w:val="28"/>
          <w:szCs w:val="28"/>
        </w:rPr>
        <w:t xml:space="preserve"> </w:t>
      </w:r>
      <w:r w:rsidRPr="00C42809">
        <w:rPr>
          <w:sz w:val="28"/>
          <w:szCs w:val="28"/>
        </w:rPr>
        <w:t>работы</w:t>
      </w:r>
      <w:r w:rsidRPr="00C42809">
        <w:rPr>
          <w:spacing w:val="1"/>
          <w:sz w:val="28"/>
          <w:szCs w:val="28"/>
        </w:rPr>
        <w:t xml:space="preserve"> </w:t>
      </w:r>
      <w:r w:rsidRPr="00C42809">
        <w:rPr>
          <w:sz w:val="28"/>
          <w:szCs w:val="28"/>
        </w:rPr>
        <w:t>нельзя</w:t>
      </w:r>
      <w:r w:rsidRPr="00C42809">
        <w:rPr>
          <w:spacing w:val="1"/>
          <w:sz w:val="28"/>
          <w:szCs w:val="28"/>
        </w:rPr>
        <w:t xml:space="preserve"> </w:t>
      </w:r>
      <w:r w:rsidRPr="00C42809">
        <w:rPr>
          <w:sz w:val="28"/>
          <w:szCs w:val="28"/>
        </w:rPr>
        <w:t>пользоваться</w:t>
      </w:r>
      <w:r w:rsidRPr="00C42809">
        <w:rPr>
          <w:spacing w:val="1"/>
          <w:sz w:val="28"/>
          <w:szCs w:val="28"/>
        </w:rPr>
        <w:t xml:space="preserve"> </w:t>
      </w:r>
      <w:r w:rsidRPr="00C42809">
        <w:rPr>
          <w:sz w:val="28"/>
          <w:szCs w:val="28"/>
        </w:rPr>
        <w:t>учебниками,</w:t>
      </w:r>
      <w:r w:rsidRPr="00C42809">
        <w:rPr>
          <w:spacing w:val="1"/>
          <w:sz w:val="28"/>
          <w:szCs w:val="28"/>
        </w:rPr>
        <w:t xml:space="preserve"> </w:t>
      </w:r>
      <w:r w:rsidRPr="00C42809">
        <w:rPr>
          <w:sz w:val="28"/>
          <w:szCs w:val="28"/>
        </w:rPr>
        <w:t>рабочими</w:t>
      </w:r>
      <w:r w:rsidRPr="00C42809">
        <w:rPr>
          <w:spacing w:val="1"/>
          <w:sz w:val="28"/>
          <w:szCs w:val="28"/>
        </w:rPr>
        <w:t xml:space="preserve"> </w:t>
      </w:r>
      <w:r w:rsidRPr="00C42809">
        <w:rPr>
          <w:sz w:val="28"/>
          <w:szCs w:val="28"/>
        </w:rPr>
        <w:t>тетрадями,</w:t>
      </w:r>
      <w:r w:rsidRPr="00C42809">
        <w:rPr>
          <w:spacing w:val="2"/>
          <w:sz w:val="28"/>
          <w:szCs w:val="28"/>
        </w:rPr>
        <w:t xml:space="preserve"> </w:t>
      </w:r>
      <w:r w:rsidRPr="00C42809">
        <w:rPr>
          <w:sz w:val="28"/>
          <w:szCs w:val="28"/>
        </w:rPr>
        <w:t>справочниками,</w:t>
      </w:r>
      <w:r w:rsidRPr="00C42809">
        <w:rPr>
          <w:spacing w:val="3"/>
          <w:sz w:val="28"/>
          <w:szCs w:val="28"/>
        </w:rPr>
        <w:t xml:space="preserve"> </w:t>
      </w:r>
      <w:r w:rsidRPr="00C42809">
        <w:rPr>
          <w:sz w:val="28"/>
          <w:szCs w:val="28"/>
        </w:rPr>
        <w:t>калькулятором.</w:t>
      </w:r>
    </w:p>
    <w:p w:rsidR="00067193" w:rsidRPr="00C42809" w:rsidRDefault="00067193" w:rsidP="00F14B83">
      <w:pPr>
        <w:pStyle w:val="BodyText"/>
        <w:spacing w:line="242" w:lineRule="auto"/>
        <w:ind w:left="717" w:right="42" w:firstLine="496"/>
        <w:rPr>
          <w:sz w:val="28"/>
          <w:szCs w:val="28"/>
        </w:rPr>
      </w:pPr>
      <w:r w:rsidRPr="00C42809">
        <w:rPr>
          <w:sz w:val="28"/>
          <w:szCs w:val="28"/>
        </w:rPr>
        <w:t xml:space="preserve">При   </w:t>
      </w:r>
      <w:r w:rsidRPr="00C42809">
        <w:rPr>
          <w:spacing w:val="1"/>
          <w:sz w:val="28"/>
          <w:szCs w:val="28"/>
        </w:rPr>
        <w:t xml:space="preserve"> </w:t>
      </w:r>
      <w:r w:rsidRPr="00C42809">
        <w:rPr>
          <w:sz w:val="28"/>
          <w:szCs w:val="28"/>
        </w:rPr>
        <w:t>необходимости     можно     пользоваться     черновиком.     Записи</w:t>
      </w:r>
      <w:r w:rsidRPr="00C42809">
        <w:rPr>
          <w:spacing w:val="-45"/>
          <w:sz w:val="28"/>
          <w:szCs w:val="28"/>
        </w:rPr>
        <w:t xml:space="preserve"> </w:t>
      </w:r>
      <w:r w:rsidRPr="00C42809">
        <w:rPr>
          <w:sz w:val="28"/>
          <w:szCs w:val="28"/>
        </w:rPr>
        <w:t>в</w:t>
      </w:r>
      <w:r w:rsidRPr="00C42809">
        <w:rPr>
          <w:spacing w:val="-2"/>
          <w:sz w:val="28"/>
          <w:szCs w:val="28"/>
        </w:rPr>
        <w:t xml:space="preserve"> </w:t>
      </w:r>
      <w:r w:rsidRPr="00C42809">
        <w:rPr>
          <w:sz w:val="28"/>
          <w:szCs w:val="28"/>
        </w:rPr>
        <w:t>черновике</w:t>
      </w:r>
      <w:r w:rsidRPr="00C42809">
        <w:rPr>
          <w:spacing w:val="-3"/>
          <w:sz w:val="28"/>
          <w:szCs w:val="28"/>
        </w:rPr>
        <w:t xml:space="preserve"> </w:t>
      </w:r>
      <w:r w:rsidRPr="00C42809">
        <w:rPr>
          <w:sz w:val="28"/>
          <w:szCs w:val="28"/>
        </w:rPr>
        <w:t>проверяться</w:t>
      </w:r>
      <w:r w:rsidRPr="00C42809">
        <w:rPr>
          <w:spacing w:val="4"/>
          <w:sz w:val="28"/>
          <w:szCs w:val="28"/>
        </w:rPr>
        <w:t xml:space="preserve"> </w:t>
      </w:r>
      <w:r w:rsidRPr="00C42809">
        <w:rPr>
          <w:sz w:val="28"/>
          <w:szCs w:val="28"/>
        </w:rPr>
        <w:t>и</w:t>
      </w:r>
      <w:r w:rsidRPr="00C42809">
        <w:rPr>
          <w:spacing w:val="2"/>
          <w:sz w:val="28"/>
          <w:szCs w:val="28"/>
        </w:rPr>
        <w:t xml:space="preserve"> </w:t>
      </w:r>
      <w:r w:rsidRPr="00C42809">
        <w:rPr>
          <w:sz w:val="28"/>
          <w:szCs w:val="28"/>
        </w:rPr>
        <w:t>оцениваться</w:t>
      </w:r>
      <w:r w:rsidRPr="00C42809">
        <w:rPr>
          <w:spacing w:val="2"/>
          <w:sz w:val="28"/>
          <w:szCs w:val="28"/>
        </w:rPr>
        <w:t xml:space="preserve"> </w:t>
      </w:r>
      <w:r w:rsidRPr="00C42809">
        <w:rPr>
          <w:sz w:val="28"/>
          <w:szCs w:val="28"/>
        </w:rPr>
        <w:t>не будут.</w:t>
      </w:r>
    </w:p>
    <w:p w:rsidR="00067193" w:rsidRPr="00C42809" w:rsidRDefault="00067193" w:rsidP="00F14B83">
      <w:pPr>
        <w:pStyle w:val="BodyText"/>
        <w:spacing w:line="244" w:lineRule="auto"/>
        <w:ind w:left="717" w:right="39" w:firstLine="496"/>
        <w:rPr>
          <w:sz w:val="28"/>
          <w:szCs w:val="28"/>
        </w:rPr>
      </w:pPr>
      <w:r>
        <w:rPr>
          <w:noProof/>
          <w:lang w:eastAsia="ru-RU"/>
        </w:rPr>
        <w:pict>
          <v:group id="_x0000_s1026" style="position:absolute;left:0;text-align:left;margin-left:661.5pt;margin-top:59.05pt;width:159.5pt;height:2in;z-index:251658240;mso-position-horizontal-relative:page" coordorigin="13464,9" coordsize="2484,2513">
            <v:shape id="_x0000_s1027" style="position:absolute;left:13819;top:532;width:1628;height:1623" coordorigin="13819,533" coordsize="1628,1623" o:spt="100" adj="0,,0" path="m14633,533r-75,3l14486,545r-70,16l14348,583r-65,27l14221,643r-58,37l14108,722r-51,47l14010,820r-42,54l13930,933r-33,62l13870,1059r-22,68l13832,1197r-9,72l13819,1344t1627,l15443,1418r-10,72l15417,1560r-21,68l15368,1693r-32,62l15298,1813r-42,55l15209,1919r-51,46l15103,2007r-59,38l14982,2077r-65,28l14850,2126r-70,16l14707,2152r-74,3m15446,1344r-3,-75l15433,1197r-16,-70l15396,1059r-28,-64l15336,933r-38,-59l15256,820r-47,-51l15158,722r-55,-42l15044,643r-62,-33l14917,583r-67,-22l14780,545r-73,-9l14633,533t,1622l14558,2152r-72,-10l14416,2126r-68,-21l14283,2077r-62,-32l14163,2007r-55,-42l14057,1919r-47,-51l13968,1813r-38,-58l13897,1693r-27,-65l13848,1560r-16,-70l13823,1418r-4,-74e" filled="f" strokecolor="#010201" strokeweight=".24pt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line id="_x0000_s1028" style="position:absolute" from="14650,91" to="14650,2522" strokecolor="#010201" strokeweight=".6pt"/>
            <v:shape id="_x0000_s1029" style="position:absolute;left:14616;top:9;width:68;height:106" coordorigin="14616,9" coordsize="68,106" path="m14655,9r-11,l14616,115r67,l14655,9xe" fillcolor="#010201" stroked="f">
              <v:path arrowok="t"/>
            </v:shape>
            <v:line id="_x0000_s1030" style="position:absolute" from="13464,1344" to="15847,1344" strokecolor="#010201" strokeweight=".6pt"/>
            <v:shape id="_x0000_s1031" style="position:absolute;left:15316;top:921;width:632;height:456" coordorigin="15317,921" coordsize="632,456" o:spt="100" adj="0,,0" path="m15350,926r-7,-5l15326,921r-9,5l15317,943r9,12l15343,955r7,-12l15350,938r,-12xm15948,1344r-125,-34l15823,1377r125,-33xe" fillcolor="#010201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32" style="position:absolute;left:15316;top:921;width:34;height:34" coordorigin="15317,921" coordsize="34,34" path="m15350,938r,5l15343,955r-9,l15326,955r-9,-12l15317,938r,-12l15326,921r8,l15343,921r7,5l15350,938e" filled="f" strokecolor="#010201" strokeweight="2.28pt">
              <v:path arrowok="t"/>
            </v:shape>
            <v:shape id="_x0000_s1033" style="position:absolute;left:13910;top:1732;width:34;height:34" coordorigin="13910,1733" coordsize="34,34" path="m13939,1733r-24,l13910,1740r,21l13915,1766r24,l13944,1761r,-12l13944,1740r-5,-7xe" fillcolor="#010201" stroked="f">
              <v:path arrowok="t"/>
            </v:shape>
            <v:shape id="_x0000_s1034" style="position:absolute;left:13910;top:1732;width:34;height:34" coordorigin="13910,1733" coordsize="34,34" path="m13944,1749r,12l13939,1766r-12,l13915,1766r-5,-5l13910,1749r,-9l13915,1733r12,l13939,1733r5,7l13944,1749e" filled="f" strokecolor="#010201" strokeweight="2.28pt">
              <v:path arrowok="t"/>
            </v:shape>
            <v:shape id="_x0000_s1035" style="position:absolute;left:14052;top:741;width:34;height:34" coordorigin="14052,741" coordsize="34,34" path="m14081,741r-24,l14052,746r,12l14052,768r5,7l14081,775r5,-7l14086,746r-5,-5xe" fillcolor="#010201" stroked="f">
              <v:path arrowok="t"/>
            </v:shape>
            <v:shape id="_x0000_s1036" style="position:absolute;left:14052;top:741;width:34;height:34" coordorigin="14052,741" coordsize="34,34" path="m14052,758r,-12l14057,741r12,l14081,741r5,5l14086,758r,10l14081,775r-12,l14057,775r-5,-7l14052,758e" filled="f" strokecolor="#010201" strokeweight="2.28pt">
              <v:path arrowok="t"/>
            </v:shape>
            <v:shape id="_x0000_s1037" style="position:absolute;left:15038;top:2020;width:36;height:34" coordorigin="15038,2021" coordsize="36,34" path="m15062,2021r-16,l15038,2033r,16l15046,2054r16,l15074,2049r,-12l15074,2033r-12,-12xe" fillcolor="#010201" stroked="f">
              <v:path arrowok="t"/>
            </v:shape>
            <v:shape id="_x0000_s1038" style="position:absolute;left:15038;top:2020;width:36;height:34" coordorigin="15038,2021" coordsize="36,34" path="m15074,2037r,12l15062,2054r-7,l15046,2054r-8,-5l15038,2037r,-4l15046,2021r9,l15062,2021r12,12l15074,2037e" filled="f" strokecolor="#010201" strokeweight="2.28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left:13818;top:528;width:157;height:226" filled="f" stroked="f">
              <v:textbox inset="0,0,0,0">
                <w:txbxContent>
                  <w:p w:rsidR="00067193" w:rsidRDefault="00067193" w:rsidP="00FF1B0A">
                    <w:pPr>
                      <w:spacing w:line="225" w:lineRule="exac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w w:val="102"/>
                      </w:rPr>
                      <w:t>C</w:t>
                    </w:r>
                  </w:p>
                </w:txbxContent>
              </v:textbox>
            </v:shape>
            <v:shape id="_x0000_s1040" type="#_x0000_t202" style="position:absolute;left:15434;top:698;width:145;height:226" filled="f" stroked="f">
              <v:textbox inset="0,0,0,0">
                <w:txbxContent>
                  <w:p w:rsidR="00067193" w:rsidRDefault="00067193" w:rsidP="00FF1B0A">
                    <w:pPr>
                      <w:spacing w:line="225" w:lineRule="exac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w w:val="102"/>
                      </w:rPr>
                      <w:t>B</w:t>
                    </w:r>
                  </w:p>
                </w:txbxContent>
              </v:textbox>
            </v:shape>
            <v:shape id="_x0000_s1041" type="#_x0000_t202" style="position:absolute;left:13672;top:1814;width:168;height:226" filled="f" stroked="f">
              <v:textbox inset="0,0,0,0">
                <w:txbxContent>
                  <w:p w:rsidR="00067193" w:rsidRDefault="00067193" w:rsidP="00FF1B0A">
                    <w:pPr>
                      <w:spacing w:line="225" w:lineRule="exac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w w:val="102"/>
                      </w:rPr>
                      <w:t>D</w:t>
                    </w:r>
                  </w:p>
                </w:txbxContent>
              </v:textbox>
            </v:shape>
            <v:shape id="_x0000_s1042" type="#_x0000_t202" style="position:absolute;left:15234;top:1961;width:145;height:226" filled="f" stroked="f">
              <v:textbox inset="0,0,0,0">
                <w:txbxContent>
                  <w:p w:rsidR="00067193" w:rsidRDefault="00067193" w:rsidP="00FF1B0A">
                    <w:pPr>
                      <w:spacing w:line="225" w:lineRule="exac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w w:val="102"/>
                      </w:rPr>
                      <w:t>A</w:t>
                    </w:r>
                  </w:p>
                </w:txbxContent>
              </v:textbox>
            </v:shape>
            <w10:wrap anchorx="page"/>
          </v:group>
        </w:pict>
      </w:r>
      <w:r w:rsidRPr="00C42809">
        <w:rPr>
          <w:sz w:val="28"/>
          <w:szCs w:val="28"/>
        </w:rPr>
        <w:t>Выполнять</w:t>
      </w:r>
      <w:r w:rsidRPr="00C42809">
        <w:rPr>
          <w:spacing w:val="1"/>
          <w:sz w:val="28"/>
          <w:szCs w:val="28"/>
        </w:rPr>
        <w:t xml:space="preserve"> </w:t>
      </w:r>
      <w:r w:rsidRPr="00C42809">
        <w:rPr>
          <w:sz w:val="28"/>
          <w:szCs w:val="28"/>
        </w:rPr>
        <w:t>задания</w:t>
      </w:r>
      <w:r w:rsidRPr="00C42809">
        <w:rPr>
          <w:spacing w:val="1"/>
          <w:sz w:val="28"/>
          <w:szCs w:val="28"/>
        </w:rPr>
        <w:t xml:space="preserve"> </w:t>
      </w:r>
      <w:r w:rsidRPr="00C42809">
        <w:rPr>
          <w:sz w:val="28"/>
          <w:szCs w:val="28"/>
        </w:rPr>
        <w:t>можно</w:t>
      </w:r>
      <w:r w:rsidRPr="00C42809">
        <w:rPr>
          <w:spacing w:val="1"/>
          <w:sz w:val="28"/>
          <w:szCs w:val="28"/>
        </w:rPr>
        <w:t xml:space="preserve"> </w:t>
      </w:r>
      <w:r w:rsidRPr="00C42809">
        <w:rPr>
          <w:sz w:val="28"/>
          <w:szCs w:val="28"/>
        </w:rPr>
        <w:t>в</w:t>
      </w:r>
      <w:r w:rsidRPr="00C42809">
        <w:rPr>
          <w:spacing w:val="1"/>
          <w:sz w:val="28"/>
          <w:szCs w:val="28"/>
        </w:rPr>
        <w:t xml:space="preserve"> </w:t>
      </w:r>
      <w:r w:rsidRPr="00C42809">
        <w:rPr>
          <w:sz w:val="28"/>
          <w:szCs w:val="28"/>
        </w:rPr>
        <w:t>любом</w:t>
      </w:r>
      <w:r w:rsidRPr="00C42809">
        <w:rPr>
          <w:spacing w:val="1"/>
          <w:sz w:val="28"/>
          <w:szCs w:val="28"/>
        </w:rPr>
        <w:t xml:space="preserve"> </w:t>
      </w:r>
      <w:r w:rsidRPr="00C42809">
        <w:rPr>
          <w:sz w:val="28"/>
          <w:szCs w:val="28"/>
        </w:rPr>
        <w:t>порядке,</w:t>
      </w:r>
      <w:r w:rsidRPr="00C42809">
        <w:rPr>
          <w:spacing w:val="1"/>
          <w:sz w:val="28"/>
          <w:szCs w:val="28"/>
        </w:rPr>
        <w:t xml:space="preserve"> </w:t>
      </w:r>
      <w:r w:rsidRPr="00C42809">
        <w:rPr>
          <w:sz w:val="28"/>
          <w:szCs w:val="28"/>
        </w:rPr>
        <w:t>главное</w:t>
      </w:r>
      <w:r w:rsidRPr="00C42809">
        <w:rPr>
          <w:spacing w:val="1"/>
          <w:sz w:val="28"/>
          <w:szCs w:val="28"/>
        </w:rPr>
        <w:t xml:space="preserve"> </w:t>
      </w:r>
      <w:r w:rsidRPr="00C42809">
        <w:rPr>
          <w:sz w:val="28"/>
          <w:szCs w:val="28"/>
        </w:rPr>
        <w:t>—</w:t>
      </w:r>
      <w:r w:rsidRPr="00C42809">
        <w:rPr>
          <w:spacing w:val="1"/>
          <w:sz w:val="28"/>
          <w:szCs w:val="28"/>
        </w:rPr>
        <w:t xml:space="preserve"> </w:t>
      </w:r>
      <w:r w:rsidRPr="00C42809">
        <w:rPr>
          <w:sz w:val="28"/>
          <w:szCs w:val="28"/>
        </w:rPr>
        <w:t>правильно</w:t>
      </w:r>
      <w:r w:rsidRPr="00C42809">
        <w:rPr>
          <w:spacing w:val="1"/>
          <w:sz w:val="28"/>
          <w:szCs w:val="28"/>
        </w:rPr>
        <w:t xml:space="preserve"> </w:t>
      </w:r>
      <w:r w:rsidRPr="00C42809">
        <w:rPr>
          <w:sz w:val="28"/>
          <w:szCs w:val="28"/>
        </w:rPr>
        <w:t>решить</w:t>
      </w:r>
      <w:r w:rsidRPr="00C42809">
        <w:rPr>
          <w:spacing w:val="1"/>
          <w:sz w:val="28"/>
          <w:szCs w:val="28"/>
        </w:rPr>
        <w:t xml:space="preserve"> </w:t>
      </w:r>
      <w:r w:rsidRPr="00C42809">
        <w:rPr>
          <w:sz w:val="28"/>
          <w:szCs w:val="28"/>
        </w:rPr>
        <w:t>как</w:t>
      </w:r>
      <w:r w:rsidRPr="00C42809">
        <w:rPr>
          <w:spacing w:val="1"/>
          <w:sz w:val="28"/>
          <w:szCs w:val="28"/>
        </w:rPr>
        <w:t xml:space="preserve"> </w:t>
      </w:r>
      <w:r w:rsidRPr="00C42809">
        <w:rPr>
          <w:sz w:val="28"/>
          <w:szCs w:val="28"/>
        </w:rPr>
        <w:t>можно</w:t>
      </w:r>
      <w:r w:rsidRPr="00C42809">
        <w:rPr>
          <w:spacing w:val="1"/>
          <w:sz w:val="28"/>
          <w:szCs w:val="28"/>
        </w:rPr>
        <w:t xml:space="preserve"> </w:t>
      </w:r>
      <w:r w:rsidRPr="00C42809">
        <w:rPr>
          <w:sz w:val="28"/>
          <w:szCs w:val="28"/>
        </w:rPr>
        <w:t>больше</w:t>
      </w:r>
      <w:r w:rsidRPr="00C42809">
        <w:rPr>
          <w:spacing w:val="1"/>
          <w:sz w:val="28"/>
          <w:szCs w:val="28"/>
        </w:rPr>
        <w:t xml:space="preserve"> </w:t>
      </w:r>
      <w:r w:rsidRPr="00C42809">
        <w:rPr>
          <w:sz w:val="28"/>
          <w:szCs w:val="28"/>
        </w:rPr>
        <w:t>заданий.</w:t>
      </w:r>
      <w:r w:rsidRPr="00C42809">
        <w:rPr>
          <w:spacing w:val="1"/>
          <w:sz w:val="28"/>
          <w:szCs w:val="28"/>
        </w:rPr>
        <w:t xml:space="preserve"> </w:t>
      </w:r>
      <w:r w:rsidRPr="00C42809">
        <w:rPr>
          <w:sz w:val="28"/>
          <w:szCs w:val="28"/>
        </w:rPr>
        <w:t>Советуем</w:t>
      </w:r>
      <w:r w:rsidRPr="00C42809">
        <w:rPr>
          <w:spacing w:val="1"/>
          <w:sz w:val="28"/>
          <w:szCs w:val="28"/>
        </w:rPr>
        <w:t xml:space="preserve"> </w:t>
      </w:r>
      <w:r w:rsidRPr="00C42809">
        <w:rPr>
          <w:sz w:val="28"/>
          <w:szCs w:val="28"/>
        </w:rPr>
        <w:t>Вам</w:t>
      </w:r>
      <w:r w:rsidRPr="00C42809">
        <w:rPr>
          <w:spacing w:val="1"/>
          <w:sz w:val="28"/>
          <w:szCs w:val="28"/>
        </w:rPr>
        <w:t xml:space="preserve"> </w:t>
      </w:r>
      <w:r w:rsidRPr="00C42809">
        <w:rPr>
          <w:sz w:val="28"/>
          <w:szCs w:val="28"/>
        </w:rPr>
        <w:t>для</w:t>
      </w:r>
      <w:r w:rsidRPr="00C42809">
        <w:rPr>
          <w:spacing w:val="1"/>
          <w:sz w:val="28"/>
          <w:szCs w:val="28"/>
        </w:rPr>
        <w:t xml:space="preserve"> </w:t>
      </w:r>
      <w:r w:rsidRPr="00C42809">
        <w:rPr>
          <w:sz w:val="28"/>
          <w:szCs w:val="28"/>
        </w:rPr>
        <w:t>экономии</w:t>
      </w:r>
      <w:r w:rsidRPr="00C42809">
        <w:rPr>
          <w:spacing w:val="1"/>
          <w:sz w:val="28"/>
          <w:szCs w:val="28"/>
        </w:rPr>
        <w:t xml:space="preserve"> </w:t>
      </w:r>
      <w:r w:rsidRPr="00C42809">
        <w:rPr>
          <w:sz w:val="28"/>
          <w:szCs w:val="28"/>
        </w:rPr>
        <w:t>времени</w:t>
      </w:r>
      <w:r w:rsidRPr="00C42809">
        <w:rPr>
          <w:spacing w:val="1"/>
          <w:sz w:val="28"/>
          <w:szCs w:val="28"/>
        </w:rPr>
        <w:t xml:space="preserve"> </w:t>
      </w:r>
      <w:r w:rsidRPr="00C42809">
        <w:rPr>
          <w:sz w:val="28"/>
          <w:szCs w:val="28"/>
        </w:rPr>
        <w:t>пропускать</w:t>
      </w:r>
      <w:r w:rsidRPr="00C42809">
        <w:rPr>
          <w:spacing w:val="48"/>
          <w:sz w:val="28"/>
          <w:szCs w:val="28"/>
        </w:rPr>
        <w:t xml:space="preserve"> </w:t>
      </w:r>
      <w:r w:rsidRPr="00C42809">
        <w:rPr>
          <w:sz w:val="28"/>
          <w:szCs w:val="28"/>
        </w:rPr>
        <w:t>задание,   которое</w:t>
      </w:r>
      <w:r w:rsidRPr="00C42809">
        <w:rPr>
          <w:spacing w:val="47"/>
          <w:sz w:val="28"/>
          <w:szCs w:val="28"/>
        </w:rPr>
        <w:t xml:space="preserve"> </w:t>
      </w:r>
      <w:r w:rsidRPr="00C42809">
        <w:rPr>
          <w:sz w:val="28"/>
          <w:szCs w:val="28"/>
        </w:rPr>
        <w:t>не   удаëтся   выполнить   сразу,</w:t>
      </w:r>
      <w:r w:rsidRPr="00C42809">
        <w:rPr>
          <w:spacing w:val="48"/>
          <w:sz w:val="28"/>
          <w:szCs w:val="28"/>
        </w:rPr>
        <w:t xml:space="preserve"> </w:t>
      </w:r>
      <w:r w:rsidRPr="00C42809">
        <w:rPr>
          <w:sz w:val="28"/>
          <w:szCs w:val="28"/>
        </w:rPr>
        <w:t>и   переходить</w:t>
      </w:r>
      <w:r w:rsidRPr="00C42809">
        <w:rPr>
          <w:spacing w:val="-45"/>
          <w:sz w:val="28"/>
          <w:szCs w:val="28"/>
        </w:rPr>
        <w:t xml:space="preserve"> </w:t>
      </w:r>
      <w:r w:rsidRPr="00C42809">
        <w:rPr>
          <w:sz w:val="28"/>
          <w:szCs w:val="28"/>
        </w:rPr>
        <w:t>к следующему. Eсли</w:t>
      </w:r>
      <w:r>
        <w:rPr>
          <w:sz w:val="28"/>
          <w:szCs w:val="28"/>
        </w:rPr>
        <w:t xml:space="preserve">, </w:t>
      </w:r>
      <w:r w:rsidRPr="00C42809">
        <w:rPr>
          <w:sz w:val="28"/>
          <w:szCs w:val="28"/>
        </w:rPr>
        <w:t xml:space="preserve"> после выполнения всей работы у Вас останется время,</w:t>
      </w:r>
      <w:r>
        <w:rPr>
          <w:sz w:val="28"/>
          <w:szCs w:val="28"/>
        </w:rPr>
        <w:t xml:space="preserve"> то </w:t>
      </w:r>
      <w:r w:rsidRPr="00C42809">
        <w:rPr>
          <w:spacing w:val="1"/>
          <w:sz w:val="28"/>
          <w:szCs w:val="28"/>
        </w:rPr>
        <w:t xml:space="preserve"> </w:t>
      </w:r>
      <w:r w:rsidRPr="00C42809">
        <w:rPr>
          <w:sz w:val="28"/>
          <w:szCs w:val="28"/>
        </w:rPr>
        <w:t>можно будет</w:t>
      </w:r>
      <w:r w:rsidRPr="00C42809">
        <w:rPr>
          <w:spacing w:val="1"/>
          <w:sz w:val="28"/>
          <w:szCs w:val="28"/>
        </w:rPr>
        <w:t xml:space="preserve"> </w:t>
      </w:r>
      <w:r w:rsidRPr="00C42809">
        <w:rPr>
          <w:sz w:val="28"/>
          <w:szCs w:val="28"/>
        </w:rPr>
        <w:t>вернуться</w:t>
      </w:r>
      <w:r w:rsidRPr="00C42809">
        <w:rPr>
          <w:spacing w:val="2"/>
          <w:sz w:val="28"/>
          <w:szCs w:val="28"/>
        </w:rPr>
        <w:t xml:space="preserve"> </w:t>
      </w:r>
      <w:r w:rsidRPr="00C42809">
        <w:rPr>
          <w:sz w:val="28"/>
          <w:szCs w:val="28"/>
        </w:rPr>
        <w:t>к</w:t>
      </w:r>
      <w:r w:rsidRPr="00C42809">
        <w:rPr>
          <w:spacing w:val="6"/>
          <w:sz w:val="28"/>
          <w:szCs w:val="28"/>
        </w:rPr>
        <w:t xml:space="preserve"> </w:t>
      </w:r>
      <w:r w:rsidRPr="00C42809">
        <w:rPr>
          <w:sz w:val="28"/>
          <w:szCs w:val="28"/>
        </w:rPr>
        <w:t>пропущенным</w:t>
      </w:r>
      <w:r w:rsidRPr="00C42809">
        <w:rPr>
          <w:spacing w:val="4"/>
          <w:sz w:val="28"/>
          <w:szCs w:val="28"/>
        </w:rPr>
        <w:t xml:space="preserve"> </w:t>
      </w:r>
      <w:r w:rsidRPr="00C42809">
        <w:rPr>
          <w:sz w:val="28"/>
          <w:szCs w:val="28"/>
        </w:rPr>
        <w:t>заданиям.</w:t>
      </w:r>
    </w:p>
    <w:p w:rsidR="00067193" w:rsidRPr="00C42809" w:rsidRDefault="00067193" w:rsidP="00E91B9C">
      <w:pPr>
        <w:pStyle w:val="BodyText"/>
        <w:spacing w:line="244" w:lineRule="auto"/>
        <w:ind w:left="717" w:right="39" w:firstLine="496"/>
        <w:jc w:val="center"/>
        <w:rPr>
          <w:sz w:val="28"/>
          <w:szCs w:val="28"/>
        </w:rPr>
      </w:pPr>
      <w:r w:rsidRPr="00C42809">
        <w:rPr>
          <w:sz w:val="28"/>
          <w:szCs w:val="28"/>
        </w:rPr>
        <w:t>Часть 1</w:t>
      </w:r>
    </w:p>
    <w:p w:rsidR="00067193" w:rsidRPr="00C42809" w:rsidRDefault="00067193" w:rsidP="00FF1B0A">
      <w:pPr>
        <w:pStyle w:val="BodyText"/>
        <w:spacing w:line="242" w:lineRule="auto"/>
        <w:ind w:left="717" w:right="2965"/>
        <w:rPr>
          <w:sz w:val="28"/>
          <w:szCs w:val="28"/>
        </w:rPr>
      </w:pPr>
      <w:r w:rsidRPr="00C42809">
        <w:rPr>
          <w:b/>
          <w:color w:val="000000"/>
          <w:sz w:val="28"/>
          <w:szCs w:val="28"/>
        </w:rPr>
        <w:t>1.</w:t>
      </w:r>
      <w:r w:rsidRPr="00C42809">
        <w:rPr>
          <w:noProof/>
          <w:sz w:val="28"/>
          <w:szCs w:val="28"/>
          <w:lang w:eastAsia="ru-RU"/>
        </w:rPr>
        <w:t xml:space="preserve"> </w:t>
      </w:r>
      <w:r w:rsidRPr="00C42809">
        <w:rPr>
          <w:sz w:val="28"/>
          <w:szCs w:val="28"/>
        </w:rPr>
        <w:t>На</w:t>
      </w:r>
      <w:r w:rsidRPr="00C42809">
        <w:rPr>
          <w:spacing w:val="1"/>
          <w:sz w:val="28"/>
          <w:szCs w:val="28"/>
        </w:rPr>
        <w:t xml:space="preserve"> </w:t>
      </w:r>
      <w:r w:rsidRPr="00C42809">
        <w:rPr>
          <w:sz w:val="28"/>
          <w:szCs w:val="28"/>
        </w:rPr>
        <w:t>тригонометрической</w:t>
      </w:r>
      <w:r w:rsidRPr="00C42809">
        <w:rPr>
          <w:spacing w:val="1"/>
          <w:sz w:val="28"/>
          <w:szCs w:val="28"/>
        </w:rPr>
        <w:t xml:space="preserve"> </w:t>
      </w:r>
      <w:r w:rsidRPr="00C42809">
        <w:rPr>
          <w:sz w:val="28"/>
          <w:szCs w:val="28"/>
        </w:rPr>
        <w:t>окружности</w:t>
      </w:r>
      <w:r w:rsidRPr="00C42809">
        <w:rPr>
          <w:spacing w:val="1"/>
          <w:sz w:val="28"/>
          <w:szCs w:val="28"/>
        </w:rPr>
        <w:t xml:space="preserve"> </w:t>
      </w:r>
      <w:r w:rsidRPr="00C42809">
        <w:rPr>
          <w:sz w:val="28"/>
          <w:szCs w:val="28"/>
        </w:rPr>
        <w:t>отмечены</w:t>
      </w:r>
      <w:r w:rsidRPr="00C42809">
        <w:rPr>
          <w:spacing w:val="47"/>
          <w:sz w:val="28"/>
          <w:szCs w:val="28"/>
        </w:rPr>
        <w:t xml:space="preserve"> </w:t>
      </w:r>
      <w:r w:rsidRPr="00C42809">
        <w:rPr>
          <w:sz w:val="28"/>
          <w:szCs w:val="28"/>
        </w:rPr>
        <w:t xml:space="preserve">точки   </w:t>
      </w:r>
      <w:r w:rsidRPr="00C42809">
        <w:rPr>
          <w:i/>
          <w:sz w:val="28"/>
          <w:szCs w:val="28"/>
        </w:rPr>
        <w:t xml:space="preserve">A </w:t>
      </w:r>
      <w:r w:rsidRPr="00C42809">
        <w:rPr>
          <w:sz w:val="28"/>
          <w:szCs w:val="28"/>
        </w:rPr>
        <w:t>,</w:t>
      </w:r>
      <w:r w:rsidRPr="00C42809">
        <w:rPr>
          <w:spacing w:val="48"/>
          <w:sz w:val="28"/>
          <w:szCs w:val="28"/>
        </w:rPr>
        <w:t xml:space="preserve"> </w:t>
      </w:r>
      <w:r w:rsidRPr="00C42809">
        <w:rPr>
          <w:i/>
          <w:sz w:val="28"/>
          <w:szCs w:val="28"/>
        </w:rPr>
        <w:t xml:space="preserve">B </w:t>
      </w:r>
      <w:r w:rsidRPr="00C42809">
        <w:rPr>
          <w:sz w:val="28"/>
          <w:szCs w:val="28"/>
        </w:rPr>
        <w:t>,</w:t>
      </w:r>
      <w:r w:rsidRPr="00C42809">
        <w:rPr>
          <w:spacing w:val="47"/>
          <w:sz w:val="28"/>
          <w:szCs w:val="28"/>
        </w:rPr>
        <w:t xml:space="preserve"> </w:t>
      </w:r>
      <w:r w:rsidRPr="00C42809">
        <w:rPr>
          <w:i/>
          <w:sz w:val="28"/>
          <w:szCs w:val="28"/>
        </w:rPr>
        <w:t>C</w:t>
      </w:r>
      <w:r w:rsidRPr="00C42809">
        <w:rPr>
          <w:i/>
          <w:spacing w:val="48"/>
          <w:sz w:val="28"/>
          <w:szCs w:val="28"/>
        </w:rPr>
        <w:t xml:space="preserve"> </w:t>
      </w:r>
      <w:r w:rsidRPr="00C42809">
        <w:rPr>
          <w:sz w:val="28"/>
          <w:szCs w:val="28"/>
        </w:rPr>
        <w:t>и</w:t>
      </w:r>
      <w:r w:rsidRPr="00C42809">
        <w:rPr>
          <w:spacing w:val="47"/>
          <w:sz w:val="28"/>
          <w:szCs w:val="28"/>
        </w:rPr>
        <w:t xml:space="preserve"> </w:t>
      </w:r>
      <w:r w:rsidRPr="00C42809">
        <w:rPr>
          <w:i/>
          <w:sz w:val="28"/>
          <w:szCs w:val="28"/>
        </w:rPr>
        <w:t xml:space="preserve">D </w:t>
      </w:r>
      <w:r w:rsidRPr="00C42809">
        <w:rPr>
          <w:sz w:val="28"/>
          <w:szCs w:val="28"/>
        </w:rPr>
        <w:t>. Поставьте</w:t>
      </w:r>
      <w:r w:rsidRPr="00C42809">
        <w:rPr>
          <w:spacing w:val="1"/>
          <w:sz w:val="28"/>
          <w:szCs w:val="28"/>
        </w:rPr>
        <w:t xml:space="preserve"> </w:t>
      </w:r>
      <w:r w:rsidRPr="00C42809">
        <w:rPr>
          <w:sz w:val="28"/>
          <w:szCs w:val="28"/>
        </w:rPr>
        <w:t>в</w:t>
      </w:r>
      <w:r w:rsidRPr="00C42809">
        <w:rPr>
          <w:spacing w:val="1"/>
          <w:sz w:val="28"/>
          <w:szCs w:val="28"/>
        </w:rPr>
        <w:t xml:space="preserve"> </w:t>
      </w:r>
      <w:r w:rsidRPr="00C42809">
        <w:rPr>
          <w:sz w:val="28"/>
          <w:szCs w:val="28"/>
        </w:rPr>
        <w:t>соответствие</w:t>
      </w:r>
      <w:r w:rsidRPr="00C42809">
        <w:rPr>
          <w:spacing w:val="1"/>
          <w:sz w:val="28"/>
          <w:szCs w:val="28"/>
        </w:rPr>
        <w:t xml:space="preserve"> </w:t>
      </w:r>
      <w:r w:rsidRPr="00C42809">
        <w:rPr>
          <w:sz w:val="28"/>
          <w:szCs w:val="28"/>
        </w:rPr>
        <w:t>каждой</w:t>
      </w:r>
      <w:r w:rsidRPr="00C42809">
        <w:rPr>
          <w:spacing w:val="1"/>
          <w:sz w:val="28"/>
          <w:szCs w:val="28"/>
        </w:rPr>
        <w:t xml:space="preserve"> </w:t>
      </w:r>
      <w:r w:rsidRPr="00C42809">
        <w:rPr>
          <w:sz w:val="28"/>
          <w:szCs w:val="28"/>
        </w:rPr>
        <w:t>из</w:t>
      </w:r>
      <w:r w:rsidRPr="00C42809">
        <w:rPr>
          <w:spacing w:val="1"/>
          <w:sz w:val="28"/>
          <w:szCs w:val="28"/>
        </w:rPr>
        <w:t xml:space="preserve"> </w:t>
      </w:r>
      <w:r w:rsidRPr="00C42809">
        <w:rPr>
          <w:sz w:val="28"/>
          <w:szCs w:val="28"/>
        </w:rPr>
        <w:t>этих</w:t>
      </w:r>
      <w:r w:rsidRPr="00C42809">
        <w:rPr>
          <w:spacing w:val="1"/>
          <w:sz w:val="28"/>
          <w:szCs w:val="28"/>
        </w:rPr>
        <w:t xml:space="preserve"> </w:t>
      </w:r>
      <w:r w:rsidRPr="00C42809">
        <w:rPr>
          <w:sz w:val="28"/>
          <w:szCs w:val="28"/>
        </w:rPr>
        <w:t>точек</w:t>
      </w:r>
      <w:r w:rsidRPr="00C42809">
        <w:rPr>
          <w:spacing w:val="-45"/>
          <w:sz w:val="28"/>
          <w:szCs w:val="28"/>
        </w:rPr>
        <w:t xml:space="preserve">  </w:t>
      </w:r>
      <w:r w:rsidRPr="00C42809">
        <w:rPr>
          <w:sz w:val="28"/>
          <w:szCs w:val="28"/>
        </w:rPr>
        <w:t>радианную</w:t>
      </w:r>
      <w:r w:rsidRPr="00C42809">
        <w:rPr>
          <w:spacing w:val="1"/>
          <w:sz w:val="28"/>
          <w:szCs w:val="28"/>
        </w:rPr>
        <w:t xml:space="preserve"> </w:t>
      </w:r>
      <w:r w:rsidRPr="00C42809">
        <w:rPr>
          <w:sz w:val="28"/>
          <w:szCs w:val="28"/>
        </w:rPr>
        <w:t>меру</w:t>
      </w:r>
      <w:r w:rsidRPr="00C42809">
        <w:rPr>
          <w:spacing w:val="3"/>
          <w:sz w:val="28"/>
          <w:szCs w:val="28"/>
        </w:rPr>
        <w:t xml:space="preserve"> </w:t>
      </w:r>
      <w:r w:rsidRPr="00C42809">
        <w:rPr>
          <w:sz w:val="28"/>
          <w:szCs w:val="28"/>
        </w:rPr>
        <w:t>угла.</w:t>
      </w:r>
    </w:p>
    <w:tbl>
      <w:tblPr>
        <w:tblpPr w:leftFromText="180" w:rightFromText="180" w:vertAnchor="text" w:horzAnchor="page" w:tblpX="4983" w:tblpY="1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20"/>
        <w:gridCol w:w="1650"/>
      </w:tblGrid>
      <w:tr w:rsidR="00067193" w:rsidTr="00154C96">
        <w:tc>
          <w:tcPr>
            <w:tcW w:w="3520" w:type="dxa"/>
          </w:tcPr>
          <w:p w:rsidR="00067193" w:rsidRPr="007F3AFF" w:rsidRDefault="00067193" w:rsidP="00154C96">
            <w:pPr>
              <w:pStyle w:val="BodyText"/>
              <w:tabs>
                <w:tab w:val="left" w:pos="2918"/>
              </w:tabs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</w:t>
            </w:r>
            <w:r w:rsidRPr="007F3AFF">
              <w:rPr>
                <w:sz w:val="24"/>
                <w:szCs w:val="28"/>
              </w:rPr>
              <w:t>очки</w:t>
            </w:r>
          </w:p>
        </w:tc>
        <w:tc>
          <w:tcPr>
            <w:tcW w:w="1650" w:type="dxa"/>
          </w:tcPr>
          <w:p w:rsidR="00067193" w:rsidRPr="007F3AFF" w:rsidRDefault="00067193" w:rsidP="00154C96">
            <w:pPr>
              <w:pStyle w:val="BodyText"/>
              <w:spacing w:before="3"/>
              <w:ind w:left="0"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Ч</w:t>
            </w:r>
            <w:r w:rsidRPr="007F3AFF">
              <w:rPr>
                <w:sz w:val="24"/>
                <w:szCs w:val="28"/>
              </w:rPr>
              <w:t>исла</w:t>
            </w:r>
          </w:p>
        </w:tc>
      </w:tr>
      <w:tr w:rsidR="00067193" w:rsidTr="00154C96">
        <w:tc>
          <w:tcPr>
            <w:tcW w:w="3520" w:type="dxa"/>
          </w:tcPr>
          <w:p w:rsidR="00067193" w:rsidRPr="007F3AFF" w:rsidRDefault="00067193" w:rsidP="00154C96">
            <w:pPr>
              <w:pStyle w:val="BodyText"/>
              <w:spacing w:before="3"/>
              <w:ind w:left="0" w:firstLine="0"/>
              <w:jc w:val="center"/>
              <w:rPr>
                <w:sz w:val="24"/>
                <w:szCs w:val="28"/>
              </w:rPr>
            </w:pPr>
            <w:r w:rsidRPr="007F3AFF">
              <w:rPr>
                <w:sz w:val="24"/>
                <w:szCs w:val="28"/>
              </w:rPr>
              <w:t>А</w:t>
            </w:r>
          </w:p>
        </w:tc>
        <w:tc>
          <w:tcPr>
            <w:tcW w:w="1650" w:type="dxa"/>
          </w:tcPr>
          <w:p w:rsidR="00067193" w:rsidRPr="007F3AFF" w:rsidRDefault="00067193" w:rsidP="00154C96">
            <w:pPr>
              <w:pStyle w:val="BodyText"/>
              <w:spacing w:before="3"/>
              <w:ind w:left="0" w:firstLine="0"/>
              <w:rPr>
                <w:sz w:val="24"/>
                <w:szCs w:val="28"/>
              </w:rPr>
            </w:pPr>
            <w:r w:rsidRPr="007F3AFF">
              <w:rPr>
                <w:rFonts w:eastAsia="Times New Roman"/>
                <w:position w:val="-24"/>
                <w:sz w:val="24"/>
                <w:szCs w:val="28"/>
              </w:rPr>
              <w:object w:dxaOrig="639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pt;height:31pt" o:ole="">
                  <v:imagedata r:id="rId7" o:title=""/>
                </v:shape>
                <o:OLEObject Type="Embed" ProgID="Equation.3" ShapeID="_x0000_i1025" DrawAspect="Content" ObjectID="_1754319853" r:id="rId8"/>
              </w:object>
            </w:r>
          </w:p>
        </w:tc>
      </w:tr>
      <w:tr w:rsidR="00067193" w:rsidTr="00154C96">
        <w:tc>
          <w:tcPr>
            <w:tcW w:w="3520" w:type="dxa"/>
          </w:tcPr>
          <w:p w:rsidR="00067193" w:rsidRPr="007F3AFF" w:rsidRDefault="00067193" w:rsidP="00154C96">
            <w:pPr>
              <w:pStyle w:val="BodyText"/>
              <w:spacing w:before="3"/>
              <w:ind w:left="0" w:firstLine="0"/>
              <w:jc w:val="center"/>
              <w:rPr>
                <w:sz w:val="24"/>
                <w:szCs w:val="28"/>
              </w:rPr>
            </w:pPr>
            <w:r w:rsidRPr="007F3AFF">
              <w:rPr>
                <w:sz w:val="24"/>
                <w:szCs w:val="28"/>
              </w:rPr>
              <w:t>В</w:t>
            </w:r>
          </w:p>
        </w:tc>
        <w:tc>
          <w:tcPr>
            <w:tcW w:w="1650" w:type="dxa"/>
          </w:tcPr>
          <w:p w:rsidR="00067193" w:rsidRPr="007F3AFF" w:rsidRDefault="00067193" w:rsidP="00154C96">
            <w:pPr>
              <w:pStyle w:val="BodyText"/>
              <w:spacing w:before="3"/>
              <w:ind w:left="0" w:firstLine="0"/>
              <w:rPr>
                <w:sz w:val="24"/>
                <w:szCs w:val="28"/>
              </w:rPr>
            </w:pPr>
            <w:r w:rsidRPr="007F3AFF">
              <w:rPr>
                <w:rFonts w:eastAsia="Times New Roman"/>
                <w:position w:val="-24"/>
                <w:sz w:val="24"/>
                <w:szCs w:val="28"/>
              </w:rPr>
              <w:object w:dxaOrig="400" w:dyaOrig="620">
                <v:shape id="_x0000_i1026" type="#_x0000_t75" style="width:20pt;height:31pt" o:ole="">
                  <v:imagedata r:id="rId9" o:title=""/>
                </v:shape>
                <o:OLEObject Type="Embed" ProgID="Equation.3" ShapeID="_x0000_i1026" DrawAspect="Content" ObjectID="_1754319854" r:id="rId10"/>
              </w:object>
            </w:r>
          </w:p>
        </w:tc>
      </w:tr>
      <w:tr w:rsidR="00067193" w:rsidTr="00154C96">
        <w:tc>
          <w:tcPr>
            <w:tcW w:w="3520" w:type="dxa"/>
          </w:tcPr>
          <w:p w:rsidR="00067193" w:rsidRPr="007F3AFF" w:rsidRDefault="00067193" w:rsidP="00154C96">
            <w:pPr>
              <w:pStyle w:val="BodyText"/>
              <w:spacing w:before="3"/>
              <w:ind w:left="0" w:firstLine="0"/>
              <w:jc w:val="center"/>
              <w:rPr>
                <w:sz w:val="24"/>
                <w:szCs w:val="28"/>
              </w:rPr>
            </w:pPr>
            <w:r w:rsidRPr="007F3AFF">
              <w:rPr>
                <w:sz w:val="24"/>
                <w:szCs w:val="28"/>
              </w:rPr>
              <w:t>С</w:t>
            </w:r>
          </w:p>
        </w:tc>
        <w:tc>
          <w:tcPr>
            <w:tcW w:w="1650" w:type="dxa"/>
          </w:tcPr>
          <w:p w:rsidR="00067193" w:rsidRPr="007F3AFF" w:rsidRDefault="00067193" w:rsidP="00154C96">
            <w:pPr>
              <w:pStyle w:val="BodyText"/>
              <w:spacing w:before="3"/>
              <w:ind w:left="0" w:firstLine="0"/>
              <w:rPr>
                <w:sz w:val="24"/>
                <w:szCs w:val="28"/>
              </w:rPr>
            </w:pPr>
            <w:r w:rsidRPr="007F3AFF">
              <w:rPr>
                <w:rFonts w:eastAsia="Times New Roman"/>
                <w:position w:val="-24"/>
                <w:sz w:val="24"/>
                <w:szCs w:val="28"/>
              </w:rPr>
              <w:object w:dxaOrig="380" w:dyaOrig="620">
                <v:shape id="_x0000_i1027" type="#_x0000_t75" style="width:19pt;height:31pt" o:ole="">
                  <v:imagedata r:id="rId11" o:title=""/>
                </v:shape>
                <o:OLEObject Type="Embed" ProgID="Equation.3" ShapeID="_x0000_i1027" DrawAspect="Content" ObjectID="_1754319855" r:id="rId12"/>
              </w:object>
            </w:r>
          </w:p>
        </w:tc>
      </w:tr>
      <w:tr w:rsidR="00067193" w:rsidTr="00154C96">
        <w:tc>
          <w:tcPr>
            <w:tcW w:w="3520" w:type="dxa"/>
          </w:tcPr>
          <w:p w:rsidR="00067193" w:rsidRPr="007F3AFF" w:rsidRDefault="00067193" w:rsidP="00154C96">
            <w:pPr>
              <w:pStyle w:val="BodyText"/>
              <w:spacing w:before="3"/>
              <w:ind w:left="0" w:firstLine="0"/>
              <w:jc w:val="center"/>
              <w:rPr>
                <w:sz w:val="24"/>
                <w:szCs w:val="28"/>
                <w:lang w:val="en-US"/>
              </w:rPr>
            </w:pPr>
            <w:r w:rsidRPr="007F3AFF">
              <w:rPr>
                <w:sz w:val="24"/>
                <w:szCs w:val="28"/>
                <w:lang w:val="en-US"/>
              </w:rPr>
              <w:t>D</w:t>
            </w:r>
          </w:p>
        </w:tc>
        <w:tc>
          <w:tcPr>
            <w:tcW w:w="1650" w:type="dxa"/>
          </w:tcPr>
          <w:p w:rsidR="00067193" w:rsidRPr="007F3AFF" w:rsidRDefault="00067193" w:rsidP="00154C96">
            <w:pPr>
              <w:pStyle w:val="BodyText"/>
              <w:spacing w:before="3"/>
              <w:ind w:left="0" w:firstLine="0"/>
              <w:rPr>
                <w:sz w:val="24"/>
                <w:szCs w:val="28"/>
              </w:rPr>
            </w:pPr>
            <w:r w:rsidRPr="007F3AFF">
              <w:rPr>
                <w:rFonts w:eastAsia="Times New Roman"/>
                <w:position w:val="-24"/>
                <w:sz w:val="24"/>
                <w:szCs w:val="28"/>
              </w:rPr>
              <w:object w:dxaOrig="560" w:dyaOrig="620">
                <v:shape id="_x0000_i1028" type="#_x0000_t75" style="width:28pt;height:31pt" o:ole="">
                  <v:imagedata r:id="rId13" o:title=""/>
                </v:shape>
                <o:OLEObject Type="Embed" ProgID="Equation.3" ShapeID="_x0000_i1028" DrawAspect="Content" ObjectID="_1754319856" r:id="rId14"/>
              </w:object>
            </w:r>
          </w:p>
        </w:tc>
      </w:tr>
    </w:tbl>
    <w:p w:rsidR="00067193" w:rsidRPr="001B602A" w:rsidRDefault="00067193" w:rsidP="001B602A">
      <w:pPr>
        <w:shd w:val="clear" w:color="auto" w:fill="FFFFFF"/>
        <w:adjustRightInd w:val="0"/>
        <w:ind w:left="180"/>
        <w:jc w:val="both"/>
        <w:rPr>
          <w:bCs/>
          <w:color w:val="000000"/>
          <w:sz w:val="28"/>
          <w:szCs w:val="28"/>
        </w:rPr>
      </w:pPr>
    </w:p>
    <w:p w:rsidR="00067193" w:rsidRDefault="00067193" w:rsidP="00FF1B0A">
      <w:pPr>
        <w:shd w:val="clear" w:color="auto" w:fill="FFFFFF"/>
        <w:adjustRightInd w:val="0"/>
        <w:ind w:left="180"/>
        <w:rPr>
          <w:sz w:val="28"/>
          <w:szCs w:val="28"/>
        </w:rPr>
      </w:pPr>
    </w:p>
    <w:p w:rsidR="00067193" w:rsidRDefault="00067193" w:rsidP="00FF1B0A">
      <w:pPr>
        <w:pStyle w:val="BodyText"/>
        <w:spacing w:before="3"/>
        <w:rPr>
          <w:sz w:val="24"/>
        </w:rPr>
      </w:pPr>
    </w:p>
    <w:p w:rsidR="00067193" w:rsidRDefault="00067193" w:rsidP="001B602A">
      <w:pPr>
        <w:shd w:val="clear" w:color="auto" w:fill="FFFFFF"/>
        <w:adjustRightInd w:val="0"/>
        <w:ind w:left="180"/>
        <w:jc w:val="both"/>
        <w:rPr>
          <w:sz w:val="28"/>
          <w:szCs w:val="28"/>
        </w:rPr>
      </w:pPr>
    </w:p>
    <w:p w:rsidR="00067193" w:rsidRPr="001B602A" w:rsidRDefault="00067193" w:rsidP="00FF1B0A">
      <w:pPr>
        <w:shd w:val="clear" w:color="auto" w:fill="FFFFFF"/>
        <w:adjustRightInd w:val="0"/>
        <w:ind w:left="180"/>
        <w:jc w:val="right"/>
        <w:rPr>
          <w:sz w:val="28"/>
          <w:szCs w:val="28"/>
        </w:rPr>
      </w:pPr>
    </w:p>
    <w:p w:rsidR="00067193" w:rsidRDefault="00067193" w:rsidP="001B602A">
      <w:pPr>
        <w:ind w:left="540"/>
        <w:jc w:val="both"/>
        <w:rPr>
          <w:bCs/>
          <w:color w:val="000000"/>
        </w:rPr>
      </w:pPr>
      <w:r>
        <w:rPr>
          <w:b/>
          <w:bCs/>
          <w:i/>
          <w:color w:val="000000"/>
        </w:rPr>
        <w:t xml:space="preserve"> </w:t>
      </w:r>
    </w:p>
    <w:p w:rsidR="00067193" w:rsidRPr="00AC166D" w:rsidRDefault="00067193" w:rsidP="00FF1B0A">
      <w:pPr>
        <w:rPr>
          <w:b/>
          <w:bCs/>
        </w:rPr>
      </w:pPr>
      <w:bookmarkStart w:id="0" w:name="_GoBack"/>
      <w:bookmarkEnd w:id="0"/>
    </w:p>
    <w:p w:rsidR="00067193" w:rsidRDefault="00067193" w:rsidP="00FF1B0A">
      <w:pPr>
        <w:rPr>
          <w:sz w:val="28"/>
          <w:szCs w:val="28"/>
        </w:rPr>
      </w:pPr>
      <w:r w:rsidRPr="00A05A8D">
        <w:rPr>
          <w:b/>
          <w:bCs/>
          <w:sz w:val="28"/>
          <w:szCs w:val="28"/>
        </w:rPr>
        <w:t>2.</w:t>
      </w:r>
      <w:r>
        <w:rPr>
          <w:sz w:val="28"/>
          <w:szCs w:val="28"/>
        </w:rPr>
        <w:t xml:space="preserve"> На тригонометрической окружности выбрана точка М соответствующая углу</w:t>
      </w:r>
      <w:r w:rsidRPr="00FF1B0A">
        <w:rPr>
          <w:position w:val="-6"/>
          <w:sz w:val="28"/>
          <w:szCs w:val="28"/>
        </w:rPr>
        <w:object w:dxaOrig="240" w:dyaOrig="220">
          <v:shape id="_x0000_i1029" type="#_x0000_t75" style="width:12pt;height:11pt" o:ole="">
            <v:imagedata r:id="rId15" o:title=""/>
          </v:shape>
          <o:OLEObject Type="Embed" ProgID="Equation.3" ShapeID="_x0000_i1029" DrawAspect="Content" ObjectID="_1754319857" r:id="rId16"/>
        </w:object>
      </w:r>
      <w:r>
        <w:rPr>
          <w:sz w:val="28"/>
          <w:szCs w:val="28"/>
        </w:rPr>
        <w:t>. Выберите верные утверждения:</w:t>
      </w:r>
    </w:p>
    <w:p w:rsidR="00067193" w:rsidRDefault="00067193" w:rsidP="00AD263F">
      <w:pPr>
        <w:rPr>
          <w:sz w:val="28"/>
          <w:szCs w:val="28"/>
        </w:rPr>
      </w:pPr>
      <w:r>
        <w:rPr>
          <w:noProof/>
          <w:lang w:eastAsia="ru-RU"/>
        </w:rPr>
        <w:pict>
          <v:group id="_x0000_s1043" style="position:absolute;margin-left:656pt;margin-top:10.9pt;width:141.8pt;height:126pt;z-index:251659264;mso-position-horizontal-relative:page" coordorigin="13464,110" coordsize="2492,2518">
            <v:shape id="_x0000_s1044" style="position:absolute;left:13821;top:632;width:1630;height:1628" coordorigin="13822,633" coordsize="1630,1628" o:spt="100" adj="0,,0" path="m14635,633r-74,3l14488,646r-70,16l14351,683r-65,28l14224,743r-59,38l14110,823r-51,47l14012,921r-42,54l13932,1034r-32,62l13872,1161r-21,68l13835,1299r-10,73l13822,1447t1629,l15448,1521r-10,72l15422,1663r-22,68l15373,1796r-33,62l15303,1917r-43,54l15213,2023r-51,46l15107,2112r-59,37l14986,2182r-65,27l14853,2231r-70,16l14710,2257r-75,3m15451,1447r-3,-75l15438,1299r-16,-70l15400,1161r-27,-65l15340,1034r-37,-59l15260,921r-47,-51l15162,823r-55,-42l15048,743r-62,-32l14921,683r-68,-21l14783,646r-73,-10l14635,633t,1627l14561,2257r-73,-10l14418,2231r-67,-22l14286,2182r-62,-33l14165,2112r-55,-43l14059,2023r-47,-52l13970,1917r-38,-59l13900,1796r-28,-65l13851,1663r-16,-70l13825,1521r-3,-74e" filled="f" strokecolor="#010201" strokeweight=".24pt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line id="_x0000_s1045" style="position:absolute" from="14654,191" to="14654,2627" strokecolor="#010201" strokeweight=".6pt"/>
            <v:shape id="_x0000_s1046" style="position:absolute;left:14618;top:109;width:70;height:104" coordorigin="14618,110" coordsize="70,104" path="m14660,110r-12,l14618,213r70,l14660,110xe" fillcolor="#010201" stroked="f">
              <v:path arrowok="t"/>
            </v:shape>
            <v:line id="_x0000_s1047" style="position:absolute" from="13464,1447" to="15852,1447" strokecolor="#010201" strokeweight=".6pt"/>
            <v:shape id="_x0000_s1048" style="position:absolute;left:15372;top:1412;width:584;height:368" coordorigin="15372,1413" coordsize="584,368" o:spt="100" adj="0,,0" path="m15406,1751r-5,-4l15377,1747r-5,4l15372,1773r5,7l15401,1780r5,-7l15406,1763r,-12xm15955,1447r-125,-34l15830,1480r125,-33xe" fillcolor="#010201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49" style="position:absolute;left:15372;top:1746;width:34;height:34" coordorigin="15372,1747" coordsize="34,34" path="m15406,1763r,10l15401,1780r-12,l15377,1780r-5,-7l15372,1763r,-12l15377,1747r12,l15401,1747r5,4l15406,1763e" filled="f" strokecolor="#010201" strokeweight="2.28pt">
              <v:path arrowok="t"/>
            </v:shape>
            <v:line id="_x0000_s1050" style="position:absolute" from="14659,1447" to="15389,1768" strokecolor="#010201" strokeweight=".6pt"/>
            <v:shape id="_x0000_s1051" type="#_x0000_t202" style="position:absolute;left:15513;top:1761;width:285;height:300" filled="f" stroked="f">
              <v:textbox style="mso-next-textbox:#_x0000_s1051" inset="0,0,0,0">
                <w:txbxContent>
                  <w:p w:rsidR="00067193" w:rsidRDefault="00067193" w:rsidP="00AD263F">
                    <w:pPr>
                      <w:spacing w:line="232" w:lineRule="auto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w w:val="105"/>
                        <w:sz w:val="20"/>
                      </w:rPr>
                      <w:t>M</w:t>
                    </w:r>
                    <w:r>
                      <w:rPr>
                        <w:i/>
                        <w:w w:val="105"/>
                        <w:position w:val="-7"/>
                        <w:sz w:val="18"/>
                      </w:rPr>
                      <w:t>a</w:t>
                    </w:r>
                  </w:p>
                </w:txbxContent>
              </v:textbox>
            </v:shape>
            <w10:wrap anchorx="page"/>
          </v:group>
        </w:pict>
      </w:r>
    </w:p>
    <w:p w:rsidR="00067193" w:rsidRPr="00FF1B0A" w:rsidRDefault="00067193" w:rsidP="00AD263F"/>
    <w:p w:rsidR="00067193" w:rsidRDefault="00067193" w:rsidP="00AD263F">
      <w:r>
        <w:t xml:space="preserve">1) </w:t>
      </w:r>
      <w:r w:rsidRPr="00AD263F">
        <w:rPr>
          <w:position w:val="-10"/>
        </w:rPr>
        <w:object w:dxaOrig="780" w:dyaOrig="320">
          <v:shape id="_x0000_i1030" type="#_x0000_t75" style="width:39pt;height:16pt" o:ole="">
            <v:imagedata r:id="rId17" o:title=""/>
          </v:shape>
          <o:OLEObject Type="Embed" ProgID="Equation.3" ShapeID="_x0000_i1030" DrawAspect="Content" ObjectID="_1754319858" r:id="rId18"/>
        </w:object>
      </w:r>
    </w:p>
    <w:p w:rsidR="00067193" w:rsidRDefault="00067193" w:rsidP="00AD263F">
      <w:r>
        <w:t>2)</w:t>
      </w:r>
      <w:r w:rsidRPr="00AD263F">
        <w:rPr>
          <w:position w:val="-24"/>
        </w:rPr>
        <w:object w:dxaOrig="800" w:dyaOrig="620">
          <v:shape id="_x0000_i1031" type="#_x0000_t75" style="width:40pt;height:31pt" o:ole="">
            <v:imagedata r:id="rId19" o:title=""/>
          </v:shape>
          <o:OLEObject Type="Embed" ProgID="Equation.3" ShapeID="_x0000_i1031" DrawAspect="Content" ObjectID="_1754319859" r:id="rId20"/>
        </w:object>
      </w:r>
    </w:p>
    <w:p w:rsidR="00067193" w:rsidRDefault="00067193" w:rsidP="00AD263F">
      <w:r>
        <w:t>3)</w:t>
      </w:r>
      <w:r w:rsidRPr="00AD263F">
        <w:rPr>
          <w:position w:val="-10"/>
        </w:rPr>
        <w:object w:dxaOrig="639" w:dyaOrig="320">
          <v:shape id="_x0000_i1032" type="#_x0000_t75" style="width:32pt;height:16pt" o:ole="">
            <v:imagedata r:id="rId21" o:title=""/>
          </v:shape>
          <o:OLEObject Type="Embed" ProgID="Equation.3" ShapeID="_x0000_i1032" DrawAspect="Content" ObjectID="_1754319860" r:id="rId22"/>
        </w:object>
      </w:r>
    </w:p>
    <w:p w:rsidR="00067193" w:rsidRDefault="00067193" w:rsidP="00AD263F">
      <w:r>
        <w:t>4)</w:t>
      </w:r>
      <w:r w:rsidRPr="00AD263F">
        <w:t xml:space="preserve"> </w:t>
      </w:r>
      <w:r w:rsidRPr="00AD263F">
        <w:rPr>
          <w:position w:val="-24"/>
        </w:rPr>
        <w:object w:dxaOrig="859" w:dyaOrig="620">
          <v:shape id="_x0000_i1033" type="#_x0000_t75" style="width:43pt;height:31pt" o:ole="">
            <v:imagedata r:id="rId23" o:title=""/>
          </v:shape>
          <o:OLEObject Type="Embed" ProgID="Equation.3" ShapeID="_x0000_i1033" DrawAspect="Content" ObjectID="_1754319861" r:id="rId24"/>
        </w:object>
      </w:r>
      <w:r>
        <w:t>.</w:t>
      </w:r>
    </w:p>
    <w:p w:rsidR="00067193" w:rsidRDefault="00067193" w:rsidP="00AD263F"/>
    <w:p w:rsidR="00067193" w:rsidRDefault="00067193" w:rsidP="002F4E3A">
      <w:pPr>
        <w:spacing w:before="98"/>
        <w:ind w:left="226"/>
        <w:rPr>
          <w:i/>
          <w:iCs/>
          <w:sz w:val="28"/>
          <w:szCs w:val="28"/>
        </w:rPr>
      </w:pPr>
    </w:p>
    <w:p w:rsidR="00067193" w:rsidRDefault="00067193" w:rsidP="00D76B0E">
      <w:pPr>
        <w:spacing w:before="98"/>
        <w:ind w:left="226"/>
      </w:pPr>
      <w:r>
        <w:rPr>
          <w:b/>
          <w:bCs/>
          <w:sz w:val="28"/>
          <w:szCs w:val="28"/>
        </w:rPr>
        <w:t>3</w:t>
      </w:r>
      <w:r w:rsidRPr="00A05A8D">
        <w:rPr>
          <w:b/>
          <w:bCs/>
          <w:sz w:val="28"/>
          <w:szCs w:val="28"/>
        </w:rPr>
        <w:t>.</w:t>
      </w:r>
      <w:r w:rsidRPr="00A05A8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Вычислите: </w:t>
      </w:r>
      <w:r w:rsidRPr="00A05A8D">
        <w:rPr>
          <w:position w:val="-28"/>
          <w:sz w:val="28"/>
          <w:szCs w:val="28"/>
        </w:rPr>
        <w:object w:dxaOrig="1820" w:dyaOrig="680">
          <v:shape id="_x0000_i1034" type="#_x0000_t75" style="width:91pt;height:34pt" o:ole="">
            <v:imagedata r:id="rId25" o:title=""/>
          </v:shape>
          <o:OLEObject Type="Embed" ProgID="Equation.3" ShapeID="_x0000_i1034" DrawAspect="Content" ObjectID="_1754319862" r:id="rId26"/>
        </w:object>
      </w:r>
      <w:r>
        <w:rPr>
          <w:sz w:val="28"/>
          <w:szCs w:val="28"/>
        </w:rPr>
        <w:t>.</w:t>
      </w:r>
    </w:p>
    <w:p w:rsidR="00067193" w:rsidRDefault="00067193" w:rsidP="002F4E3A">
      <w:pPr>
        <w:spacing w:before="98"/>
        <w:ind w:left="226"/>
      </w:pPr>
    </w:p>
    <w:p w:rsidR="00067193" w:rsidRDefault="00067193" w:rsidP="00D76B0E">
      <w:pPr>
        <w:spacing w:before="98"/>
        <w:ind w:left="226"/>
        <w:rPr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Pr="00A05A8D">
        <w:rPr>
          <w:b/>
          <w:bCs/>
          <w:sz w:val="28"/>
          <w:szCs w:val="28"/>
        </w:rPr>
        <w:t>.</w:t>
      </w:r>
      <w:r w:rsidRPr="00A05A8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Известно, что </w:t>
      </w:r>
      <w:r w:rsidRPr="00A05A8D">
        <w:rPr>
          <w:position w:val="-28"/>
        </w:rPr>
        <w:object w:dxaOrig="1240" w:dyaOrig="660">
          <v:shape id="_x0000_i1035" type="#_x0000_t75" style="width:62pt;height:33pt" o:ole="">
            <v:imagedata r:id="rId27" o:title=""/>
          </v:shape>
          <o:OLEObject Type="Embed" ProgID="Equation.3" ShapeID="_x0000_i1035" DrawAspect="Content" ObjectID="_1754319863" r:id="rId28"/>
        </w:object>
      </w:r>
      <w:r>
        <w:t xml:space="preserve">. Найдите </w:t>
      </w:r>
      <w:r w:rsidRPr="00AD263F">
        <w:rPr>
          <w:position w:val="-10"/>
        </w:rPr>
        <w:object w:dxaOrig="499" w:dyaOrig="279">
          <v:shape id="_x0000_i1036" type="#_x0000_t75" style="width:25pt;height:14pt" o:ole="">
            <v:imagedata r:id="rId29" o:title=""/>
          </v:shape>
          <o:OLEObject Type="Embed" ProgID="Equation.3" ShapeID="_x0000_i1036" DrawAspect="Content" ObjectID="_1754319864" r:id="rId30"/>
        </w:object>
      </w:r>
      <w:r>
        <w:t xml:space="preserve"> если </w:t>
      </w:r>
      <w:r w:rsidRPr="00A05A8D">
        <w:rPr>
          <w:position w:val="-24"/>
        </w:rPr>
        <w:object w:dxaOrig="780" w:dyaOrig="620">
          <v:shape id="_x0000_i1037" type="#_x0000_t75" style="width:39pt;height:31pt" o:ole="">
            <v:imagedata r:id="rId31" o:title=""/>
          </v:shape>
          <o:OLEObject Type="Embed" ProgID="Equation.3" ShapeID="_x0000_i1037" DrawAspect="Content" ObjectID="_1754319865" r:id="rId32"/>
        </w:object>
      </w:r>
      <w:r>
        <w:t>.</w:t>
      </w:r>
    </w:p>
    <w:p w:rsidR="00067193" w:rsidRDefault="00067193" w:rsidP="002F4E3A">
      <w:pPr>
        <w:spacing w:before="98"/>
        <w:ind w:left="226"/>
        <w:rPr>
          <w:sz w:val="28"/>
          <w:szCs w:val="28"/>
        </w:rPr>
      </w:pPr>
    </w:p>
    <w:p w:rsidR="00067193" w:rsidRPr="00A05A8D" w:rsidRDefault="00067193" w:rsidP="002F4E3A">
      <w:pPr>
        <w:spacing w:before="98"/>
        <w:ind w:left="226"/>
        <w:rPr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Pr="00A05A8D">
        <w:rPr>
          <w:b/>
          <w:bCs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A05A8D">
        <w:rPr>
          <w:sz w:val="28"/>
          <w:szCs w:val="28"/>
        </w:rPr>
        <w:t>Решите уравнение: 4</w:t>
      </w:r>
      <w:r w:rsidRPr="00A05A8D">
        <w:rPr>
          <w:position w:val="-8"/>
          <w:sz w:val="28"/>
          <w:szCs w:val="28"/>
        </w:rPr>
        <w:object w:dxaOrig="1560" w:dyaOrig="360">
          <v:shape id="_x0000_i1038" type="#_x0000_t75" style="width:78pt;height:18pt" o:ole="">
            <v:imagedata r:id="rId33" o:title=""/>
          </v:shape>
          <o:OLEObject Type="Embed" ProgID="Equation.3" ShapeID="_x0000_i1038" DrawAspect="Content" ObjectID="_1754319866" r:id="rId34"/>
        </w:object>
      </w:r>
    </w:p>
    <w:p w:rsidR="00067193" w:rsidRDefault="00067193" w:rsidP="006A1EF7">
      <w:pPr>
        <w:spacing w:before="98"/>
        <w:ind w:left="226"/>
        <w:rPr>
          <w:sz w:val="28"/>
          <w:szCs w:val="28"/>
        </w:rPr>
      </w:pPr>
    </w:p>
    <w:p w:rsidR="00067193" w:rsidRDefault="00067193" w:rsidP="00F929C1">
      <w:pPr>
        <w:spacing w:before="98"/>
        <w:rPr>
          <w:sz w:val="28"/>
          <w:szCs w:val="28"/>
        </w:rPr>
      </w:pPr>
    </w:p>
    <w:p w:rsidR="00067193" w:rsidRDefault="00067193" w:rsidP="00D76B0E">
      <w:pPr>
        <w:spacing w:line="360" w:lineRule="auto"/>
        <w:ind w:left="226"/>
        <w:rPr>
          <w:sz w:val="28"/>
          <w:szCs w:val="28"/>
        </w:rPr>
      </w:pPr>
    </w:p>
    <w:p w:rsidR="00067193" w:rsidRDefault="00067193" w:rsidP="006F6878">
      <w:pPr>
        <w:pStyle w:val="Heading1"/>
        <w:spacing w:before="99" w:line="242" w:lineRule="auto"/>
        <w:ind w:left="2046" w:right="1285"/>
        <w:jc w:val="center"/>
      </w:pPr>
      <w:r>
        <w:t>Самостоятельная  работа</w:t>
      </w:r>
      <w:r>
        <w:rPr>
          <w:spacing w:val="1"/>
        </w:rPr>
        <w:t xml:space="preserve"> </w:t>
      </w:r>
      <w:r>
        <w:t xml:space="preserve">по АЛГЕБРЕ </w:t>
      </w:r>
    </w:p>
    <w:p w:rsidR="00067193" w:rsidRDefault="00067193" w:rsidP="006F6878">
      <w:pPr>
        <w:pStyle w:val="Heading1"/>
        <w:spacing w:before="99" w:line="242" w:lineRule="auto"/>
        <w:ind w:left="2046" w:right="1285"/>
        <w:jc w:val="center"/>
      </w:pPr>
      <w:r>
        <w:rPr>
          <w:spacing w:val="-45"/>
        </w:rPr>
        <w:t xml:space="preserve"> </w:t>
      </w:r>
      <w:r>
        <w:t>по тeмe «</w:t>
      </w:r>
      <w:r>
        <w:rPr>
          <w:spacing w:val="1"/>
        </w:rPr>
        <w:t xml:space="preserve"> </w:t>
      </w:r>
      <w:r>
        <w:t xml:space="preserve">Числовая окружность » </w:t>
      </w:r>
    </w:p>
    <w:p w:rsidR="00067193" w:rsidRDefault="00067193" w:rsidP="006F6878">
      <w:pPr>
        <w:pStyle w:val="Heading1"/>
        <w:spacing w:before="99" w:line="242" w:lineRule="auto"/>
        <w:ind w:left="2046" w:right="1285"/>
        <w:jc w:val="center"/>
      </w:pPr>
      <w:r>
        <w:t>в формате ЕГЭ</w:t>
      </w:r>
    </w:p>
    <w:p w:rsidR="00067193" w:rsidRPr="00C42809" w:rsidRDefault="00067193" w:rsidP="006F6878">
      <w:pPr>
        <w:spacing w:line="217" w:lineRule="exact"/>
        <w:ind w:left="1960" w:right="1285"/>
        <w:jc w:val="center"/>
        <w:rPr>
          <w:b/>
          <w:sz w:val="28"/>
          <w:szCs w:val="28"/>
        </w:rPr>
      </w:pPr>
      <w:r w:rsidRPr="00C42809">
        <w:rPr>
          <w:b/>
          <w:sz w:val="28"/>
          <w:szCs w:val="28"/>
        </w:rPr>
        <w:t>10</w:t>
      </w:r>
      <w:r w:rsidRPr="00C42809">
        <w:rPr>
          <w:b/>
          <w:spacing w:val="3"/>
          <w:sz w:val="28"/>
          <w:szCs w:val="28"/>
        </w:rPr>
        <w:t xml:space="preserve"> </w:t>
      </w:r>
      <w:r w:rsidRPr="00C42809">
        <w:rPr>
          <w:b/>
          <w:sz w:val="28"/>
          <w:szCs w:val="28"/>
        </w:rPr>
        <w:t>класс</w:t>
      </w:r>
    </w:p>
    <w:p w:rsidR="00067193" w:rsidRPr="00597EDA" w:rsidRDefault="00067193" w:rsidP="00597EDA">
      <w:pPr>
        <w:pStyle w:val="BodyText"/>
        <w:spacing w:line="247" w:lineRule="auto"/>
        <w:ind w:left="3091" w:right="2397" w:hanging="15"/>
        <w:jc w:val="center"/>
        <w:rPr>
          <w:sz w:val="28"/>
          <w:szCs w:val="28"/>
        </w:rPr>
      </w:pPr>
      <w:r w:rsidRPr="00597EDA">
        <w:rPr>
          <w:sz w:val="28"/>
          <w:szCs w:val="28"/>
        </w:rPr>
        <w:t>(базовый</w:t>
      </w:r>
      <w:r w:rsidRPr="00597EDA">
        <w:rPr>
          <w:spacing w:val="9"/>
          <w:sz w:val="28"/>
          <w:szCs w:val="28"/>
        </w:rPr>
        <w:t xml:space="preserve"> </w:t>
      </w:r>
      <w:r w:rsidRPr="00597EDA">
        <w:rPr>
          <w:sz w:val="28"/>
          <w:szCs w:val="28"/>
        </w:rPr>
        <w:t>уровень)</w:t>
      </w:r>
    </w:p>
    <w:p w:rsidR="00067193" w:rsidRPr="005D745B" w:rsidRDefault="00067193" w:rsidP="006F6878">
      <w:pPr>
        <w:tabs>
          <w:tab w:val="center" w:pos="4677"/>
          <w:tab w:val="right" w:pos="9355"/>
        </w:tabs>
        <w:spacing w:line="360" w:lineRule="auto"/>
        <w:jc w:val="center"/>
        <w:rPr>
          <w:b/>
          <w:sz w:val="28"/>
          <w:szCs w:val="28"/>
        </w:rPr>
      </w:pPr>
    </w:p>
    <w:p w:rsidR="00067193" w:rsidRDefault="00067193" w:rsidP="00597EDA">
      <w:pPr>
        <w:tabs>
          <w:tab w:val="center" w:pos="4677"/>
          <w:tab w:val="right" w:pos="9355"/>
        </w:tabs>
        <w:spacing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 id="Рисунок 1" o:spid="_x0000_i1039" type="#_x0000_t75" style="width:409.5pt;height:213pt;visibility:visible">
            <v:imagedata r:id="rId35" o:title=""/>
          </v:shape>
        </w:pict>
      </w:r>
    </w:p>
    <w:p w:rsidR="00067193" w:rsidRDefault="00067193" w:rsidP="006F6878">
      <w:pPr>
        <w:tabs>
          <w:tab w:val="center" w:pos="4677"/>
          <w:tab w:val="right" w:pos="9355"/>
        </w:tabs>
        <w:spacing w:line="360" w:lineRule="auto"/>
        <w:jc w:val="both"/>
        <w:rPr>
          <w:noProof/>
          <w:lang w:eastAsia="ru-RU"/>
        </w:rPr>
      </w:pPr>
    </w:p>
    <w:p w:rsidR="00067193" w:rsidRPr="005D745B" w:rsidRDefault="00067193" w:rsidP="006F6878">
      <w:pPr>
        <w:tabs>
          <w:tab w:val="center" w:pos="4677"/>
          <w:tab w:val="right" w:pos="9355"/>
        </w:tabs>
        <w:spacing w:line="360" w:lineRule="auto"/>
        <w:jc w:val="both"/>
        <w:rPr>
          <w:bCs/>
          <w:sz w:val="28"/>
          <w:szCs w:val="28"/>
        </w:rPr>
      </w:pPr>
    </w:p>
    <w:p w:rsidR="00067193" w:rsidRDefault="00067193" w:rsidP="006F6878">
      <w:pPr>
        <w:spacing w:line="360" w:lineRule="auto"/>
        <w:ind w:left="226"/>
        <w:rPr>
          <w:sz w:val="28"/>
          <w:szCs w:val="28"/>
        </w:rPr>
      </w:pPr>
    </w:p>
    <w:p w:rsidR="00067193" w:rsidRDefault="00067193" w:rsidP="00D76B0E">
      <w:pPr>
        <w:spacing w:line="360" w:lineRule="auto"/>
        <w:ind w:left="226"/>
        <w:rPr>
          <w:sz w:val="28"/>
          <w:szCs w:val="28"/>
        </w:rPr>
      </w:pPr>
    </w:p>
    <w:p w:rsidR="00067193" w:rsidRDefault="00067193" w:rsidP="006A1EF7">
      <w:pPr>
        <w:spacing w:before="98"/>
        <w:ind w:left="226"/>
        <w:rPr>
          <w:sz w:val="28"/>
          <w:szCs w:val="28"/>
        </w:rPr>
      </w:pPr>
    </w:p>
    <w:p w:rsidR="00067193" w:rsidRDefault="00067193" w:rsidP="006A1EF7">
      <w:pPr>
        <w:pStyle w:val="BodyText"/>
        <w:spacing w:before="98"/>
        <w:ind w:firstLine="0"/>
        <w:rPr>
          <w:i/>
        </w:rPr>
      </w:pPr>
    </w:p>
    <w:p w:rsidR="00067193" w:rsidRDefault="00067193" w:rsidP="006A1EF7">
      <w:pPr>
        <w:pStyle w:val="BodyText"/>
        <w:spacing w:before="98"/>
        <w:ind w:firstLine="0"/>
        <w:rPr>
          <w:i/>
        </w:rPr>
      </w:pPr>
    </w:p>
    <w:p w:rsidR="00067193" w:rsidRDefault="00067193" w:rsidP="006A1EF7">
      <w:pPr>
        <w:pStyle w:val="BodyText"/>
        <w:spacing w:before="98"/>
        <w:ind w:firstLine="0"/>
        <w:rPr>
          <w:i/>
        </w:rPr>
      </w:pPr>
    </w:p>
    <w:p w:rsidR="00067193" w:rsidRDefault="00067193" w:rsidP="00C67E17">
      <w:pPr>
        <w:pStyle w:val="Heading1"/>
        <w:spacing w:before="99" w:line="242" w:lineRule="auto"/>
        <w:ind w:left="2046" w:right="1285"/>
        <w:jc w:val="center"/>
      </w:pPr>
      <w:r>
        <w:t>Контрольная работа</w:t>
      </w:r>
      <w:r>
        <w:rPr>
          <w:spacing w:val="1"/>
        </w:rPr>
        <w:t xml:space="preserve"> </w:t>
      </w:r>
      <w:r>
        <w:t>по геометрии</w:t>
      </w:r>
    </w:p>
    <w:p w:rsidR="00067193" w:rsidRDefault="00067193" w:rsidP="00C67E17">
      <w:pPr>
        <w:pStyle w:val="Heading1"/>
        <w:spacing w:before="99" w:line="242" w:lineRule="auto"/>
        <w:ind w:left="2046" w:right="1285"/>
        <w:jc w:val="center"/>
      </w:pPr>
      <w:r>
        <w:rPr>
          <w:spacing w:val="-45"/>
        </w:rPr>
        <w:t xml:space="preserve"> </w:t>
      </w:r>
      <w:r>
        <w:t>по тeмe:  «</w:t>
      </w:r>
      <w:r>
        <w:rPr>
          <w:spacing w:val="1"/>
        </w:rPr>
        <w:t xml:space="preserve"> </w:t>
      </w:r>
      <w:r>
        <w:t xml:space="preserve">Параллельность плоскостей. Тетраэдр и параллелепипед» </w:t>
      </w:r>
    </w:p>
    <w:p w:rsidR="00067193" w:rsidRDefault="00067193" w:rsidP="00C67E17">
      <w:pPr>
        <w:pStyle w:val="Heading1"/>
        <w:spacing w:before="99" w:line="242" w:lineRule="auto"/>
        <w:ind w:left="2046" w:right="1285"/>
        <w:jc w:val="center"/>
      </w:pPr>
      <w:r>
        <w:t>в формате ЕГЭ</w:t>
      </w:r>
    </w:p>
    <w:p w:rsidR="00067193" w:rsidRDefault="00067193" w:rsidP="00C67E17">
      <w:pPr>
        <w:pStyle w:val="Heading1"/>
        <w:spacing w:before="99" w:line="242" w:lineRule="auto"/>
        <w:ind w:left="2046" w:right="1285"/>
        <w:jc w:val="center"/>
      </w:pPr>
    </w:p>
    <w:p w:rsidR="00067193" w:rsidRPr="00C42809" w:rsidRDefault="00067193" w:rsidP="00C67E17">
      <w:pPr>
        <w:spacing w:line="217" w:lineRule="exact"/>
        <w:ind w:left="1960" w:right="1285"/>
        <w:jc w:val="center"/>
        <w:rPr>
          <w:b/>
          <w:sz w:val="28"/>
          <w:szCs w:val="28"/>
        </w:rPr>
      </w:pPr>
      <w:r w:rsidRPr="00C42809">
        <w:rPr>
          <w:b/>
          <w:sz w:val="28"/>
          <w:szCs w:val="28"/>
        </w:rPr>
        <w:t>10</w:t>
      </w:r>
      <w:r w:rsidRPr="00C42809">
        <w:rPr>
          <w:b/>
          <w:spacing w:val="3"/>
          <w:sz w:val="28"/>
          <w:szCs w:val="28"/>
        </w:rPr>
        <w:t xml:space="preserve"> </w:t>
      </w:r>
      <w:r w:rsidRPr="00C42809">
        <w:rPr>
          <w:b/>
          <w:sz w:val="28"/>
          <w:szCs w:val="28"/>
        </w:rPr>
        <w:t>класс</w:t>
      </w:r>
    </w:p>
    <w:p w:rsidR="00067193" w:rsidRDefault="00067193" w:rsidP="00F46ABC">
      <w:pPr>
        <w:adjustRightInd w:val="0"/>
        <w:spacing w:after="60" w:line="252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67193" w:rsidRDefault="00067193" w:rsidP="00C67E17">
      <w:pPr>
        <w:adjustRightInd w:val="0"/>
        <w:spacing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Прямые </w:t>
      </w:r>
      <w:r>
        <w:rPr>
          <w:i/>
          <w:iCs/>
          <w:sz w:val="28"/>
          <w:szCs w:val="28"/>
        </w:rPr>
        <w:t>a</w:t>
      </w:r>
      <w:r>
        <w:rPr>
          <w:sz w:val="28"/>
          <w:szCs w:val="28"/>
        </w:rPr>
        <w:t xml:space="preserve"> и </w:t>
      </w:r>
      <w:r>
        <w:rPr>
          <w:i/>
          <w:iCs/>
          <w:sz w:val="28"/>
          <w:szCs w:val="28"/>
        </w:rPr>
        <w:t>b</w:t>
      </w:r>
      <w:r>
        <w:rPr>
          <w:sz w:val="28"/>
          <w:szCs w:val="28"/>
        </w:rPr>
        <w:t xml:space="preserve"> лежат в параллельных плоскостях </w:t>
      </w:r>
      <w:r>
        <w:rPr>
          <w:sz w:val="28"/>
          <w:szCs w:val="28"/>
          <w:lang w:val="el-GR"/>
        </w:rPr>
        <w:t>α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l-GR"/>
        </w:rPr>
        <w:t>β</w:t>
      </w:r>
      <w:r>
        <w:rPr>
          <w:sz w:val="28"/>
          <w:szCs w:val="28"/>
        </w:rPr>
        <w:t>. Могут ли эти прямые быть:</w:t>
      </w:r>
    </w:p>
    <w:p w:rsidR="00067193" w:rsidRDefault="00067193" w:rsidP="00C67E17">
      <w:pPr>
        <w:adjustRightInd w:val="0"/>
        <w:spacing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а) параллельными;</w:t>
      </w:r>
    </w:p>
    <w:p w:rsidR="00067193" w:rsidRDefault="00067193" w:rsidP="00C67E17">
      <w:pPr>
        <w:adjustRightInd w:val="0"/>
        <w:spacing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б) скрещивающимися?</w:t>
      </w:r>
    </w:p>
    <w:p w:rsidR="00067193" w:rsidRDefault="00067193" w:rsidP="00C67E17">
      <w:pPr>
        <w:adjustRightInd w:val="0"/>
        <w:spacing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Сделайте рисунок для каждого возможного случая.</w:t>
      </w:r>
    </w:p>
    <w:p w:rsidR="00067193" w:rsidRDefault="00067193" w:rsidP="00C67E17">
      <w:pPr>
        <w:adjustRightInd w:val="0"/>
        <w:spacing w:before="60" w:line="252" w:lineRule="auto"/>
        <w:ind w:firstLine="360"/>
        <w:jc w:val="both"/>
        <w:rPr>
          <w:sz w:val="28"/>
          <w:szCs w:val="28"/>
        </w:rPr>
      </w:pPr>
    </w:p>
    <w:p w:rsidR="00067193" w:rsidRDefault="00067193" w:rsidP="00C67E17">
      <w:pPr>
        <w:adjustRightInd w:val="0"/>
        <w:spacing w:before="60"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Через точку </w:t>
      </w:r>
      <w:r>
        <w:rPr>
          <w:i/>
          <w:iCs/>
          <w:sz w:val="28"/>
          <w:szCs w:val="28"/>
        </w:rPr>
        <w:t>О</w:t>
      </w:r>
      <w:r>
        <w:rPr>
          <w:sz w:val="28"/>
          <w:szCs w:val="28"/>
        </w:rPr>
        <w:t xml:space="preserve">, лежащую между параллельными плоскостями </w:t>
      </w:r>
      <w:r>
        <w:rPr>
          <w:sz w:val="28"/>
          <w:szCs w:val="28"/>
          <w:lang w:val="el-GR"/>
        </w:rPr>
        <w:t>α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l-GR"/>
        </w:rPr>
        <w:t>β</w:t>
      </w:r>
      <w:r>
        <w:rPr>
          <w:sz w:val="28"/>
          <w:szCs w:val="28"/>
        </w:rPr>
        <w:t xml:space="preserve">, проведены прямые </w:t>
      </w:r>
      <w:r>
        <w:rPr>
          <w:i/>
          <w:iCs/>
          <w:sz w:val="28"/>
          <w:szCs w:val="28"/>
        </w:rPr>
        <w:t>l</w:t>
      </w:r>
      <w:r>
        <w:rPr>
          <w:sz w:val="28"/>
          <w:szCs w:val="28"/>
        </w:rPr>
        <w:t xml:space="preserve"> и</w:t>
      </w:r>
      <w:r>
        <w:rPr>
          <w:i/>
          <w:iCs/>
          <w:sz w:val="28"/>
          <w:szCs w:val="28"/>
        </w:rPr>
        <w:t xml:space="preserve"> m</w:t>
      </w:r>
      <w:r>
        <w:rPr>
          <w:sz w:val="28"/>
          <w:szCs w:val="28"/>
        </w:rPr>
        <w:t xml:space="preserve">. Прямая </w:t>
      </w:r>
      <w:r>
        <w:rPr>
          <w:i/>
          <w:iCs/>
          <w:sz w:val="28"/>
          <w:szCs w:val="28"/>
        </w:rPr>
        <w:t>l</w:t>
      </w:r>
      <w:r>
        <w:rPr>
          <w:sz w:val="28"/>
          <w:szCs w:val="28"/>
        </w:rPr>
        <w:t xml:space="preserve"> пересекает плоскости </w:t>
      </w:r>
      <w:r>
        <w:rPr>
          <w:sz w:val="28"/>
          <w:szCs w:val="28"/>
          <w:lang w:val="el-GR"/>
        </w:rPr>
        <w:t>α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l-GR"/>
        </w:rPr>
        <w:t>β</w:t>
      </w:r>
      <w:r>
        <w:rPr>
          <w:sz w:val="28"/>
          <w:szCs w:val="28"/>
        </w:rPr>
        <w:t xml:space="preserve"> в точках </w:t>
      </w:r>
      <w:r>
        <w:rPr>
          <w:i/>
          <w:iCs/>
          <w:sz w:val="28"/>
          <w:szCs w:val="28"/>
        </w:rPr>
        <w:t>А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и </w:t>
      </w:r>
      <w:r>
        <w:rPr>
          <w:i/>
          <w:iCs/>
          <w:sz w:val="28"/>
          <w:szCs w:val="28"/>
        </w:rPr>
        <w:t>А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соответственно, прямая </w:t>
      </w:r>
      <w:r>
        <w:rPr>
          <w:i/>
          <w:iCs/>
          <w:sz w:val="28"/>
          <w:szCs w:val="28"/>
        </w:rPr>
        <w:t>m</w:t>
      </w:r>
      <w:r>
        <w:rPr>
          <w:sz w:val="28"/>
          <w:szCs w:val="28"/>
        </w:rPr>
        <w:t xml:space="preserve"> – в точках </w:t>
      </w:r>
      <w:r>
        <w:rPr>
          <w:i/>
          <w:iCs/>
          <w:sz w:val="28"/>
          <w:szCs w:val="28"/>
        </w:rPr>
        <w:t>В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и </w:t>
      </w:r>
      <w:r>
        <w:rPr>
          <w:i/>
          <w:iCs/>
          <w:sz w:val="28"/>
          <w:szCs w:val="28"/>
        </w:rPr>
        <w:t>В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. Найдите длину отрезка </w:t>
      </w:r>
      <w:r>
        <w:rPr>
          <w:i/>
          <w:iCs/>
          <w:sz w:val="28"/>
          <w:szCs w:val="28"/>
        </w:rPr>
        <w:t>А</w:t>
      </w:r>
      <w:r>
        <w:rPr>
          <w:sz w:val="28"/>
          <w:szCs w:val="28"/>
          <w:vertAlign w:val="subscript"/>
        </w:rPr>
        <w:t>2</w:t>
      </w:r>
      <w:r>
        <w:rPr>
          <w:i/>
          <w:iCs/>
          <w:sz w:val="28"/>
          <w:szCs w:val="28"/>
        </w:rPr>
        <w:t>В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, если </w:t>
      </w:r>
      <w:r>
        <w:rPr>
          <w:i/>
          <w:iCs/>
          <w:sz w:val="28"/>
          <w:szCs w:val="28"/>
        </w:rPr>
        <w:t>А</w:t>
      </w:r>
      <w:r>
        <w:rPr>
          <w:sz w:val="28"/>
          <w:szCs w:val="28"/>
          <w:vertAlign w:val="subscript"/>
        </w:rPr>
        <w:t>1</w:t>
      </w:r>
      <w:r>
        <w:rPr>
          <w:i/>
          <w:iCs/>
          <w:sz w:val="28"/>
          <w:szCs w:val="28"/>
        </w:rPr>
        <w:t>В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12 см, </w:t>
      </w:r>
      <w:r>
        <w:rPr>
          <w:i/>
          <w:iCs/>
          <w:sz w:val="28"/>
          <w:szCs w:val="28"/>
        </w:rPr>
        <w:t>В</w:t>
      </w:r>
      <w:r>
        <w:rPr>
          <w:sz w:val="28"/>
          <w:szCs w:val="28"/>
          <w:vertAlign w:val="subscript"/>
        </w:rPr>
        <w:t>1</w:t>
      </w:r>
      <w:r>
        <w:rPr>
          <w:i/>
          <w:iCs/>
          <w:sz w:val="28"/>
          <w:szCs w:val="28"/>
        </w:rPr>
        <w:t>О</w:t>
      </w:r>
      <w:r>
        <w:rPr>
          <w:sz w:val="28"/>
          <w:szCs w:val="28"/>
        </w:rPr>
        <w:t xml:space="preserve"> : </w:t>
      </w:r>
      <w:r>
        <w:rPr>
          <w:i/>
          <w:iCs/>
          <w:sz w:val="28"/>
          <w:szCs w:val="28"/>
        </w:rPr>
        <w:t>ОВ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3 : 4.</w:t>
      </w:r>
    </w:p>
    <w:p w:rsidR="00067193" w:rsidRDefault="00067193" w:rsidP="00C67E17">
      <w:pPr>
        <w:adjustRightInd w:val="0"/>
        <w:spacing w:before="60" w:line="252" w:lineRule="auto"/>
        <w:ind w:firstLine="360"/>
        <w:jc w:val="both"/>
        <w:rPr>
          <w:sz w:val="28"/>
          <w:szCs w:val="28"/>
        </w:rPr>
      </w:pPr>
    </w:p>
    <w:p w:rsidR="00067193" w:rsidRDefault="00067193" w:rsidP="00C67E17">
      <w:pPr>
        <w:adjustRightInd w:val="0"/>
        <w:spacing w:before="60"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Изобразите параллелепипед </w:t>
      </w:r>
      <w:r>
        <w:rPr>
          <w:i/>
          <w:iCs/>
          <w:sz w:val="28"/>
          <w:szCs w:val="28"/>
        </w:rPr>
        <w:t>ABCDA</w:t>
      </w:r>
      <w:r>
        <w:rPr>
          <w:sz w:val="28"/>
          <w:szCs w:val="28"/>
          <w:vertAlign w:val="subscript"/>
        </w:rPr>
        <w:t>1</w:t>
      </w:r>
      <w:r>
        <w:rPr>
          <w:i/>
          <w:iCs/>
          <w:sz w:val="28"/>
          <w:szCs w:val="28"/>
        </w:rPr>
        <w:t>B</w:t>
      </w:r>
      <w:r>
        <w:rPr>
          <w:sz w:val="28"/>
          <w:szCs w:val="28"/>
          <w:vertAlign w:val="subscript"/>
        </w:rPr>
        <w:t>1</w:t>
      </w:r>
      <w:r>
        <w:rPr>
          <w:i/>
          <w:iCs/>
          <w:sz w:val="28"/>
          <w:szCs w:val="28"/>
        </w:rPr>
        <w:t>C</w:t>
      </w:r>
      <w:r>
        <w:rPr>
          <w:sz w:val="28"/>
          <w:szCs w:val="28"/>
          <w:vertAlign w:val="subscript"/>
        </w:rPr>
        <w:t>1</w:t>
      </w:r>
      <w:r>
        <w:rPr>
          <w:i/>
          <w:iCs/>
          <w:sz w:val="28"/>
          <w:szCs w:val="28"/>
        </w:rPr>
        <w:t>D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и постройте его сечение плоскостью, проходящей через точки </w:t>
      </w:r>
      <w:r>
        <w:rPr>
          <w:i/>
          <w:iCs/>
          <w:sz w:val="28"/>
          <w:szCs w:val="28"/>
        </w:rPr>
        <w:t>M</w:t>
      </w:r>
      <w:r>
        <w:rPr>
          <w:sz w:val="28"/>
          <w:szCs w:val="28"/>
        </w:rPr>
        <w:t xml:space="preserve">, </w:t>
      </w:r>
      <w:r>
        <w:rPr>
          <w:i/>
          <w:iCs/>
          <w:sz w:val="28"/>
          <w:szCs w:val="28"/>
        </w:rPr>
        <w:t>N</w:t>
      </w:r>
      <w:r>
        <w:rPr>
          <w:sz w:val="28"/>
          <w:szCs w:val="28"/>
        </w:rPr>
        <w:t xml:space="preserve"> и </w:t>
      </w:r>
      <w:r>
        <w:rPr>
          <w:i/>
          <w:iCs/>
          <w:sz w:val="28"/>
          <w:szCs w:val="28"/>
        </w:rPr>
        <w:t>K</w:t>
      </w:r>
      <w:r>
        <w:rPr>
          <w:sz w:val="28"/>
          <w:szCs w:val="28"/>
        </w:rPr>
        <w:t xml:space="preserve">, являющиеся серединами ребер </w:t>
      </w:r>
      <w:r>
        <w:rPr>
          <w:i/>
          <w:iCs/>
          <w:sz w:val="28"/>
          <w:szCs w:val="28"/>
        </w:rPr>
        <w:t>АВ</w:t>
      </w:r>
      <w:r>
        <w:rPr>
          <w:sz w:val="28"/>
          <w:szCs w:val="28"/>
        </w:rPr>
        <w:t xml:space="preserve">, </w:t>
      </w:r>
      <w:r>
        <w:rPr>
          <w:i/>
          <w:iCs/>
          <w:sz w:val="28"/>
          <w:szCs w:val="28"/>
        </w:rPr>
        <w:t>ВС</w:t>
      </w:r>
      <w:r>
        <w:rPr>
          <w:sz w:val="28"/>
          <w:szCs w:val="28"/>
        </w:rPr>
        <w:t xml:space="preserve"> и </w:t>
      </w:r>
      <w:r>
        <w:rPr>
          <w:i/>
          <w:iCs/>
          <w:sz w:val="28"/>
          <w:szCs w:val="28"/>
        </w:rPr>
        <w:t>DD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.</w:t>
      </w:r>
    </w:p>
    <w:p w:rsidR="00067193" w:rsidRDefault="00067193" w:rsidP="006A1EF7">
      <w:pPr>
        <w:spacing w:before="98"/>
        <w:rPr>
          <w:sz w:val="28"/>
          <w:szCs w:val="28"/>
        </w:rPr>
      </w:pPr>
    </w:p>
    <w:p w:rsidR="00067193" w:rsidRDefault="00067193" w:rsidP="00AD263F">
      <w:pPr>
        <w:rPr>
          <w:sz w:val="28"/>
          <w:szCs w:val="28"/>
        </w:rPr>
      </w:pPr>
    </w:p>
    <w:p w:rsidR="00067193" w:rsidRDefault="00067193" w:rsidP="00AD263F">
      <w:pPr>
        <w:rPr>
          <w:sz w:val="28"/>
          <w:szCs w:val="28"/>
        </w:rPr>
      </w:pPr>
    </w:p>
    <w:p w:rsidR="00067193" w:rsidRDefault="00067193" w:rsidP="00AD263F">
      <w:pPr>
        <w:rPr>
          <w:sz w:val="28"/>
          <w:szCs w:val="28"/>
        </w:rPr>
      </w:pPr>
    </w:p>
    <w:p w:rsidR="00067193" w:rsidRDefault="00067193" w:rsidP="00AD263F">
      <w:pPr>
        <w:rPr>
          <w:sz w:val="28"/>
          <w:szCs w:val="28"/>
        </w:rPr>
      </w:pPr>
    </w:p>
    <w:p w:rsidR="00067193" w:rsidRDefault="00067193" w:rsidP="00AD263F">
      <w:pPr>
        <w:rPr>
          <w:sz w:val="28"/>
          <w:szCs w:val="28"/>
        </w:rPr>
      </w:pPr>
    </w:p>
    <w:p w:rsidR="00067193" w:rsidRDefault="00067193" w:rsidP="00AD263F">
      <w:pPr>
        <w:rPr>
          <w:sz w:val="28"/>
          <w:szCs w:val="28"/>
        </w:rPr>
      </w:pPr>
    </w:p>
    <w:p w:rsidR="00067193" w:rsidRDefault="00067193" w:rsidP="00AD263F">
      <w:pPr>
        <w:rPr>
          <w:sz w:val="28"/>
          <w:szCs w:val="28"/>
        </w:rPr>
      </w:pPr>
    </w:p>
    <w:p w:rsidR="00067193" w:rsidRDefault="00067193" w:rsidP="00AD263F">
      <w:pPr>
        <w:rPr>
          <w:sz w:val="28"/>
          <w:szCs w:val="28"/>
        </w:rPr>
      </w:pPr>
    </w:p>
    <w:p w:rsidR="00067193" w:rsidRDefault="00067193" w:rsidP="00E930E3">
      <w:pPr>
        <w:pStyle w:val="Heading1"/>
        <w:spacing w:before="99" w:line="242" w:lineRule="auto"/>
        <w:ind w:left="2046" w:right="1285"/>
        <w:jc w:val="center"/>
      </w:pPr>
      <w:r>
        <w:t>Самостоятельная  работа</w:t>
      </w:r>
      <w:r>
        <w:rPr>
          <w:spacing w:val="1"/>
        </w:rPr>
        <w:t xml:space="preserve"> </w:t>
      </w:r>
      <w:r>
        <w:t xml:space="preserve">по ГЕОМЕТРИИ </w:t>
      </w:r>
    </w:p>
    <w:p w:rsidR="00067193" w:rsidRDefault="00067193" w:rsidP="00E930E3">
      <w:pPr>
        <w:pStyle w:val="Heading1"/>
        <w:spacing w:before="99" w:line="242" w:lineRule="auto"/>
        <w:ind w:left="2046" w:right="1285"/>
        <w:jc w:val="center"/>
      </w:pPr>
      <w:r>
        <w:rPr>
          <w:spacing w:val="-45"/>
        </w:rPr>
        <w:t xml:space="preserve"> </w:t>
      </w:r>
      <w:r>
        <w:t>по тeмe «</w:t>
      </w:r>
      <w:r>
        <w:rPr>
          <w:spacing w:val="1"/>
        </w:rPr>
        <w:t xml:space="preserve"> </w:t>
      </w:r>
      <w:r>
        <w:t xml:space="preserve">Аксиомы и их следствия » </w:t>
      </w:r>
    </w:p>
    <w:p w:rsidR="00067193" w:rsidRDefault="00067193" w:rsidP="00E930E3">
      <w:pPr>
        <w:pStyle w:val="Heading1"/>
        <w:spacing w:before="99" w:line="242" w:lineRule="auto"/>
        <w:ind w:left="2046" w:right="1285"/>
        <w:jc w:val="center"/>
      </w:pPr>
      <w:r>
        <w:t>в формате ЕГЭ</w:t>
      </w:r>
    </w:p>
    <w:p w:rsidR="00067193" w:rsidRDefault="00067193" w:rsidP="00E930E3">
      <w:pPr>
        <w:pStyle w:val="Heading1"/>
        <w:spacing w:before="99" w:line="242" w:lineRule="auto"/>
        <w:ind w:left="2046" w:right="1285"/>
        <w:jc w:val="center"/>
      </w:pPr>
    </w:p>
    <w:p w:rsidR="00067193" w:rsidRPr="00C42809" w:rsidRDefault="00067193" w:rsidP="00E930E3">
      <w:pPr>
        <w:spacing w:line="217" w:lineRule="exact"/>
        <w:ind w:left="1960" w:right="1285"/>
        <w:jc w:val="center"/>
        <w:rPr>
          <w:b/>
          <w:sz w:val="28"/>
          <w:szCs w:val="28"/>
        </w:rPr>
      </w:pPr>
      <w:r w:rsidRPr="00C42809">
        <w:rPr>
          <w:b/>
          <w:sz w:val="28"/>
          <w:szCs w:val="28"/>
        </w:rPr>
        <w:t>10</w:t>
      </w:r>
      <w:r w:rsidRPr="00C42809">
        <w:rPr>
          <w:b/>
          <w:spacing w:val="3"/>
          <w:sz w:val="28"/>
          <w:szCs w:val="28"/>
        </w:rPr>
        <w:t xml:space="preserve"> </w:t>
      </w:r>
      <w:r w:rsidRPr="00C42809">
        <w:rPr>
          <w:b/>
          <w:sz w:val="28"/>
          <w:szCs w:val="28"/>
        </w:rPr>
        <w:t>класс</w:t>
      </w:r>
    </w:p>
    <w:p w:rsidR="00067193" w:rsidRPr="00E930E3" w:rsidRDefault="00067193" w:rsidP="00E930E3">
      <w:pPr>
        <w:rPr>
          <w:sz w:val="28"/>
          <w:szCs w:val="28"/>
        </w:rPr>
      </w:pPr>
      <w:r w:rsidRPr="00E930E3">
        <w:rPr>
          <w:sz w:val="28"/>
          <w:szCs w:val="28"/>
        </w:rPr>
        <w:t>1. Пользуясь рисунком, назовите:</w:t>
      </w:r>
    </w:p>
    <w:p w:rsidR="00067193" w:rsidRPr="00E930E3" w:rsidRDefault="00067193" w:rsidP="00E930E3">
      <w:pPr>
        <w:rPr>
          <w:sz w:val="28"/>
          <w:szCs w:val="28"/>
        </w:rPr>
      </w:pPr>
      <w:r w:rsidRPr="00E930E3">
        <w:rPr>
          <w:sz w:val="28"/>
          <w:szCs w:val="28"/>
        </w:rPr>
        <w:t xml:space="preserve">    а) две точки, не принадлежащие плоскости (АВС)</w:t>
      </w:r>
    </w:p>
    <w:p w:rsidR="00067193" w:rsidRPr="00E930E3" w:rsidRDefault="00067193" w:rsidP="00E930E3">
      <w:pPr>
        <w:rPr>
          <w:sz w:val="28"/>
          <w:szCs w:val="28"/>
        </w:rPr>
      </w:pPr>
      <w:r w:rsidRPr="00E930E3">
        <w:rPr>
          <w:sz w:val="28"/>
          <w:szCs w:val="28"/>
        </w:rPr>
        <w:t xml:space="preserve">    б) прямую, по которой пересекаются плоскости (BCD) и (ABM)</w:t>
      </w:r>
    </w:p>
    <w:p w:rsidR="00067193" w:rsidRPr="00E930E3" w:rsidRDefault="00067193" w:rsidP="00E930E3">
      <w:pPr>
        <w:rPr>
          <w:sz w:val="28"/>
          <w:szCs w:val="28"/>
        </w:rPr>
      </w:pPr>
      <w:r w:rsidRPr="00E930E3">
        <w:rPr>
          <w:sz w:val="28"/>
          <w:szCs w:val="28"/>
        </w:rPr>
        <w:t xml:space="preserve">    в) плоскость, проходящую через прямые AM и CD</w:t>
      </w:r>
    </w:p>
    <w:p w:rsidR="00067193" w:rsidRPr="00E930E3" w:rsidRDefault="00067193" w:rsidP="00E930E3">
      <w:pPr>
        <w:rPr>
          <w:sz w:val="28"/>
          <w:szCs w:val="28"/>
        </w:rPr>
      </w:pPr>
      <w:r>
        <w:rPr>
          <w:noProof/>
          <w:lang w:eastAsia="ru-RU"/>
        </w:rPr>
        <w:pict>
          <v:group id="_x0000_s1052" style="position:absolute;margin-left:34.95pt;margin-top:1.3pt;width:120pt;height:118.65pt;z-index:251660288" coordorigin="438,1743" coordsize="2400,2373">
            <v:shape id="_x0000_s1053" type="#_x0000_t202" style="position:absolute;left:1293;top:1743;width:408;height:327" filled="f" stroked="f">
              <v:textbox>
                <w:txbxContent>
                  <w:p w:rsidR="00067193" w:rsidRPr="00921C97" w:rsidRDefault="00067193" w:rsidP="00E930E3">
                    <w:pPr>
                      <w:rPr>
                        <w:sz w:val="20"/>
                        <w:szCs w:val="20"/>
                      </w:rPr>
                    </w:pPr>
                    <w:r w:rsidRPr="00921C97">
                      <w:rPr>
                        <w:sz w:val="20"/>
                        <w:szCs w:val="20"/>
                      </w:rPr>
                      <w:t>А</w:t>
                    </w:r>
                  </w:p>
                </w:txbxContent>
              </v:textbox>
            </v:shape>
            <v:shape id="_x0000_s1054" type="#_x0000_t202" style="position:absolute;left:438;top:3039;width:408;height:327" filled="f" stroked="f">
              <v:textbox>
                <w:txbxContent>
                  <w:p w:rsidR="00067193" w:rsidRPr="00921C97" w:rsidRDefault="00067193" w:rsidP="00E930E3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В</w:t>
                    </w:r>
                    <w:r w:rsidRPr="00921C97">
                      <w:rPr>
                        <w:sz w:val="20"/>
                        <w:szCs w:val="20"/>
                      </w:rPr>
                      <w:t>А</w:t>
                    </w:r>
                  </w:p>
                </w:txbxContent>
              </v:textbox>
            </v:shape>
            <v:shape id="_x0000_s1055" type="#_x0000_t202" style="position:absolute;left:1674;top:3789;width:408;height:327" filled="f" stroked="f">
              <v:textbox>
                <w:txbxContent>
                  <w:p w:rsidR="00067193" w:rsidRPr="00921C97" w:rsidRDefault="00067193" w:rsidP="00E930E3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С</w:t>
                    </w:r>
                    <w:r w:rsidRPr="00921C97">
                      <w:rPr>
                        <w:sz w:val="20"/>
                        <w:szCs w:val="20"/>
                      </w:rPr>
                      <w:t>А</w:t>
                    </w:r>
                  </w:p>
                </w:txbxContent>
              </v:textbox>
            </v:shape>
            <v:shape id="_x0000_s1056" type="#_x0000_t202" style="position:absolute;left:2430;top:3054;width:408;height:327" filled="f" stroked="f">
              <v:textbox>
                <w:txbxContent>
                  <w:p w:rsidR="00067193" w:rsidRPr="00921C97" w:rsidRDefault="00067193" w:rsidP="00E930E3">
                    <w:pPr>
                      <w:rPr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sz w:val="20"/>
                        <w:szCs w:val="20"/>
                      </w:rPr>
                      <w:t>D</w:t>
                    </w:r>
                  </w:p>
                </w:txbxContent>
              </v:textbox>
            </v:shape>
            <v:shape id="_x0000_s1057" type="#_x0000_t202" style="position:absolute;left:2109;top:3525;width:408;height:327" filled="f" stroked="f">
              <v:textbox>
                <w:txbxContent>
                  <w:p w:rsidR="00067193" w:rsidRPr="00921C97" w:rsidRDefault="00067193" w:rsidP="00E930E3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М</w:t>
                    </w:r>
                    <w:r w:rsidRPr="00921C97">
                      <w:rPr>
                        <w:sz w:val="20"/>
                        <w:szCs w:val="20"/>
                      </w:rPr>
                      <w:t>А</w:t>
                    </w:r>
                  </w:p>
                </w:txbxContent>
              </v:textbox>
            </v:shape>
            <v:shape id="_x0000_s1058" type="#_x0000_t202" style="position:absolute;left:903;top:3483;width:408;height:348" filled="f" stroked="f">
              <v:textbox>
                <w:txbxContent>
                  <w:p w:rsidR="00067193" w:rsidRPr="00921C97" w:rsidRDefault="00067193" w:rsidP="00E930E3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  <w:lang w:val="en-US"/>
                      </w:rPr>
                      <w:t>N</w:t>
                    </w:r>
                    <w:r w:rsidRPr="00921C97">
                      <w:rPr>
                        <w:sz w:val="20"/>
                        <w:szCs w:val="20"/>
                      </w:rPr>
                      <w:t>А</w:t>
                    </w:r>
                  </w:p>
                </w:txbxContent>
              </v:textbox>
            </v:shape>
            <v:group id="_x0000_s1059" style="position:absolute;left:701;top:1991;width:1882;height:1885" coordorigin="701,1991" coordsize="1882,1885">
              <v:group id="_x0000_s1060" style="position:absolute;left:701;top:1991;width:1882;height:1885" coordorigin="701,1991" coordsize="1882,1885">
                <v:group id="_x0000_s1061" style="position:absolute;left:701;top:1991;width:1882;height:1885" coordorigin="743,1793" coordsize="1882,1885">
                  <v:line id="_x0000_s1062" style="position:absolute;flip:x" from="750,1795" to="1440,3103"/>
                  <v:line id="_x0000_s1063" style="position:absolute" from="1440,1793" to="2625,3150"/>
                  <v:line id="_x0000_s1064" style="position:absolute;flip:x y" from="743,3098" to="2625,3150">
                    <v:stroke dashstyle="dash"/>
                  </v:line>
                  <v:line id="_x0000_s1065" style="position:absolute" from="744,3105" to="1872,3678"/>
                  <v:line id="_x0000_s1066" style="position:absolute;flip:y" from="1869,3153" to="2622,3678"/>
                </v:group>
                <v:line id="_x0000_s1067" style="position:absolute" from="1401,1992" to="1830,3873"/>
              </v:group>
              <v:oval id="_x0000_s1068" style="position:absolute;left:1191;top:3549;width:71;height:71" fillcolor="black"/>
              <v:oval id="_x0000_s1069" style="position:absolute;left:2169;top:3582;width:71;height:71" fillcolor="black"/>
            </v:group>
          </v:group>
        </w:pict>
      </w:r>
    </w:p>
    <w:p w:rsidR="00067193" w:rsidRPr="00E930E3" w:rsidRDefault="00067193" w:rsidP="00E930E3">
      <w:pPr>
        <w:rPr>
          <w:sz w:val="28"/>
          <w:szCs w:val="28"/>
        </w:rPr>
      </w:pPr>
    </w:p>
    <w:p w:rsidR="00067193" w:rsidRPr="00E930E3" w:rsidRDefault="00067193" w:rsidP="00E930E3">
      <w:pPr>
        <w:rPr>
          <w:sz w:val="28"/>
          <w:szCs w:val="28"/>
        </w:rPr>
      </w:pPr>
    </w:p>
    <w:p w:rsidR="00067193" w:rsidRPr="00E930E3" w:rsidRDefault="00067193" w:rsidP="00E930E3">
      <w:pPr>
        <w:rPr>
          <w:sz w:val="28"/>
          <w:szCs w:val="28"/>
        </w:rPr>
      </w:pPr>
    </w:p>
    <w:p w:rsidR="00067193" w:rsidRPr="00E930E3" w:rsidRDefault="00067193" w:rsidP="00E930E3">
      <w:pPr>
        <w:rPr>
          <w:sz w:val="28"/>
          <w:szCs w:val="28"/>
        </w:rPr>
      </w:pPr>
    </w:p>
    <w:p w:rsidR="00067193" w:rsidRPr="00E930E3" w:rsidRDefault="00067193" w:rsidP="00E930E3">
      <w:pPr>
        <w:rPr>
          <w:sz w:val="28"/>
          <w:szCs w:val="28"/>
        </w:rPr>
      </w:pPr>
    </w:p>
    <w:p w:rsidR="00067193" w:rsidRPr="00E930E3" w:rsidRDefault="00067193" w:rsidP="00E930E3">
      <w:pPr>
        <w:rPr>
          <w:sz w:val="28"/>
          <w:szCs w:val="28"/>
        </w:rPr>
      </w:pPr>
    </w:p>
    <w:p w:rsidR="00067193" w:rsidRPr="00E930E3" w:rsidRDefault="00067193" w:rsidP="00E930E3">
      <w:pPr>
        <w:rPr>
          <w:sz w:val="28"/>
          <w:szCs w:val="28"/>
        </w:rPr>
      </w:pPr>
    </w:p>
    <w:p w:rsidR="00067193" w:rsidRPr="00E930E3" w:rsidRDefault="00067193" w:rsidP="00E930E3">
      <w:pPr>
        <w:rPr>
          <w:sz w:val="28"/>
          <w:szCs w:val="28"/>
        </w:rPr>
      </w:pPr>
    </w:p>
    <w:p w:rsidR="00067193" w:rsidRPr="00E930E3" w:rsidRDefault="00067193" w:rsidP="00E930E3">
      <w:pPr>
        <w:rPr>
          <w:sz w:val="28"/>
          <w:szCs w:val="28"/>
        </w:rPr>
      </w:pPr>
    </w:p>
    <w:p w:rsidR="00067193" w:rsidRPr="00E930E3" w:rsidRDefault="00067193" w:rsidP="00E930E3">
      <w:pPr>
        <w:rPr>
          <w:sz w:val="28"/>
          <w:szCs w:val="28"/>
        </w:rPr>
      </w:pPr>
      <w:r w:rsidRPr="00E930E3">
        <w:rPr>
          <w:sz w:val="28"/>
          <w:szCs w:val="28"/>
        </w:rPr>
        <w:t xml:space="preserve">2.  Даны две прямые, через которые нельзя провести плоскость. </w:t>
      </w:r>
    </w:p>
    <w:p w:rsidR="00067193" w:rsidRPr="00E930E3" w:rsidRDefault="00067193" w:rsidP="00E930E3">
      <w:pPr>
        <w:rPr>
          <w:sz w:val="28"/>
          <w:szCs w:val="28"/>
        </w:rPr>
      </w:pPr>
      <w:r w:rsidRPr="00E930E3">
        <w:rPr>
          <w:sz w:val="28"/>
          <w:szCs w:val="28"/>
        </w:rPr>
        <w:t xml:space="preserve">     Могут ли эти прямые пересекаться? Ответ обоснуйте.</w:t>
      </w:r>
    </w:p>
    <w:p w:rsidR="00067193" w:rsidRPr="00E930E3" w:rsidRDefault="00067193" w:rsidP="00E930E3">
      <w:pPr>
        <w:rPr>
          <w:sz w:val="28"/>
          <w:szCs w:val="28"/>
        </w:rPr>
      </w:pPr>
    </w:p>
    <w:p w:rsidR="00067193" w:rsidRPr="00E930E3" w:rsidRDefault="00067193" w:rsidP="00E930E3">
      <w:pPr>
        <w:rPr>
          <w:sz w:val="28"/>
          <w:szCs w:val="28"/>
        </w:rPr>
      </w:pPr>
      <w:r w:rsidRPr="00E930E3">
        <w:rPr>
          <w:sz w:val="28"/>
          <w:szCs w:val="28"/>
        </w:rPr>
        <w:t xml:space="preserve">3. Точка D является общей для двух различных плоскостей </w:t>
      </w:r>
      <w:r w:rsidRPr="00E930E3">
        <w:rPr>
          <w:position w:val="-6"/>
          <w:sz w:val="28"/>
          <w:szCs w:val="28"/>
        </w:rPr>
        <w:object w:dxaOrig="240" w:dyaOrig="220">
          <v:shape id="_x0000_i1040" type="#_x0000_t75" style="width:12pt;height:11pt" o:ole="">
            <v:imagedata r:id="rId36" o:title=""/>
          </v:shape>
          <o:OLEObject Type="Embed" ProgID="Equation.3" ShapeID="_x0000_i1040" DrawAspect="Content" ObjectID="_1754319867" r:id="rId37"/>
        </w:object>
      </w:r>
      <w:r w:rsidRPr="00E930E3">
        <w:rPr>
          <w:sz w:val="28"/>
          <w:szCs w:val="28"/>
        </w:rPr>
        <w:t xml:space="preserve">и </w:t>
      </w:r>
      <w:r w:rsidRPr="00E930E3">
        <w:rPr>
          <w:position w:val="-10"/>
          <w:sz w:val="28"/>
          <w:szCs w:val="28"/>
        </w:rPr>
        <w:object w:dxaOrig="240" w:dyaOrig="320">
          <v:shape id="_x0000_i1041" type="#_x0000_t75" style="width:12pt;height:16pt" o:ole="">
            <v:imagedata r:id="rId38" o:title=""/>
          </v:shape>
          <o:OLEObject Type="Embed" ProgID="Equation.3" ShapeID="_x0000_i1041" DrawAspect="Content" ObjectID="_1754319868" r:id="rId39"/>
        </w:object>
      </w:r>
      <w:r w:rsidRPr="00E930E3">
        <w:rPr>
          <w:sz w:val="28"/>
          <w:szCs w:val="28"/>
        </w:rPr>
        <w:t xml:space="preserve">и прямой </w:t>
      </w:r>
      <w:r w:rsidRPr="00E930E3">
        <w:rPr>
          <w:i/>
          <w:sz w:val="28"/>
          <w:szCs w:val="28"/>
        </w:rPr>
        <w:t>а</w:t>
      </w:r>
      <w:r w:rsidRPr="00E930E3">
        <w:rPr>
          <w:sz w:val="28"/>
          <w:szCs w:val="28"/>
        </w:rPr>
        <w:t xml:space="preserve">. Как может располагаться прямая </w:t>
      </w:r>
      <w:r w:rsidRPr="00E930E3">
        <w:rPr>
          <w:i/>
          <w:sz w:val="28"/>
          <w:szCs w:val="28"/>
        </w:rPr>
        <w:t xml:space="preserve">а </w:t>
      </w:r>
      <w:r w:rsidRPr="00E930E3">
        <w:rPr>
          <w:sz w:val="28"/>
          <w:szCs w:val="28"/>
        </w:rPr>
        <w:t xml:space="preserve">относительно </w:t>
      </w:r>
      <w:r w:rsidRPr="00E930E3">
        <w:rPr>
          <w:position w:val="-6"/>
          <w:sz w:val="28"/>
          <w:szCs w:val="28"/>
        </w:rPr>
        <w:object w:dxaOrig="240" w:dyaOrig="220">
          <v:shape id="_x0000_i1042" type="#_x0000_t75" style="width:12pt;height:11pt" o:ole="">
            <v:imagedata r:id="rId36" o:title=""/>
          </v:shape>
          <o:OLEObject Type="Embed" ProgID="Equation.3" ShapeID="_x0000_i1042" DrawAspect="Content" ObjectID="_1754319869" r:id="rId40"/>
        </w:object>
      </w:r>
      <w:r w:rsidRPr="00E930E3">
        <w:rPr>
          <w:sz w:val="28"/>
          <w:szCs w:val="28"/>
        </w:rPr>
        <w:t xml:space="preserve">и </w:t>
      </w:r>
      <w:r w:rsidRPr="00E930E3">
        <w:rPr>
          <w:position w:val="-10"/>
          <w:sz w:val="28"/>
          <w:szCs w:val="28"/>
        </w:rPr>
        <w:object w:dxaOrig="240" w:dyaOrig="320">
          <v:shape id="_x0000_i1043" type="#_x0000_t75" style="width:12pt;height:16pt" o:ole="">
            <v:imagedata r:id="rId38" o:title=""/>
          </v:shape>
          <o:OLEObject Type="Embed" ProgID="Equation.3" ShapeID="_x0000_i1043" DrawAspect="Content" ObjectID="_1754319870" r:id="rId41"/>
        </w:object>
      </w:r>
      <w:r w:rsidRPr="00E930E3">
        <w:rPr>
          <w:sz w:val="28"/>
          <w:szCs w:val="28"/>
        </w:rPr>
        <w:t>? Укажите все возможные случаи.</w:t>
      </w:r>
    </w:p>
    <w:p w:rsidR="00067193" w:rsidRDefault="00067193" w:rsidP="00E930E3"/>
    <w:p w:rsidR="00067193" w:rsidRDefault="00067193" w:rsidP="00E930E3"/>
    <w:p w:rsidR="00067193" w:rsidRDefault="00067193" w:rsidP="00E930E3"/>
    <w:p w:rsidR="00067193" w:rsidRDefault="00067193" w:rsidP="00E930E3"/>
    <w:p w:rsidR="00067193" w:rsidRDefault="00067193" w:rsidP="00E930E3"/>
    <w:p w:rsidR="00067193" w:rsidRDefault="00067193" w:rsidP="00B57E40">
      <w:pPr>
        <w:tabs>
          <w:tab w:val="left" w:pos="5529"/>
        </w:tabs>
        <w:jc w:val="center"/>
        <w:rPr>
          <w:b/>
          <w:bCs/>
          <w:sz w:val="28"/>
          <w:szCs w:val="28"/>
        </w:rPr>
      </w:pPr>
    </w:p>
    <w:p w:rsidR="00067193" w:rsidRDefault="00067193" w:rsidP="00B57E40">
      <w:pPr>
        <w:tabs>
          <w:tab w:val="left" w:pos="552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Геометрический д</w:t>
      </w:r>
      <w:r w:rsidRPr="0021264C">
        <w:rPr>
          <w:b/>
          <w:bCs/>
          <w:sz w:val="28"/>
          <w:szCs w:val="28"/>
        </w:rPr>
        <w:t xml:space="preserve">иктант  </w:t>
      </w:r>
      <w:r>
        <w:rPr>
          <w:b/>
          <w:bCs/>
          <w:sz w:val="28"/>
          <w:szCs w:val="28"/>
        </w:rPr>
        <w:t xml:space="preserve">по теме </w:t>
      </w:r>
      <w:r w:rsidRPr="0021264C">
        <w:rPr>
          <w:b/>
          <w:bCs/>
          <w:sz w:val="28"/>
          <w:szCs w:val="28"/>
        </w:rPr>
        <w:t>«Аксиомы стереометрии»</w:t>
      </w:r>
    </w:p>
    <w:p w:rsidR="00067193" w:rsidRDefault="00067193" w:rsidP="00B57E40">
      <w:pPr>
        <w:tabs>
          <w:tab w:val="left" w:pos="5529"/>
        </w:tabs>
        <w:jc w:val="center"/>
        <w:rPr>
          <w:b/>
          <w:bCs/>
          <w:sz w:val="28"/>
          <w:szCs w:val="28"/>
        </w:rPr>
      </w:pPr>
    </w:p>
    <w:p w:rsidR="00067193" w:rsidRPr="00C42809" w:rsidRDefault="00067193" w:rsidP="00B57E40">
      <w:pPr>
        <w:spacing w:line="217" w:lineRule="exact"/>
        <w:ind w:left="1960" w:right="1285"/>
        <w:jc w:val="center"/>
        <w:rPr>
          <w:b/>
          <w:sz w:val="28"/>
          <w:szCs w:val="28"/>
        </w:rPr>
      </w:pPr>
      <w:r w:rsidRPr="00C42809">
        <w:rPr>
          <w:b/>
          <w:sz w:val="28"/>
          <w:szCs w:val="28"/>
        </w:rPr>
        <w:t>10</w:t>
      </w:r>
      <w:r w:rsidRPr="00C42809">
        <w:rPr>
          <w:b/>
          <w:spacing w:val="3"/>
          <w:sz w:val="28"/>
          <w:szCs w:val="28"/>
        </w:rPr>
        <w:t xml:space="preserve"> </w:t>
      </w:r>
      <w:r w:rsidRPr="00C42809">
        <w:rPr>
          <w:b/>
          <w:sz w:val="28"/>
          <w:szCs w:val="28"/>
        </w:rPr>
        <w:t>класс</w:t>
      </w:r>
    </w:p>
    <w:p w:rsidR="00067193" w:rsidRDefault="00067193" w:rsidP="00B57E40">
      <w:pPr>
        <w:tabs>
          <w:tab w:val="left" w:pos="5529"/>
        </w:tabs>
        <w:jc w:val="center"/>
        <w:rPr>
          <w:b/>
          <w:bCs/>
          <w:sz w:val="28"/>
          <w:szCs w:val="28"/>
        </w:rPr>
      </w:pPr>
    </w:p>
    <w:p w:rsidR="00067193" w:rsidRPr="0021264C" w:rsidRDefault="00067193" w:rsidP="00B57E40">
      <w:pPr>
        <w:tabs>
          <w:tab w:val="left" w:pos="5529"/>
        </w:tabs>
        <w:jc w:val="center"/>
        <w:rPr>
          <w:sz w:val="28"/>
          <w:szCs w:val="28"/>
        </w:rPr>
      </w:pPr>
    </w:p>
    <w:p w:rsidR="00067193" w:rsidRPr="0021264C" w:rsidRDefault="00067193" w:rsidP="00B57E40">
      <w:pPr>
        <w:widowControl/>
        <w:numPr>
          <w:ilvl w:val="0"/>
          <w:numId w:val="4"/>
        </w:numPr>
        <w:autoSpaceDE/>
        <w:autoSpaceDN/>
        <w:spacing w:after="160" w:line="259" w:lineRule="auto"/>
        <w:rPr>
          <w:sz w:val="28"/>
          <w:szCs w:val="28"/>
        </w:rPr>
      </w:pPr>
      <w:r w:rsidRPr="0021264C">
        <w:rPr>
          <w:sz w:val="28"/>
          <w:szCs w:val="28"/>
        </w:rPr>
        <w:t>Постройте плоскость α, прямую СД, лежащую в данной плоскости и точку А, не лежащую в плоскости. Сделайте соответствующие записи.</w:t>
      </w:r>
    </w:p>
    <w:p w:rsidR="00067193" w:rsidRPr="0021264C" w:rsidRDefault="00067193" w:rsidP="00B57E40">
      <w:pPr>
        <w:widowControl/>
        <w:numPr>
          <w:ilvl w:val="0"/>
          <w:numId w:val="4"/>
        </w:numPr>
        <w:autoSpaceDE/>
        <w:autoSpaceDN/>
        <w:spacing w:after="160" w:line="259" w:lineRule="auto"/>
        <w:rPr>
          <w:sz w:val="28"/>
          <w:szCs w:val="28"/>
        </w:rPr>
      </w:pPr>
      <w:r w:rsidRPr="0021264C">
        <w:rPr>
          <w:sz w:val="28"/>
          <w:szCs w:val="28"/>
        </w:rPr>
        <w:t>Верно ли, что: а) любые три точки лежат в одной плоскости; б) через любые три точки проходит плоскость и притом только одна.</w:t>
      </w:r>
    </w:p>
    <w:p w:rsidR="00067193" w:rsidRPr="0021264C" w:rsidRDefault="00067193" w:rsidP="00B57E40">
      <w:pPr>
        <w:widowControl/>
        <w:numPr>
          <w:ilvl w:val="0"/>
          <w:numId w:val="4"/>
        </w:numPr>
        <w:autoSpaceDE/>
        <w:autoSpaceDN/>
        <w:spacing w:after="160" w:line="259" w:lineRule="auto"/>
        <w:rPr>
          <w:sz w:val="28"/>
          <w:szCs w:val="28"/>
        </w:rPr>
      </w:pPr>
      <w:r w:rsidRPr="0021264C">
        <w:rPr>
          <w:sz w:val="28"/>
          <w:szCs w:val="28"/>
        </w:rPr>
        <w:t>Верно ли, что прямая лежит в плоскости треугольника, если она пересекает две стороны треугольника?</w:t>
      </w:r>
    </w:p>
    <w:p w:rsidR="00067193" w:rsidRPr="0021264C" w:rsidRDefault="00067193" w:rsidP="00B57E40">
      <w:pPr>
        <w:widowControl/>
        <w:numPr>
          <w:ilvl w:val="0"/>
          <w:numId w:val="4"/>
        </w:numPr>
        <w:autoSpaceDE/>
        <w:autoSpaceDN/>
        <w:spacing w:after="160" w:line="259" w:lineRule="auto"/>
        <w:rPr>
          <w:sz w:val="28"/>
          <w:szCs w:val="28"/>
        </w:rPr>
      </w:pPr>
      <w:r w:rsidRPr="0021264C">
        <w:rPr>
          <w:sz w:val="28"/>
          <w:szCs w:val="28"/>
        </w:rPr>
        <w:t>Закончите предложение: Если две плоскости имеют общую точку, то они...</w:t>
      </w:r>
    </w:p>
    <w:p w:rsidR="00067193" w:rsidRPr="0021264C" w:rsidRDefault="00067193" w:rsidP="00B57E40">
      <w:pPr>
        <w:widowControl/>
        <w:numPr>
          <w:ilvl w:val="0"/>
          <w:numId w:val="4"/>
        </w:numPr>
        <w:autoSpaceDE/>
        <w:autoSpaceDN/>
        <w:spacing w:after="160" w:line="259" w:lineRule="auto"/>
        <w:rPr>
          <w:sz w:val="28"/>
          <w:szCs w:val="28"/>
        </w:rPr>
      </w:pPr>
      <w:r w:rsidRPr="0021264C">
        <w:rPr>
          <w:sz w:val="28"/>
          <w:szCs w:val="28"/>
        </w:rPr>
        <w:t>Можно ли через точку пересечения двух прямых провести третью прямую, не лежащую с ними в одной плоскости?</w:t>
      </w:r>
    </w:p>
    <w:p w:rsidR="00067193" w:rsidRPr="0021264C" w:rsidRDefault="00067193" w:rsidP="00B57E40">
      <w:pPr>
        <w:widowControl/>
        <w:numPr>
          <w:ilvl w:val="0"/>
          <w:numId w:val="4"/>
        </w:numPr>
        <w:autoSpaceDE/>
        <w:autoSpaceDN/>
        <w:spacing w:after="160" w:line="259" w:lineRule="auto"/>
        <w:rPr>
          <w:sz w:val="28"/>
          <w:szCs w:val="28"/>
        </w:rPr>
      </w:pPr>
      <w:r w:rsidRPr="0021264C">
        <w:rPr>
          <w:sz w:val="28"/>
          <w:szCs w:val="28"/>
        </w:rPr>
        <w:t>Верно ли, что если две точки окружности лежат в одной плоскости, то и вся окружность лежит в этой плоскости?</w:t>
      </w:r>
    </w:p>
    <w:p w:rsidR="00067193" w:rsidRPr="0021264C" w:rsidRDefault="00067193" w:rsidP="00B57E40">
      <w:pPr>
        <w:widowControl/>
        <w:numPr>
          <w:ilvl w:val="0"/>
          <w:numId w:val="4"/>
        </w:numPr>
        <w:autoSpaceDE/>
        <w:autoSpaceDN/>
        <w:spacing w:after="160" w:line="259" w:lineRule="auto"/>
        <w:rPr>
          <w:sz w:val="28"/>
          <w:szCs w:val="28"/>
        </w:rPr>
      </w:pPr>
      <w:r w:rsidRPr="0021264C">
        <w:rPr>
          <w:sz w:val="28"/>
          <w:szCs w:val="28"/>
        </w:rPr>
        <w:t>Два диаметра окружности принадлежат одной плоскости. Принадлежит ли вся окружность этой плоскости?</w:t>
      </w:r>
    </w:p>
    <w:p w:rsidR="00067193" w:rsidRDefault="00067193" w:rsidP="00B57E40">
      <w:pPr>
        <w:widowControl/>
        <w:numPr>
          <w:ilvl w:val="0"/>
          <w:numId w:val="4"/>
        </w:numPr>
        <w:autoSpaceDE/>
        <w:autoSpaceDN/>
        <w:spacing w:after="160" w:line="259" w:lineRule="auto"/>
        <w:rPr>
          <w:sz w:val="28"/>
          <w:szCs w:val="28"/>
        </w:rPr>
      </w:pPr>
      <w:r w:rsidRPr="0021264C">
        <w:rPr>
          <w:sz w:val="28"/>
          <w:szCs w:val="28"/>
        </w:rPr>
        <w:t>Могут ли прямая и плоскость иметь только одну общую точку? Только две общие точки?</w:t>
      </w:r>
    </w:p>
    <w:p w:rsidR="00067193" w:rsidRDefault="00067193" w:rsidP="00FA2453">
      <w:pPr>
        <w:widowControl/>
        <w:autoSpaceDE/>
        <w:autoSpaceDN/>
        <w:spacing w:after="160" w:line="259" w:lineRule="auto"/>
        <w:rPr>
          <w:sz w:val="28"/>
          <w:szCs w:val="28"/>
        </w:rPr>
      </w:pPr>
    </w:p>
    <w:p w:rsidR="00067193" w:rsidRDefault="00067193" w:rsidP="00FA2453">
      <w:pPr>
        <w:widowControl/>
        <w:autoSpaceDE/>
        <w:autoSpaceDN/>
        <w:spacing w:after="160" w:line="259" w:lineRule="auto"/>
        <w:rPr>
          <w:sz w:val="28"/>
          <w:szCs w:val="28"/>
        </w:rPr>
      </w:pPr>
    </w:p>
    <w:p w:rsidR="00067193" w:rsidRDefault="00067193" w:rsidP="00FA2453">
      <w:pPr>
        <w:widowControl/>
        <w:autoSpaceDE/>
        <w:autoSpaceDN/>
        <w:spacing w:after="160" w:line="259" w:lineRule="auto"/>
        <w:rPr>
          <w:sz w:val="28"/>
          <w:szCs w:val="28"/>
        </w:rPr>
      </w:pPr>
    </w:p>
    <w:p w:rsidR="00067193" w:rsidRDefault="00067193" w:rsidP="00FA2453">
      <w:pPr>
        <w:widowControl/>
        <w:autoSpaceDE/>
        <w:autoSpaceDN/>
        <w:spacing w:after="160" w:line="259" w:lineRule="auto"/>
        <w:rPr>
          <w:sz w:val="28"/>
          <w:szCs w:val="28"/>
        </w:rPr>
      </w:pPr>
    </w:p>
    <w:p w:rsidR="00067193" w:rsidRDefault="00067193" w:rsidP="00FA2453">
      <w:pPr>
        <w:widowControl/>
        <w:autoSpaceDE/>
        <w:autoSpaceDN/>
        <w:spacing w:after="160" w:line="259" w:lineRule="auto"/>
        <w:rPr>
          <w:sz w:val="28"/>
          <w:szCs w:val="28"/>
        </w:rPr>
      </w:pPr>
    </w:p>
    <w:p w:rsidR="00067193" w:rsidRDefault="00067193" w:rsidP="00FA2453">
      <w:pPr>
        <w:widowControl/>
        <w:autoSpaceDE/>
        <w:autoSpaceDN/>
        <w:spacing w:after="160" w:line="259" w:lineRule="auto"/>
        <w:rPr>
          <w:sz w:val="28"/>
          <w:szCs w:val="28"/>
        </w:rPr>
      </w:pPr>
    </w:p>
    <w:p w:rsidR="00067193" w:rsidRDefault="00067193" w:rsidP="00FA2453">
      <w:pPr>
        <w:widowControl/>
        <w:autoSpaceDE/>
        <w:autoSpaceDN/>
        <w:spacing w:after="160" w:line="259" w:lineRule="auto"/>
        <w:rPr>
          <w:sz w:val="28"/>
          <w:szCs w:val="28"/>
        </w:rPr>
      </w:pPr>
    </w:p>
    <w:p w:rsidR="00067193" w:rsidRDefault="00067193" w:rsidP="00FA2453">
      <w:pPr>
        <w:pStyle w:val="Heading1"/>
        <w:spacing w:before="99" w:line="242" w:lineRule="auto"/>
        <w:ind w:left="2046" w:right="1285"/>
        <w:jc w:val="center"/>
      </w:pPr>
      <w:r>
        <w:t>Самостоятельная  работа</w:t>
      </w:r>
      <w:r>
        <w:rPr>
          <w:spacing w:val="1"/>
        </w:rPr>
        <w:t xml:space="preserve"> </w:t>
      </w:r>
      <w:r>
        <w:t xml:space="preserve">по ТЕОРИИ ВЕРОЯТНОСТИ </w:t>
      </w:r>
    </w:p>
    <w:p w:rsidR="00067193" w:rsidRDefault="00067193" w:rsidP="00FA2453">
      <w:pPr>
        <w:pStyle w:val="Heading1"/>
        <w:spacing w:before="99" w:line="242" w:lineRule="auto"/>
        <w:ind w:left="2046" w:right="1285"/>
        <w:jc w:val="center"/>
      </w:pPr>
      <w:r>
        <w:rPr>
          <w:spacing w:val="-45"/>
        </w:rPr>
        <w:t xml:space="preserve"> </w:t>
      </w:r>
      <w:r>
        <w:t xml:space="preserve">по тeмe </w:t>
      </w:r>
      <w:r w:rsidRPr="00FA2453">
        <w:rPr>
          <w:rFonts w:ascii="Times New Roman" w:hAnsi="Times New Roman"/>
          <w:sz w:val="28"/>
          <w:szCs w:val="28"/>
        </w:rPr>
        <w:t>«</w:t>
      </w:r>
      <w:r w:rsidRPr="00FA24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A2453">
        <w:rPr>
          <w:rFonts w:ascii="Times New Roman" w:hAnsi="Times New Roman"/>
          <w:sz w:val="28"/>
          <w:szCs w:val="28"/>
        </w:rPr>
        <w:t xml:space="preserve"> </w:t>
      </w:r>
      <w:r w:rsidRPr="00FA2453">
        <w:rPr>
          <w:rFonts w:ascii="Times New Roman" w:hAnsi="Times New Roman"/>
          <w:sz w:val="28"/>
          <w:szCs w:val="28"/>
          <w:lang w:eastAsia="ru-RU"/>
        </w:rPr>
        <w:t>Случайные эксперименты (опыты) и случайные события.</w:t>
      </w:r>
      <w:r w:rsidRPr="00FA2453">
        <w:rPr>
          <w:rFonts w:ascii="Times New Roman" w:hAnsi="Times New Roman"/>
          <w:sz w:val="28"/>
          <w:szCs w:val="28"/>
        </w:rPr>
        <w:t>»</w:t>
      </w:r>
      <w:r>
        <w:t xml:space="preserve"> </w:t>
      </w:r>
    </w:p>
    <w:p w:rsidR="00067193" w:rsidRDefault="00067193" w:rsidP="00BC7B22">
      <w:pPr>
        <w:pStyle w:val="Heading1"/>
        <w:spacing w:before="99" w:line="242" w:lineRule="auto"/>
        <w:ind w:left="2046" w:right="1285"/>
        <w:jc w:val="center"/>
      </w:pPr>
      <w:r>
        <w:t>в формате ЕГЭ</w:t>
      </w:r>
    </w:p>
    <w:p w:rsidR="00067193" w:rsidRPr="00BC7B22" w:rsidRDefault="00067193" w:rsidP="00FA2453">
      <w:pPr>
        <w:spacing w:line="217" w:lineRule="exact"/>
        <w:ind w:left="1960" w:right="1285"/>
        <w:jc w:val="center"/>
        <w:rPr>
          <w:b/>
          <w:sz w:val="24"/>
          <w:szCs w:val="24"/>
        </w:rPr>
      </w:pPr>
      <w:r w:rsidRPr="00BC7B22">
        <w:rPr>
          <w:b/>
          <w:sz w:val="24"/>
          <w:szCs w:val="24"/>
        </w:rPr>
        <w:t>10</w:t>
      </w:r>
      <w:r w:rsidRPr="00BC7B22">
        <w:rPr>
          <w:b/>
          <w:spacing w:val="3"/>
          <w:sz w:val="24"/>
          <w:szCs w:val="24"/>
        </w:rPr>
        <w:t xml:space="preserve"> </w:t>
      </w:r>
      <w:r w:rsidRPr="00BC7B22">
        <w:rPr>
          <w:b/>
          <w:sz w:val="24"/>
          <w:szCs w:val="24"/>
        </w:rPr>
        <w:t>класс</w:t>
      </w:r>
    </w:p>
    <w:p w:rsidR="00067193" w:rsidRDefault="00067193" w:rsidP="00FA245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  <w:t>1.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_______________________________</w:t>
      </w:r>
    </w:p>
    <w:p w:rsidR="00067193" w:rsidRDefault="00067193" w:rsidP="00FA2453">
      <w:pPr>
        <w:jc w:val="both"/>
        <w:rPr>
          <w:b/>
          <w:noProof/>
          <w:sz w:val="24"/>
          <w:szCs w:val="24"/>
          <w:lang w:eastAsia="ru-RU"/>
        </w:rPr>
      </w:pPr>
      <w:r w:rsidRPr="00A4549D">
        <w:rPr>
          <w:b/>
          <w:noProof/>
          <w:sz w:val="24"/>
          <w:szCs w:val="24"/>
          <w:lang w:eastAsia="ru-RU"/>
        </w:rPr>
        <w:pict>
          <v:shape id="_x0000_i1044" type="#_x0000_t75" style="width:441.5pt;height:190pt;visibility:visible">
            <v:imagedata r:id="rId42" o:title="" cropleft="3062f"/>
          </v:shape>
        </w:pict>
      </w:r>
    </w:p>
    <w:p w:rsidR="00067193" w:rsidRDefault="00067193" w:rsidP="00FA2453">
      <w:pPr>
        <w:jc w:val="both"/>
        <w:rPr>
          <w:b/>
          <w:noProof/>
          <w:sz w:val="24"/>
          <w:szCs w:val="24"/>
          <w:lang w:eastAsia="ru-RU"/>
        </w:rPr>
      </w:pPr>
    </w:p>
    <w:p w:rsidR="00067193" w:rsidRDefault="00067193" w:rsidP="00FA2453">
      <w:pPr>
        <w:jc w:val="both"/>
        <w:rPr>
          <w:b/>
          <w:noProof/>
          <w:sz w:val="24"/>
          <w:szCs w:val="24"/>
          <w:lang w:eastAsia="ru-RU"/>
        </w:rPr>
      </w:pPr>
    </w:p>
    <w:p w:rsidR="00067193" w:rsidRDefault="00067193" w:rsidP="00FA2453">
      <w:pPr>
        <w:jc w:val="both"/>
        <w:rPr>
          <w:b/>
          <w:noProof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t>2.</w:t>
      </w:r>
    </w:p>
    <w:p w:rsidR="00067193" w:rsidRDefault="00067193" w:rsidP="00FA2453">
      <w:pPr>
        <w:jc w:val="both"/>
        <w:rPr>
          <w:b/>
          <w:sz w:val="24"/>
          <w:szCs w:val="24"/>
        </w:rPr>
      </w:pPr>
      <w:r w:rsidRPr="00A4549D">
        <w:rPr>
          <w:b/>
          <w:noProof/>
          <w:sz w:val="24"/>
          <w:szCs w:val="24"/>
          <w:lang w:eastAsia="ru-RU"/>
        </w:rPr>
        <w:pict>
          <v:shape id="Рисунок 2" o:spid="_x0000_i1045" type="#_x0000_t75" style="width:444pt;height:169.5pt;visibility:visible">
            <v:imagedata r:id="rId43" o:title="" cropleft="3044f"/>
          </v:shape>
        </w:pict>
      </w:r>
    </w:p>
    <w:p w:rsidR="00067193" w:rsidRDefault="00067193" w:rsidP="00FA245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3._________________________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________________________</w:t>
      </w:r>
    </w:p>
    <w:p w:rsidR="00067193" w:rsidRPr="0021264C" w:rsidRDefault="00067193" w:rsidP="00FA2453">
      <w:pPr>
        <w:widowControl/>
        <w:autoSpaceDE/>
        <w:autoSpaceDN/>
        <w:spacing w:after="160" w:line="259" w:lineRule="auto"/>
        <w:rPr>
          <w:sz w:val="28"/>
          <w:szCs w:val="28"/>
        </w:rPr>
      </w:pPr>
      <w:r w:rsidRPr="00A4549D">
        <w:rPr>
          <w:b/>
          <w:noProof/>
          <w:sz w:val="24"/>
          <w:szCs w:val="24"/>
          <w:lang w:eastAsia="ru-RU"/>
        </w:rPr>
        <w:pict>
          <v:shape id="Рисунок 3" o:spid="_x0000_i1046" type="#_x0000_t75" style="width:417pt;height:177.5pt;visibility:visible">
            <v:imagedata r:id="rId44" o:title="" cropleft="3812f"/>
          </v:shape>
        </w:pict>
      </w:r>
    </w:p>
    <w:p w:rsidR="00067193" w:rsidRDefault="00067193" w:rsidP="00B57E40">
      <w:pPr>
        <w:widowControl/>
        <w:autoSpaceDE/>
        <w:autoSpaceDN/>
        <w:spacing w:after="160" w:line="259" w:lineRule="auto"/>
        <w:ind w:left="360"/>
        <w:rPr>
          <w:sz w:val="28"/>
          <w:szCs w:val="28"/>
        </w:rPr>
      </w:pPr>
    </w:p>
    <w:p w:rsidR="00067193" w:rsidRDefault="00067193" w:rsidP="00B57E40">
      <w:pPr>
        <w:widowControl/>
        <w:autoSpaceDE/>
        <w:autoSpaceDN/>
        <w:spacing w:after="160" w:line="259" w:lineRule="auto"/>
        <w:ind w:left="360"/>
        <w:rPr>
          <w:sz w:val="28"/>
          <w:szCs w:val="28"/>
        </w:rPr>
      </w:pPr>
    </w:p>
    <w:p w:rsidR="00067193" w:rsidRDefault="00067193" w:rsidP="00B57E40">
      <w:pPr>
        <w:widowControl/>
        <w:autoSpaceDE/>
        <w:autoSpaceDN/>
        <w:spacing w:after="160" w:line="259" w:lineRule="auto"/>
        <w:ind w:left="360"/>
        <w:rPr>
          <w:sz w:val="28"/>
          <w:szCs w:val="28"/>
        </w:rPr>
      </w:pPr>
    </w:p>
    <w:p w:rsidR="00067193" w:rsidRDefault="00067193" w:rsidP="00B57E40">
      <w:pPr>
        <w:widowControl/>
        <w:autoSpaceDE/>
        <w:autoSpaceDN/>
        <w:spacing w:after="160" w:line="259" w:lineRule="auto"/>
        <w:ind w:left="360"/>
        <w:rPr>
          <w:sz w:val="28"/>
          <w:szCs w:val="28"/>
        </w:rPr>
      </w:pPr>
    </w:p>
    <w:p w:rsidR="00067193" w:rsidRPr="00BC7B22" w:rsidRDefault="00067193" w:rsidP="00BC7B22">
      <w:pPr>
        <w:pStyle w:val="Heading1"/>
        <w:spacing w:before="99" w:line="242" w:lineRule="auto"/>
        <w:ind w:left="2046" w:right="1285"/>
        <w:jc w:val="center"/>
        <w:rPr>
          <w:sz w:val="28"/>
          <w:szCs w:val="28"/>
        </w:rPr>
      </w:pPr>
      <w:r w:rsidRPr="00BC7B22">
        <w:rPr>
          <w:sz w:val="28"/>
          <w:szCs w:val="28"/>
        </w:rPr>
        <w:t>Контрольная  работа</w:t>
      </w:r>
      <w:r w:rsidRPr="00BC7B22">
        <w:rPr>
          <w:spacing w:val="1"/>
          <w:sz w:val="28"/>
          <w:szCs w:val="28"/>
        </w:rPr>
        <w:t xml:space="preserve"> </w:t>
      </w:r>
      <w:r w:rsidRPr="00BC7B22">
        <w:rPr>
          <w:sz w:val="28"/>
          <w:szCs w:val="28"/>
        </w:rPr>
        <w:t xml:space="preserve">по ТЕОРИИ ВЕРОЯТНОСТИ </w:t>
      </w:r>
    </w:p>
    <w:p w:rsidR="00067193" w:rsidRPr="00BC7B22" w:rsidRDefault="00067193" w:rsidP="00BC7B22">
      <w:pPr>
        <w:jc w:val="center"/>
        <w:rPr>
          <w:b/>
          <w:sz w:val="28"/>
          <w:szCs w:val="28"/>
        </w:rPr>
      </w:pPr>
      <w:r w:rsidRPr="00BC7B22">
        <w:rPr>
          <w:spacing w:val="-45"/>
          <w:sz w:val="28"/>
          <w:szCs w:val="28"/>
        </w:rPr>
        <w:t xml:space="preserve"> </w:t>
      </w:r>
      <w:r w:rsidRPr="00BC7B22">
        <w:rPr>
          <w:sz w:val="28"/>
          <w:szCs w:val="28"/>
        </w:rPr>
        <w:t>по тeмe «</w:t>
      </w:r>
      <w:r w:rsidRPr="00BC7B22">
        <w:rPr>
          <w:spacing w:val="1"/>
          <w:sz w:val="28"/>
          <w:szCs w:val="28"/>
        </w:rPr>
        <w:t xml:space="preserve"> </w:t>
      </w:r>
      <w:r w:rsidRPr="00BC7B22">
        <w:rPr>
          <w:sz w:val="28"/>
          <w:szCs w:val="28"/>
        </w:rPr>
        <w:t xml:space="preserve"> Сложение и умножение вероятностей</w:t>
      </w:r>
      <w:r w:rsidRPr="00BC7B22">
        <w:rPr>
          <w:sz w:val="28"/>
          <w:szCs w:val="28"/>
          <w:lang w:eastAsia="ru-RU"/>
        </w:rPr>
        <w:t>.</w:t>
      </w:r>
      <w:r w:rsidRPr="00BC7B22">
        <w:rPr>
          <w:sz w:val="28"/>
          <w:szCs w:val="28"/>
        </w:rPr>
        <w:t xml:space="preserve">» </w:t>
      </w:r>
    </w:p>
    <w:p w:rsidR="00067193" w:rsidRPr="00BC7B22" w:rsidRDefault="00067193" w:rsidP="00BC7B22">
      <w:pPr>
        <w:pStyle w:val="Heading1"/>
        <w:spacing w:before="99" w:line="242" w:lineRule="auto"/>
        <w:ind w:left="2046" w:right="1285"/>
        <w:jc w:val="center"/>
        <w:rPr>
          <w:sz w:val="28"/>
          <w:szCs w:val="28"/>
        </w:rPr>
      </w:pPr>
      <w:r w:rsidRPr="00BC7B22">
        <w:rPr>
          <w:sz w:val="28"/>
          <w:szCs w:val="28"/>
        </w:rPr>
        <w:t>в формате ЕГЭ</w:t>
      </w:r>
    </w:p>
    <w:p w:rsidR="00067193" w:rsidRPr="00BC7B22" w:rsidRDefault="00067193" w:rsidP="00BC7B22">
      <w:pPr>
        <w:spacing w:line="217" w:lineRule="exact"/>
        <w:ind w:left="1960" w:right="1285"/>
        <w:jc w:val="center"/>
        <w:rPr>
          <w:b/>
          <w:sz w:val="28"/>
          <w:szCs w:val="28"/>
        </w:rPr>
      </w:pPr>
      <w:r w:rsidRPr="00BC7B22">
        <w:rPr>
          <w:b/>
          <w:sz w:val="28"/>
          <w:szCs w:val="28"/>
        </w:rPr>
        <w:t>10</w:t>
      </w:r>
      <w:r w:rsidRPr="00BC7B22">
        <w:rPr>
          <w:b/>
          <w:spacing w:val="3"/>
          <w:sz w:val="28"/>
          <w:szCs w:val="28"/>
        </w:rPr>
        <w:t xml:space="preserve"> </w:t>
      </w:r>
      <w:r w:rsidRPr="00BC7B22">
        <w:rPr>
          <w:b/>
          <w:sz w:val="28"/>
          <w:szCs w:val="28"/>
        </w:rPr>
        <w:t>класс</w:t>
      </w:r>
    </w:p>
    <w:p w:rsidR="00067193" w:rsidRDefault="00067193" w:rsidP="00BC7B22">
      <w:pPr>
        <w:pBdr>
          <w:bottom w:val="single" w:sz="12" w:space="1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>1. Суммой событий А и В (которые могут произойти в одном испытании) называется событие _____________________________________________________________________</w:t>
      </w:r>
    </w:p>
    <w:p w:rsidR="00067193" w:rsidRPr="006F5BBE" w:rsidRDefault="00067193" w:rsidP="00BC7B22">
      <w:pPr>
        <w:rPr>
          <w:sz w:val="24"/>
          <w:szCs w:val="24"/>
        </w:rPr>
      </w:pPr>
    </w:p>
    <w:p w:rsidR="00067193" w:rsidRDefault="00067193" w:rsidP="00BC7B22">
      <w:pPr>
        <w:pBdr>
          <w:top w:val="single" w:sz="12" w:space="1" w:color="auto"/>
          <w:bottom w:val="single" w:sz="12" w:space="1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>Вероятность суммы двух несовместных событий А и В равна _____________________</w:t>
      </w:r>
    </w:p>
    <w:p w:rsidR="00067193" w:rsidRDefault="00067193" w:rsidP="00BC7B22">
      <w:pPr>
        <w:rPr>
          <w:b/>
          <w:sz w:val="24"/>
          <w:szCs w:val="24"/>
        </w:rPr>
      </w:pPr>
      <w:r>
        <w:rPr>
          <w:b/>
          <w:sz w:val="24"/>
          <w:szCs w:val="24"/>
        </w:rPr>
        <w:t>2.</w:t>
      </w:r>
    </w:p>
    <w:p w:rsidR="00067193" w:rsidRDefault="00067193" w:rsidP="00BC7B22">
      <w:pPr>
        <w:rPr>
          <w:b/>
          <w:sz w:val="24"/>
          <w:szCs w:val="24"/>
        </w:rPr>
      </w:pPr>
      <w:r w:rsidRPr="00A4549D">
        <w:rPr>
          <w:b/>
          <w:noProof/>
          <w:sz w:val="24"/>
          <w:szCs w:val="24"/>
          <w:lang w:eastAsia="ru-RU"/>
        </w:rPr>
        <w:pict>
          <v:shape id="Рисунок 11" o:spid="_x0000_i1047" type="#_x0000_t75" style="width:423.5pt;height:146pt;visibility:visible">
            <v:imagedata r:id="rId45" o:title="" cropleft="6121f"/>
          </v:shape>
        </w:pict>
      </w:r>
    </w:p>
    <w:p w:rsidR="00067193" w:rsidRPr="00BC7B22" w:rsidRDefault="00067193" w:rsidP="00BC7B22">
      <w:pPr>
        <w:rPr>
          <w:b/>
          <w:sz w:val="28"/>
          <w:szCs w:val="28"/>
        </w:rPr>
      </w:pPr>
      <w:r w:rsidRPr="00BC7B22">
        <w:rPr>
          <w:b/>
          <w:sz w:val="28"/>
          <w:szCs w:val="28"/>
        </w:rPr>
        <w:t>3. Для каждого события А можно рассматривать противоположное событие ____, которое наступает тогда, когда________________________________________________</w:t>
      </w:r>
    </w:p>
    <w:p w:rsidR="00067193" w:rsidRDefault="00067193" w:rsidP="00BC7B22">
      <w:pPr>
        <w:rPr>
          <w:b/>
          <w:sz w:val="28"/>
          <w:szCs w:val="28"/>
        </w:rPr>
      </w:pPr>
      <w:r w:rsidRPr="00BC7B22">
        <w:rPr>
          <w:b/>
          <w:sz w:val="28"/>
          <w:szCs w:val="28"/>
        </w:rPr>
        <w:t>Р(А+___)=_____________________</w:t>
      </w:r>
    </w:p>
    <w:p w:rsidR="00067193" w:rsidRDefault="00067193" w:rsidP="00BC7B22">
      <w:pPr>
        <w:rPr>
          <w:b/>
          <w:sz w:val="28"/>
          <w:szCs w:val="28"/>
        </w:rPr>
      </w:pPr>
    </w:p>
    <w:p w:rsidR="00067193" w:rsidRDefault="00067193" w:rsidP="00BC7B22">
      <w:pPr>
        <w:rPr>
          <w:b/>
          <w:sz w:val="28"/>
          <w:szCs w:val="28"/>
        </w:rPr>
      </w:pPr>
    </w:p>
    <w:p w:rsidR="00067193" w:rsidRDefault="00067193" w:rsidP="00BC7B22">
      <w:pPr>
        <w:rPr>
          <w:b/>
          <w:sz w:val="28"/>
          <w:szCs w:val="28"/>
        </w:rPr>
      </w:pPr>
    </w:p>
    <w:p w:rsidR="00067193" w:rsidRDefault="00067193" w:rsidP="00BC7B22">
      <w:pPr>
        <w:rPr>
          <w:b/>
          <w:sz w:val="28"/>
          <w:szCs w:val="28"/>
        </w:rPr>
      </w:pPr>
    </w:p>
    <w:p w:rsidR="00067193" w:rsidRDefault="00067193" w:rsidP="00BC7B22">
      <w:pPr>
        <w:rPr>
          <w:b/>
          <w:sz w:val="28"/>
          <w:szCs w:val="28"/>
        </w:rPr>
      </w:pPr>
    </w:p>
    <w:p w:rsidR="00067193" w:rsidRPr="00BC7B22" w:rsidRDefault="00067193" w:rsidP="00BC7B22">
      <w:pPr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</w:p>
    <w:p w:rsidR="00067193" w:rsidRDefault="00067193" w:rsidP="00BC7B22">
      <w:pPr>
        <w:rPr>
          <w:b/>
          <w:sz w:val="24"/>
          <w:szCs w:val="24"/>
        </w:rPr>
      </w:pPr>
      <w:r w:rsidRPr="00A4549D">
        <w:rPr>
          <w:b/>
          <w:noProof/>
          <w:sz w:val="28"/>
          <w:szCs w:val="28"/>
          <w:lang w:eastAsia="ru-RU"/>
        </w:rPr>
        <w:pict>
          <v:shape id="Рисунок 12" o:spid="_x0000_i1048" type="#_x0000_t75" style="width:412pt;height:134pt;visibility:visible">
            <v:imagedata r:id="rId46" o:title="" cropleft="7676f"/>
          </v:shape>
        </w:pict>
      </w:r>
    </w:p>
    <w:p w:rsidR="00067193" w:rsidRDefault="00067193" w:rsidP="00BC7B2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5. </w:t>
      </w:r>
    </w:p>
    <w:p w:rsidR="00067193" w:rsidRDefault="00067193" w:rsidP="00BC7B22">
      <w:pPr>
        <w:rPr>
          <w:b/>
          <w:noProof/>
          <w:sz w:val="24"/>
          <w:szCs w:val="24"/>
          <w:lang w:eastAsia="ru-RU"/>
        </w:rPr>
      </w:pPr>
      <w:r w:rsidRPr="00A4549D">
        <w:rPr>
          <w:b/>
          <w:noProof/>
          <w:sz w:val="24"/>
          <w:szCs w:val="24"/>
          <w:lang w:eastAsia="ru-RU"/>
        </w:rPr>
        <w:pict>
          <v:shape id="Рисунок 13" o:spid="_x0000_i1049" type="#_x0000_t75" style="width:392.5pt;height:201.5pt;visibility:visible">
            <v:imagedata r:id="rId47" o:title="" cropleft="6903f"/>
          </v:shape>
        </w:pict>
      </w:r>
    </w:p>
    <w:p w:rsidR="00067193" w:rsidRDefault="00067193" w:rsidP="00BC7B22">
      <w:pPr>
        <w:rPr>
          <w:b/>
          <w:noProof/>
          <w:sz w:val="24"/>
          <w:szCs w:val="24"/>
          <w:lang w:eastAsia="ru-RU"/>
        </w:rPr>
      </w:pPr>
    </w:p>
    <w:p w:rsidR="00067193" w:rsidRDefault="00067193" w:rsidP="00BC7B22">
      <w:pPr>
        <w:rPr>
          <w:b/>
          <w:noProof/>
          <w:sz w:val="24"/>
          <w:szCs w:val="24"/>
          <w:lang w:eastAsia="ru-RU"/>
        </w:rPr>
      </w:pPr>
    </w:p>
    <w:p w:rsidR="00067193" w:rsidRDefault="00067193" w:rsidP="00BC7B22">
      <w:pPr>
        <w:rPr>
          <w:b/>
          <w:noProof/>
          <w:sz w:val="24"/>
          <w:szCs w:val="24"/>
          <w:lang w:eastAsia="ru-RU"/>
        </w:rPr>
      </w:pPr>
    </w:p>
    <w:p w:rsidR="00067193" w:rsidRDefault="00067193" w:rsidP="00BC7B22">
      <w:pPr>
        <w:rPr>
          <w:b/>
          <w:noProof/>
          <w:sz w:val="24"/>
          <w:szCs w:val="24"/>
          <w:lang w:eastAsia="ru-RU"/>
        </w:rPr>
      </w:pPr>
    </w:p>
    <w:p w:rsidR="00067193" w:rsidRDefault="00067193" w:rsidP="00BC7B22">
      <w:pPr>
        <w:rPr>
          <w:b/>
          <w:noProof/>
          <w:sz w:val="24"/>
          <w:szCs w:val="24"/>
          <w:lang w:eastAsia="ru-RU"/>
        </w:rPr>
      </w:pPr>
    </w:p>
    <w:p w:rsidR="00067193" w:rsidRDefault="00067193" w:rsidP="00BC7B22">
      <w:pPr>
        <w:rPr>
          <w:b/>
          <w:noProof/>
          <w:sz w:val="24"/>
          <w:szCs w:val="24"/>
          <w:lang w:eastAsia="ru-RU"/>
        </w:rPr>
      </w:pPr>
    </w:p>
    <w:p w:rsidR="00067193" w:rsidRDefault="00067193" w:rsidP="00BC7B22">
      <w:pPr>
        <w:rPr>
          <w:b/>
          <w:noProof/>
          <w:sz w:val="24"/>
          <w:szCs w:val="24"/>
          <w:lang w:eastAsia="ru-RU"/>
        </w:rPr>
      </w:pPr>
    </w:p>
    <w:p w:rsidR="00067193" w:rsidRDefault="00067193" w:rsidP="00BC7B22">
      <w:pPr>
        <w:rPr>
          <w:b/>
          <w:noProof/>
          <w:sz w:val="24"/>
          <w:szCs w:val="24"/>
          <w:lang w:eastAsia="ru-RU"/>
        </w:rPr>
      </w:pPr>
    </w:p>
    <w:p w:rsidR="00067193" w:rsidRDefault="00067193" w:rsidP="00BC7B22">
      <w:pPr>
        <w:rPr>
          <w:b/>
          <w:noProof/>
          <w:sz w:val="24"/>
          <w:szCs w:val="24"/>
          <w:lang w:eastAsia="ru-RU"/>
        </w:rPr>
      </w:pPr>
    </w:p>
    <w:p w:rsidR="00067193" w:rsidRDefault="00067193" w:rsidP="00BC7B22">
      <w:pPr>
        <w:rPr>
          <w:b/>
          <w:noProof/>
          <w:sz w:val="24"/>
          <w:szCs w:val="24"/>
          <w:lang w:eastAsia="ru-RU"/>
        </w:rPr>
      </w:pPr>
    </w:p>
    <w:p w:rsidR="00067193" w:rsidRDefault="00067193" w:rsidP="00BC7B22">
      <w:pPr>
        <w:rPr>
          <w:b/>
          <w:noProof/>
          <w:sz w:val="24"/>
          <w:szCs w:val="24"/>
          <w:lang w:eastAsia="ru-RU"/>
        </w:rPr>
      </w:pPr>
    </w:p>
    <w:p w:rsidR="00067193" w:rsidRDefault="00067193" w:rsidP="00B91ABA">
      <w:pPr>
        <w:pStyle w:val="Heading1"/>
        <w:spacing w:before="99" w:line="242" w:lineRule="auto"/>
        <w:ind w:left="2046" w:right="1285"/>
        <w:jc w:val="center"/>
      </w:pPr>
      <w:r>
        <w:t>Контрольная работа</w:t>
      </w:r>
      <w:r>
        <w:rPr>
          <w:spacing w:val="1"/>
        </w:rPr>
        <w:t xml:space="preserve"> </w:t>
      </w:r>
      <w:r>
        <w:t xml:space="preserve">по АЛГЕБРЕ </w:t>
      </w:r>
    </w:p>
    <w:p w:rsidR="00067193" w:rsidRDefault="00067193" w:rsidP="00B91ABA">
      <w:pPr>
        <w:pStyle w:val="Heading1"/>
        <w:spacing w:before="99" w:line="242" w:lineRule="auto"/>
        <w:ind w:left="2046" w:right="1285"/>
        <w:jc w:val="center"/>
      </w:pPr>
      <w:r>
        <w:rPr>
          <w:spacing w:val="-45"/>
        </w:rPr>
        <w:t xml:space="preserve"> </w:t>
      </w:r>
      <w:r>
        <w:t>по тeмe  «</w:t>
      </w:r>
      <w:r>
        <w:rPr>
          <w:spacing w:val="1"/>
        </w:rPr>
        <w:t xml:space="preserve"> </w:t>
      </w:r>
      <w:r>
        <w:t xml:space="preserve">Показательные уравнения и неравенства» </w:t>
      </w:r>
    </w:p>
    <w:p w:rsidR="00067193" w:rsidRDefault="00067193" w:rsidP="00B91ABA">
      <w:pPr>
        <w:pStyle w:val="Heading1"/>
        <w:spacing w:before="99" w:line="242" w:lineRule="auto"/>
        <w:ind w:left="2046" w:right="1285"/>
        <w:jc w:val="center"/>
      </w:pPr>
      <w:r>
        <w:t>в формате ЕГЭ</w:t>
      </w:r>
    </w:p>
    <w:p w:rsidR="00067193" w:rsidRDefault="00067193" w:rsidP="00B91ABA">
      <w:pPr>
        <w:pStyle w:val="Heading1"/>
        <w:spacing w:before="99" w:line="242" w:lineRule="auto"/>
        <w:ind w:left="2046" w:right="1285"/>
        <w:jc w:val="center"/>
      </w:pPr>
    </w:p>
    <w:p w:rsidR="00067193" w:rsidRPr="00C42809" w:rsidRDefault="00067193" w:rsidP="00B91ABA">
      <w:pPr>
        <w:spacing w:line="217" w:lineRule="exact"/>
        <w:ind w:left="1960" w:right="1285"/>
        <w:jc w:val="center"/>
        <w:rPr>
          <w:b/>
          <w:sz w:val="28"/>
          <w:szCs w:val="28"/>
        </w:rPr>
      </w:pPr>
      <w:r w:rsidRPr="00C42809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1</w:t>
      </w:r>
      <w:r w:rsidRPr="00C42809">
        <w:rPr>
          <w:b/>
          <w:spacing w:val="3"/>
          <w:sz w:val="28"/>
          <w:szCs w:val="28"/>
        </w:rPr>
        <w:t xml:space="preserve"> </w:t>
      </w:r>
      <w:r w:rsidRPr="00C42809">
        <w:rPr>
          <w:b/>
          <w:sz w:val="28"/>
          <w:szCs w:val="28"/>
        </w:rPr>
        <w:t>класс</w:t>
      </w:r>
    </w:p>
    <w:p w:rsidR="00067193" w:rsidRPr="00C42809" w:rsidRDefault="00067193" w:rsidP="00B91ABA">
      <w:pPr>
        <w:pStyle w:val="BodyText"/>
        <w:spacing w:line="247" w:lineRule="auto"/>
        <w:ind w:left="3091" w:right="2397" w:hanging="15"/>
        <w:jc w:val="center"/>
        <w:rPr>
          <w:sz w:val="28"/>
          <w:szCs w:val="28"/>
        </w:rPr>
      </w:pPr>
      <w:r w:rsidRPr="00C42809">
        <w:rPr>
          <w:sz w:val="28"/>
          <w:szCs w:val="28"/>
        </w:rPr>
        <w:t>(базовый</w:t>
      </w:r>
      <w:r w:rsidRPr="00C42809">
        <w:rPr>
          <w:spacing w:val="9"/>
          <w:sz w:val="28"/>
          <w:szCs w:val="28"/>
        </w:rPr>
        <w:t xml:space="preserve"> </w:t>
      </w:r>
      <w:r w:rsidRPr="00C42809">
        <w:rPr>
          <w:sz w:val="28"/>
          <w:szCs w:val="28"/>
        </w:rPr>
        <w:t>уровень)</w:t>
      </w:r>
    </w:p>
    <w:p w:rsidR="00067193" w:rsidRDefault="00067193" w:rsidP="00BC7B22">
      <w:pPr>
        <w:rPr>
          <w:b/>
          <w:noProof/>
          <w:sz w:val="24"/>
          <w:szCs w:val="24"/>
          <w:lang w:eastAsia="ru-RU"/>
        </w:rPr>
      </w:pPr>
    </w:p>
    <w:p w:rsidR="00067193" w:rsidRDefault="00067193" w:rsidP="00BC7B22">
      <w:pPr>
        <w:rPr>
          <w:b/>
          <w:noProof/>
          <w:sz w:val="24"/>
          <w:szCs w:val="24"/>
          <w:lang w:eastAsia="ru-RU"/>
        </w:rPr>
      </w:pPr>
    </w:p>
    <w:p w:rsidR="00067193" w:rsidRPr="001C2044" w:rsidRDefault="00067193" w:rsidP="00B91ABA">
      <w:pPr>
        <w:widowControl/>
        <w:numPr>
          <w:ilvl w:val="0"/>
          <w:numId w:val="5"/>
        </w:numPr>
        <w:autoSpaceDE/>
        <w:autoSpaceDN/>
        <w:jc w:val="both"/>
        <w:rPr>
          <w:sz w:val="28"/>
          <w:szCs w:val="28"/>
        </w:rPr>
      </w:pPr>
      <w:r w:rsidRPr="001C2044">
        <w:rPr>
          <w:sz w:val="28"/>
          <w:szCs w:val="28"/>
        </w:rPr>
        <w:t>Решите уравнение:</w:t>
      </w:r>
    </w:p>
    <w:p w:rsidR="00067193" w:rsidRPr="001C2044" w:rsidRDefault="00067193" w:rsidP="00B91ABA">
      <w:pPr>
        <w:widowControl/>
        <w:numPr>
          <w:ilvl w:val="1"/>
          <w:numId w:val="5"/>
        </w:numPr>
        <w:autoSpaceDE/>
        <w:autoSpaceDN/>
        <w:jc w:val="both"/>
        <w:rPr>
          <w:sz w:val="28"/>
          <w:szCs w:val="28"/>
        </w:rPr>
      </w:pPr>
      <w:r w:rsidRPr="001C2044">
        <w:rPr>
          <w:position w:val="-6"/>
          <w:sz w:val="28"/>
          <w:szCs w:val="28"/>
        </w:rPr>
        <w:object w:dxaOrig="960" w:dyaOrig="320">
          <v:shape id="_x0000_i1050" type="#_x0000_t75" style="width:48pt;height:16pt" o:ole="">
            <v:imagedata r:id="rId48" o:title=""/>
          </v:shape>
          <o:OLEObject Type="Embed" ProgID="Equation.3" ShapeID="_x0000_i1050" DrawAspect="Content" ObjectID="_1754319871" r:id="rId49"/>
        </w:object>
      </w:r>
    </w:p>
    <w:p w:rsidR="00067193" w:rsidRPr="001C2044" w:rsidRDefault="00067193" w:rsidP="00B91ABA">
      <w:pPr>
        <w:widowControl/>
        <w:numPr>
          <w:ilvl w:val="1"/>
          <w:numId w:val="5"/>
        </w:numPr>
        <w:autoSpaceDE/>
        <w:autoSpaceDN/>
        <w:jc w:val="both"/>
        <w:rPr>
          <w:sz w:val="28"/>
          <w:szCs w:val="28"/>
        </w:rPr>
      </w:pPr>
      <w:r w:rsidRPr="001C2044">
        <w:rPr>
          <w:position w:val="-6"/>
          <w:sz w:val="28"/>
          <w:szCs w:val="28"/>
        </w:rPr>
        <w:object w:dxaOrig="1640" w:dyaOrig="320">
          <v:shape id="_x0000_i1051" type="#_x0000_t75" style="width:82pt;height:16pt" o:ole="">
            <v:imagedata r:id="rId50" o:title=""/>
          </v:shape>
          <o:OLEObject Type="Embed" ProgID="Equation.3" ShapeID="_x0000_i1051" DrawAspect="Content" ObjectID="_1754319872" r:id="rId51"/>
        </w:object>
      </w:r>
    </w:p>
    <w:p w:rsidR="00067193" w:rsidRPr="001C2044" w:rsidRDefault="00067193" w:rsidP="00B91ABA">
      <w:pPr>
        <w:widowControl/>
        <w:numPr>
          <w:ilvl w:val="1"/>
          <w:numId w:val="5"/>
        </w:numPr>
        <w:autoSpaceDE/>
        <w:autoSpaceDN/>
        <w:jc w:val="both"/>
        <w:rPr>
          <w:sz w:val="28"/>
          <w:szCs w:val="28"/>
        </w:rPr>
      </w:pPr>
      <w:r w:rsidRPr="001C2044">
        <w:rPr>
          <w:position w:val="-24"/>
          <w:sz w:val="28"/>
          <w:szCs w:val="28"/>
        </w:rPr>
        <w:object w:dxaOrig="2600" w:dyaOrig="620">
          <v:shape id="_x0000_i1052" type="#_x0000_t75" style="width:130pt;height:31pt" o:ole="">
            <v:imagedata r:id="rId52" o:title=""/>
          </v:shape>
          <o:OLEObject Type="Embed" ProgID="Equation.3" ShapeID="_x0000_i1052" DrawAspect="Content" ObjectID="_1754319873" r:id="rId53"/>
        </w:object>
      </w:r>
    </w:p>
    <w:p w:rsidR="00067193" w:rsidRPr="001C2044" w:rsidRDefault="00067193" w:rsidP="00B91ABA">
      <w:pPr>
        <w:widowControl/>
        <w:numPr>
          <w:ilvl w:val="2"/>
          <w:numId w:val="5"/>
        </w:numPr>
        <w:tabs>
          <w:tab w:val="clear" w:pos="2340"/>
        </w:tabs>
        <w:autoSpaceDE/>
        <w:autoSpaceDN/>
        <w:ind w:left="360" w:firstLine="0"/>
        <w:jc w:val="both"/>
        <w:rPr>
          <w:sz w:val="28"/>
          <w:szCs w:val="28"/>
        </w:rPr>
      </w:pPr>
      <w:r w:rsidRPr="001C2044">
        <w:rPr>
          <w:sz w:val="28"/>
          <w:szCs w:val="28"/>
        </w:rPr>
        <w:t>Решите неравенство:</w:t>
      </w:r>
    </w:p>
    <w:p w:rsidR="00067193" w:rsidRPr="001C2044" w:rsidRDefault="00067193" w:rsidP="00B91ABA">
      <w:pPr>
        <w:widowControl/>
        <w:numPr>
          <w:ilvl w:val="0"/>
          <w:numId w:val="6"/>
        </w:numPr>
        <w:autoSpaceDE/>
        <w:autoSpaceDN/>
        <w:jc w:val="both"/>
        <w:rPr>
          <w:sz w:val="28"/>
          <w:szCs w:val="28"/>
        </w:rPr>
      </w:pPr>
      <w:r w:rsidRPr="001C2044">
        <w:rPr>
          <w:position w:val="-6"/>
          <w:sz w:val="28"/>
          <w:szCs w:val="28"/>
        </w:rPr>
        <w:object w:dxaOrig="1140" w:dyaOrig="320">
          <v:shape id="_x0000_i1053" type="#_x0000_t75" style="width:57pt;height:16pt" o:ole="">
            <v:imagedata r:id="rId54" o:title=""/>
          </v:shape>
          <o:OLEObject Type="Embed" ProgID="Equation.3" ShapeID="_x0000_i1053" DrawAspect="Content" ObjectID="_1754319874" r:id="rId55"/>
        </w:object>
      </w:r>
    </w:p>
    <w:p w:rsidR="00067193" w:rsidRPr="001C2044" w:rsidRDefault="00067193" w:rsidP="00B91ABA">
      <w:pPr>
        <w:widowControl/>
        <w:numPr>
          <w:ilvl w:val="0"/>
          <w:numId w:val="6"/>
        </w:numPr>
        <w:autoSpaceDE/>
        <w:autoSpaceDN/>
        <w:jc w:val="both"/>
        <w:rPr>
          <w:sz w:val="28"/>
          <w:szCs w:val="28"/>
        </w:rPr>
      </w:pPr>
      <w:r w:rsidRPr="001C2044">
        <w:rPr>
          <w:position w:val="-10"/>
          <w:sz w:val="28"/>
          <w:szCs w:val="28"/>
        </w:rPr>
        <w:object w:dxaOrig="2040" w:dyaOrig="360">
          <v:shape id="_x0000_i1054" type="#_x0000_t75" style="width:102pt;height:18pt" o:ole="">
            <v:imagedata r:id="rId56" o:title=""/>
          </v:shape>
          <o:OLEObject Type="Embed" ProgID="Equation.3" ShapeID="_x0000_i1054" DrawAspect="Content" ObjectID="_1754319875" r:id="rId57"/>
        </w:object>
      </w:r>
    </w:p>
    <w:p w:rsidR="00067193" w:rsidRDefault="00067193" w:rsidP="00BC7B22">
      <w:pPr>
        <w:rPr>
          <w:b/>
          <w:noProof/>
          <w:sz w:val="24"/>
          <w:szCs w:val="24"/>
          <w:lang w:eastAsia="ru-RU"/>
        </w:rPr>
      </w:pPr>
    </w:p>
    <w:p w:rsidR="00067193" w:rsidRPr="001C2044" w:rsidRDefault="00067193" w:rsidP="00B91ABA">
      <w:pPr>
        <w:widowControl/>
        <w:numPr>
          <w:ilvl w:val="1"/>
          <w:numId w:val="6"/>
        </w:numPr>
        <w:tabs>
          <w:tab w:val="clear" w:pos="1800"/>
          <w:tab w:val="num" w:pos="360"/>
        </w:tabs>
        <w:autoSpaceDE/>
        <w:autoSpaceDN/>
        <w:ind w:left="360" w:firstLine="0"/>
        <w:jc w:val="both"/>
        <w:rPr>
          <w:sz w:val="28"/>
          <w:szCs w:val="28"/>
        </w:rPr>
      </w:pPr>
      <w:r w:rsidRPr="001C2044">
        <w:rPr>
          <w:sz w:val="28"/>
          <w:szCs w:val="28"/>
        </w:rPr>
        <w:t>Решите систему уравнений:</w:t>
      </w:r>
    </w:p>
    <w:p w:rsidR="00067193" w:rsidRDefault="00067193" w:rsidP="00B91ABA">
      <w:pPr>
        <w:rPr>
          <w:b/>
          <w:noProof/>
          <w:sz w:val="24"/>
          <w:szCs w:val="24"/>
          <w:lang w:eastAsia="ru-RU"/>
        </w:rPr>
      </w:pPr>
      <w:r w:rsidRPr="001C2044">
        <w:rPr>
          <w:position w:val="-34"/>
          <w:sz w:val="28"/>
          <w:szCs w:val="28"/>
        </w:rPr>
        <w:object w:dxaOrig="1579" w:dyaOrig="800">
          <v:shape id="_x0000_i1055" type="#_x0000_t75" style="width:79pt;height:40pt" o:ole="">
            <v:imagedata r:id="rId58" o:title=""/>
          </v:shape>
          <o:OLEObject Type="Embed" ProgID="Equation.3" ShapeID="_x0000_i1055" DrawAspect="Content" ObjectID="_1754319876" r:id="rId59"/>
        </w:object>
      </w:r>
    </w:p>
    <w:p w:rsidR="00067193" w:rsidRDefault="00067193" w:rsidP="00BC7B22">
      <w:pPr>
        <w:rPr>
          <w:b/>
          <w:sz w:val="24"/>
          <w:szCs w:val="24"/>
        </w:rPr>
      </w:pPr>
    </w:p>
    <w:p w:rsidR="00067193" w:rsidRDefault="00067193" w:rsidP="00B57E40">
      <w:pPr>
        <w:widowControl/>
        <w:autoSpaceDE/>
        <w:autoSpaceDN/>
        <w:spacing w:after="160" w:line="259" w:lineRule="auto"/>
        <w:ind w:left="360"/>
        <w:rPr>
          <w:sz w:val="28"/>
          <w:szCs w:val="28"/>
        </w:rPr>
      </w:pPr>
    </w:p>
    <w:p w:rsidR="00067193" w:rsidRDefault="00067193" w:rsidP="00B57E40">
      <w:pPr>
        <w:widowControl/>
        <w:autoSpaceDE/>
        <w:autoSpaceDN/>
        <w:spacing w:after="160" w:line="259" w:lineRule="auto"/>
        <w:ind w:left="360"/>
        <w:rPr>
          <w:sz w:val="28"/>
          <w:szCs w:val="28"/>
        </w:rPr>
      </w:pPr>
    </w:p>
    <w:p w:rsidR="00067193" w:rsidRDefault="00067193" w:rsidP="00B57E40">
      <w:pPr>
        <w:widowControl/>
        <w:autoSpaceDE/>
        <w:autoSpaceDN/>
        <w:spacing w:after="160" w:line="259" w:lineRule="auto"/>
        <w:ind w:left="360"/>
        <w:rPr>
          <w:sz w:val="28"/>
          <w:szCs w:val="28"/>
        </w:rPr>
      </w:pPr>
    </w:p>
    <w:p w:rsidR="00067193" w:rsidRDefault="00067193" w:rsidP="00B57E40">
      <w:pPr>
        <w:widowControl/>
        <w:autoSpaceDE/>
        <w:autoSpaceDN/>
        <w:spacing w:after="160" w:line="259" w:lineRule="auto"/>
        <w:ind w:left="360"/>
        <w:rPr>
          <w:sz w:val="28"/>
          <w:szCs w:val="28"/>
        </w:rPr>
      </w:pPr>
    </w:p>
    <w:p w:rsidR="00067193" w:rsidRDefault="00067193" w:rsidP="008C7366">
      <w:pPr>
        <w:pStyle w:val="Heading1"/>
        <w:spacing w:before="99" w:line="242" w:lineRule="auto"/>
        <w:ind w:left="2046" w:right="1285"/>
        <w:jc w:val="center"/>
      </w:pPr>
      <w:r>
        <w:t>Самостоятельная  работа</w:t>
      </w:r>
      <w:r>
        <w:rPr>
          <w:spacing w:val="1"/>
        </w:rPr>
        <w:t xml:space="preserve"> </w:t>
      </w:r>
      <w:r>
        <w:t xml:space="preserve">по АЛГЕБРЕ </w:t>
      </w:r>
    </w:p>
    <w:p w:rsidR="00067193" w:rsidRDefault="00067193" w:rsidP="008C7366">
      <w:pPr>
        <w:pStyle w:val="Heading1"/>
        <w:spacing w:before="99" w:line="242" w:lineRule="auto"/>
        <w:ind w:left="2046" w:right="1285"/>
        <w:jc w:val="center"/>
      </w:pPr>
      <w:r>
        <w:rPr>
          <w:spacing w:val="-45"/>
        </w:rPr>
        <w:t xml:space="preserve"> </w:t>
      </w:r>
      <w:r>
        <w:t>по тeмe «</w:t>
      </w:r>
      <w:r>
        <w:rPr>
          <w:spacing w:val="1"/>
        </w:rPr>
        <w:t xml:space="preserve"> </w:t>
      </w:r>
      <w:r>
        <w:t xml:space="preserve">Свойства логарифмов » </w:t>
      </w:r>
    </w:p>
    <w:p w:rsidR="00067193" w:rsidRDefault="00067193" w:rsidP="008C7366">
      <w:pPr>
        <w:pStyle w:val="Heading1"/>
        <w:spacing w:before="99" w:line="242" w:lineRule="auto"/>
        <w:ind w:left="2046" w:right="1285"/>
        <w:jc w:val="center"/>
      </w:pPr>
      <w:r>
        <w:t>в формате ЕГЭ</w:t>
      </w:r>
    </w:p>
    <w:p w:rsidR="00067193" w:rsidRPr="00C42809" w:rsidRDefault="00067193" w:rsidP="008C7366">
      <w:pPr>
        <w:spacing w:line="217" w:lineRule="exact"/>
        <w:ind w:left="1960" w:right="1285"/>
        <w:jc w:val="center"/>
        <w:rPr>
          <w:b/>
          <w:sz w:val="28"/>
          <w:szCs w:val="28"/>
        </w:rPr>
      </w:pPr>
      <w:r w:rsidRPr="00C42809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1</w:t>
      </w:r>
      <w:r w:rsidRPr="00C42809">
        <w:rPr>
          <w:b/>
          <w:spacing w:val="3"/>
          <w:sz w:val="28"/>
          <w:szCs w:val="28"/>
        </w:rPr>
        <w:t xml:space="preserve"> </w:t>
      </w:r>
      <w:r w:rsidRPr="00C42809">
        <w:rPr>
          <w:b/>
          <w:sz w:val="28"/>
          <w:szCs w:val="28"/>
        </w:rPr>
        <w:t>класс</w:t>
      </w:r>
    </w:p>
    <w:p w:rsidR="00067193" w:rsidRPr="00597EDA" w:rsidRDefault="00067193" w:rsidP="008C7366">
      <w:pPr>
        <w:pStyle w:val="BodyText"/>
        <w:spacing w:line="247" w:lineRule="auto"/>
        <w:ind w:left="3091" w:right="2397" w:hanging="15"/>
        <w:jc w:val="center"/>
        <w:rPr>
          <w:sz w:val="28"/>
          <w:szCs w:val="28"/>
        </w:rPr>
      </w:pPr>
      <w:r w:rsidRPr="00597EDA">
        <w:rPr>
          <w:sz w:val="28"/>
          <w:szCs w:val="28"/>
        </w:rPr>
        <w:t>(базовый</w:t>
      </w:r>
      <w:r w:rsidRPr="00597EDA">
        <w:rPr>
          <w:spacing w:val="9"/>
          <w:sz w:val="28"/>
          <w:szCs w:val="28"/>
        </w:rPr>
        <w:t xml:space="preserve"> </w:t>
      </w:r>
      <w:r w:rsidRPr="00597EDA">
        <w:rPr>
          <w:sz w:val="28"/>
          <w:szCs w:val="28"/>
        </w:rPr>
        <w:t>уровень)</w:t>
      </w:r>
    </w:p>
    <w:p w:rsidR="00067193" w:rsidRPr="0021264C" w:rsidRDefault="00067193" w:rsidP="00B57E40">
      <w:pPr>
        <w:widowControl/>
        <w:autoSpaceDE/>
        <w:autoSpaceDN/>
        <w:spacing w:after="160" w:line="259" w:lineRule="auto"/>
        <w:ind w:left="360"/>
        <w:rPr>
          <w:sz w:val="28"/>
          <w:szCs w:val="28"/>
        </w:rPr>
      </w:pPr>
    </w:p>
    <w:p w:rsidR="00067193" w:rsidRDefault="00067193" w:rsidP="00E930E3"/>
    <w:p w:rsidR="00067193" w:rsidRDefault="00067193" w:rsidP="008C7366">
      <w:pPr>
        <w:pStyle w:val="leftmargin"/>
        <w:spacing w:before="0" w:beforeAutospacing="0" w:after="0" w:afterAutospacing="0"/>
        <w:ind w:firstLine="375"/>
        <w:jc w:val="both"/>
        <w:rPr>
          <w:noProof/>
          <w:color w:val="000000"/>
          <w:sz w:val="22"/>
          <w:szCs w:val="22"/>
        </w:rPr>
      </w:pPr>
      <w:r>
        <w:rPr>
          <w:rStyle w:val="innernumber"/>
          <w:b/>
          <w:bCs/>
          <w:color w:val="000000"/>
          <w:sz w:val="22"/>
          <w:szCs w:val="22"/>
        </w:rPr>
        <w:t>1. </w:t>
      </w:r>
      <w:r>
        <w:rPr>
          <w:color w:val="000000"/>
          <w:sz w:val="22"/>
          <w:szCs w:val="22"/>
        </w:rPr>
        <w:t>Найдите значение выражения </w:t>
      </w:r>
      <w:r w:rsidRPr="00A4549D">
        <w:rPr>
          <w:noProof/>
          <w:color w:val="000000"/>
          <w:sz w:val="22"/>
          <w:szCs w:val="22"/>
        </w:rPr>
        <w:pict>
          <v:shape id="_x0000_i1056" type="#_x0000_t75" alt="https://ege.sdamgia.ru/formula/39/3935ccc82ef4d88222cae8d1a6257508p.png" style="width:102pt;height:18pt;visibility:visible">
            <v:imagedata r:id="rId60" o:title=""/>
          </v:shape>
        </w:pict>
      </w:r>
    </w:p>
    <w:p w:rsidR="00067193" w:rsidRDefault="00067193" w:rsidP="008C7366">
      <w:pPr>
        <w:pStyle w:val="leftmargin"/>
        <w:spacing w:before="0" w:beforeAutospacing="0" w:after="0" w:afterAutospacing="0"/>
        <w:ind w:firstLine="375"/>
        <w:jc w:val="both"/>
        <w:rPr>
          <w:noProof/>
          <w:color w:val="000000"/>
          <w:sz w:val="22"/>
          <w:szCs w:val="22"/>
        </w:rPr>
      </w:pPr>
    </w:p>
    <w:p w:rsidR="00067193" w:rsidRDefault="00067193" w:rsidP="008C736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t>2.</w:t>
      </w:r>
      <w:r w:rsidRPr="008C7366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Найдите значение выражения </w:t>
      </w:r>
      <w:r w:rsidRPr="00A4549D">
        <w:rPr>
          <w:noProof/>
          <w:color w:val="000000"/>
          <w:sz w:val="22"/>
          <w:szCs w:val="22"/>
        </w:rPr>
        <w:pict>
          <v:shape id="Рисунок 39" o:spid="_x0000_i1057" type="#_x0000_t75" alt="https://ege.sdamgia.ru/formula/81/81de31e62499417ff5752c43892eb4f9p.png" style="width:93pt;height:14.5pt;visibility:visible">
            <v:imagedata r:id="rId61" o:title=""/>
          </v:shape>
        </w:pict>
      </w:r>
    </w:p>
    <w:p w:rsidR="00067193" w:rsidRDefault="00067193" w:rsidP="008C736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067193" w:rsidRDefault="00067193" w:rsidP="008C7366">
      <w:pPr>
        <w:pStyle w:val="leftmargin"/>
        <w:spacing w:before="0" w:beforeAutospacing="0" w:after="0" w:afterAutospacing="0"/>
        <w:ind w:firstLine="375"/>
        <w:jc w:val="both"/>
        <w:rPr>
          <w:noProof/>
          <w:color w:val="000000"/>
          <w:sz w:val="22"/>
          <w:szCs w:val="22"/>
        </w:rPr>
      </w:pPr>
      <w:r>
        <w:rPr>
          <w:rStyle w:val="innernumber"/>
          <w:b/>
          <w:bCs/>
          <w:color w:val="000000"/>
          <w:sz w:val="22"/>
          <w:szCs w:val="22"/>
        </w:rPr>
        <w:t>3</w:t>
      </w:r>
      <w:r w:rsidRPr="008C7366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Найдите значение выражения </w:t>
      </w:r>
      <w:r w:rsidRPr="00A4549D">
        <w:rPr>
          <w:noProof/>
          <w:color w:val="000000"/>
          <w:sz w:val="22"/>
          <w:szCs w:val="22"/>
        </w:rPr>
        <w:pict>
          <v:shape id="Рисунок 30" o:spid="_x0000_i1058" type="#_x0000_t75" alt="https://ege.sdamgia.ru/formula/05/052f1ce5dae3cdad11c0b6ed22578684p.png" style="width:34.5pt;height:18pt;visibility:visible">
            <v:imagedata r:id="rId62" o:title=""/>
          </v:shape>
        </w:pict>
      </w:r>
    </w:p>
    <w:p w:rsidR="00067193" w:rsidRDefault="00067193" w:rsidP="008C7366">
      <w:pPr>
        <w:pStyle w:val="leftmargin"/>
        <w:spacing w:before="0" w:beforeAutospacing="0" w:after="0" w:afterAutospacing="0"/>
        <w:ind w:firstLine="375"/>
        <w:jc w:val="both"/>
        <w:rPr>
          <w:noProof/>
          <w:color w:val="000000"/>
          <w:sz w:val="22"/>
          <w:szCs w:val="22"/>
        </w:rPr>
      </w:pPr>
    </w:p>
    <w:p w:rsidR="00067193" w:rsidRDefault="00067193" w:rsidP="008C7366">
      <w:pPr>
        <w:pStyle w:val="leftmargin"/>
        <w:spacing w:before="0" w:beforeAutospacing="0" w:after="0" w:afterAutospacing="0"/>
        <w:ind w:firstLine="375"/>
        <w:jc w:val="both"/>
        <w:rPr>
          <w:noProof/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t>4.</w:t>
      </w:r>
      <w:r w:rsidRPr="008C7366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Найдите значение выражения </w:t>
      </w:r>
      <w:r w:rsidRPr="00A4549D">
        <w:rPr>
          <w:noProof/>
          <w:color w:val="000000"/>
          <w:sz w:val="22"/>
          <w:szCs w:val="22"/>
        </w:rPr>
        <w:pict>
          <v:shape id="Рисунок 40" o:spid="_x0000_i1059" type="#_x0000_t75" alt="https://ege.sdamgia.ru/formula/0c/0cb67e256482be895d394cc61482bf65p.png" style="width:48pt;height:18pt;visibility:visible">
            <v:imagedata r:id="rId63" o:title=""/>
          </v:shape>
        </w:pict>
      </w:r>
    </w:p>
    <w:p w:rsidR="00067193" w:rsidRDefault="00067193" w:rsidP="008C7366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b/>
          <w:bCs/>
          <w:color w:val="000000"/>
          <w:sz w:val="22"/>
          <w:szCs w:val="22"/>
        </w:rPr>
      </w:pPr>
    </w:p>
    <w:p w:rsidR="00067193" w:rsidRDefault="00067193" w:rsidP="008C7366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b/>
          <w:bCs/>
          <w:color w:val="000000"/>
          <w:sz w:val="22"/>
          <w:szCs w:val="22"/>
        </w:rPr>
      </w:pPr>
    </w:p>
    <w:p w:rsidR="00067193" w:rsidRDefault="00067193" w:rsidP="008C736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rStyle w:val="innernumber"/>
          <w:b/>
          <w:bCs/>
          <w:color w:val="000000"/>
          <w:sz w:val="22"/>
          <w:szCs w:val="22"/>
        </w:rPr>
        <w:t>5. </w:t>
      </w:r>
      <w:r>
        <w:rPr>
          <w:color w:val="000000"/>
          <w:sz w:val="22"/>
          <w:szCs w:val="22"/>
        </w:rPr>
        <w:t>Найдите значение выражения </w:t>
      </w:r>
      <w:r w:rsidRPr="00A4549D">
        <w:rPr>
          <w:noProof/>
          <w:color w:val="000000"/>
          <w:sz w:val="22"/>
          <w:szCs w:val="22"/>
        </w:rPr>
        <w:pict>
          <v:shape id="_x0000_i1060" type="#_x0000_t75" alt="https://ege.sdamgia.ru/formula/86/8679cd3d8383eca882e414912e05e21dp.png" style="width:111.5pt;height:32pt;visibility:visible">
            <v:imagedata r:id="rId64" o:title=""/>
          </v:shape>
        </w:pict>
      </w:r>
    </w:p>
    <w:p w:rsidR="00067193" w:rsidRDefault="00067193" w:rsidP="00E930E3"/>
    <w:p w:rsidR="00067193" w:rsidRDefault="00067193" w:rsidP="00AD263F">
      <w:pPr>
        <w:rPr>
          <w:sz w:val="28"/>
          <w:szCs w:val="28"/>
        </w:rPr>
      </w:pPr>
    </w:p>
    <w:p w:rsidR="00067193" w:rsidRDefault="00067193" w:rsidP="00AD263F">
      <w:pPr>
        <w:rPr>
          <w:sz w:val="28"/>
          <w:szCs w:val="28"/>
        </w:rPr>
      </w:pPr>
    </w:p>
    <w:p w:rsidR="00067193" w:rsidRDefault="00067193" w:rsidP="00AD263F">
      <w:pPr>
        <w:rPr>
          <w:sz w:val="28"/>
          <w:szCs w:val="28"/>
        </w:rPr>
      </w:pPr>
    </w:p>
    <w:p w:rsidR="00067193" w:rsidRDefault="00067193" w:rsidP="00AD263F">
      <w:pPr>
        <w:rPr>
          <w:sz w:val="28"/>
          <w:szCs w:val="28"/>
        </w:rPr>
      </w:pPr>
    </w:p>
    <w:p w:rsidR="00067193" w:rsidRDefault="00067193" w:rsidP="00AD263F">
      <w:pPr>
        <w:rPr>
          <w:sz w:val="28"/>
          <w:szCs w:val="28"/>
        </w:rPr>
      </w:pPr>
    </w:p>
    <w:p w:rsidR="00067193" w:rsidRDefault="00067193" w:rsidP="00AD263F">
      <w:pPr>
        <w:rPr>
          <w:sz w:val="28"/>
          <w:szCs w:val="28"/>
        </w:rPr>
      </w:pPr>
    </w:p>
    <w:p w:rsidR="00067193" w:rsidRDefault="00067193" w:rsidP="00AD263F">
      <w:pPr>
        <w:rPr>
          <w:sz w:val="28"/>
          <w:szCs w:val="28"/>
        </w:rPr>
      </w:pPr>
    </w:p>
    <w:p w:rsidR="00067193" w:rsidRDefault="00067193" w:rsidP="00AD263F">
      <w:pPr>
        <w:rPr>
          <w:sz w:val="28"/>
          <w:szCs w:val="28"/>
        </w:rPr>
      </w:pPr>
    </w:p>
    <w:p w:rsidR="00067193" w:rsidRDefault="00067193" w:rsidP="00AD263F">
      <w:pPr>
        <w:rPr>
          <w:sz w:val="28"/>
          <w:szCs w:val="28"/>
        </w:rPr>
      </w:pPr>
    </w:p>
    <w:p w:rsidR="00067193" w:rsidRDefault="00067193" w:rsidP="00AD263F">
      <w:pPr>
        <w:rPr>
          <w:sz w:val="28"/>
          <w:szCs w:val="28"/>
        </w:rPr>
      </w:pPr>
    </w:p>
    <w:p w:rsidR="00067193" w:rsidRDefault="00067193" w:rsidP="00F46ABC">
      <w:pPr>
        <w:pStyle w:val="Heading1"/>
        <w:spacing w:before="99" w:line="242" w:lineRule="auto"/>
        <w:ind w:left="2046" w:right="1285"/>
        <w:jc w:val="center"/>
      </w:pPr>
      <w:r>
        <w:t>Контрольная работа</w:t>
      </w:r>
      <w:r>
        <w:rPr>
          <w:spacing w:val="1"/>
        </w:rPr>
        <w:t xml:space="preserve"> </w:t>
      </w:r>
      <w:r>
        <w:t>по геометрии</w:t>
      </w:r>
    </w:p>
    <w:p w:rsidR="00067193" w:rsidRPr="00F46ABC" w:rsidRDefault="00067193" w:rsidP="00F46ABC">
      <w:pPr>
        <w:pStyle w:val="Heading1"/>
        <w:spacing w:before="99" w:line="242" w:lineRule="auto"/>
        <w:ind w:left="2046" w:right="1285"/>
        <w:jc w:val="center"/>
        <w:rPr>
          <w:sz w:val="28"/>
          <w:szCs w:val="28"/>
        </w:rPr>
      </w:pPr>
      <w:r>
        <w:rPr>
          <w:spacing w:val="-45"/>
        </w:rPr>
        <w:t xml:space="preserve"> </w:t>
      </w:r>
      <w:r>
        <w:t xml:space="preserve">по тeмe:  </w:t>
      </w:r>
      <w:r w:rsidRPr="00F46ABC">
        <w:rPr>
          <w:sz w:val="28"/>
          <w:szCs w:val="28"/>
        </w:rPr>
        <w:t xml:space="preserve">«Цилиндр. Конус. Шар» </w:t>
      </w:r>
    </w:p>
    <w:p w:rsidR="00067193" w:rsidRDefault="00067193" w:rsidP="00F46ABC">
      <w:pPr>
        <w:pStyle w:val="Heading1"/>
        <w:spacing w:before="99" w:line="242" w:lineRule="auto"/>
        <w:ind w:left="2046" w:right="1285"/>
        <w:jc w:val="center"/>
      </w:pPr>
      <w:r>
        <w:t>в формате ЕГЭ</w:t>
      </w:r>
    </w:p>
    <w:p w:rsidR="00067193" w:rsidRDefault="00067193" w:rsidP="00F46ABC">
      <w:pPr>
        <w:pStyle w:val="Heading1"/>
        <w:spacing w:before="99" w:line="242" w:lineRule="auto"/>
        <w:ind w:left="2046" w:right="1285"/>
        <w:jc w:val="center"/>
      </w:pPr>
    </w:p>
    <w:p w:rsidR="00067193" w:rsidRPr="00C42809" w:rsidRDefault="00067193" w:rsidP="00F46ABC">
      <w:pPr>
        <w:spacing w:line="217" w:lineRule="exact"/>
        <w:ind w:left="1960" w:right="1285"/>
        <w:jc w:val="center"/>
        <w:rPr>
          <w:b/>
          <w:sz w:val="28"/>
          <w:szCs w:val="28"/>
        </w:rPr>
      </w:pPr>
      <w:r w:rsidRPr="00C42809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1</w:t>
      </w:r>
      <w:r w:rsidRPr="00C42809">
        <w:rPr>
          <w:b/>
          <w:spacing w:val="3"/>
          <w:sz w:val="28"/>
          <w:szCs w:val="28"/>
        </w:rPr>
        <w:t xml:space="preserve"> </w:t>
      </w:r>
      <w:r w:rsidRPr="00C42809">
        <w:rPr>
          <w:b/>
          <w:sz w:val="28"/>
          <w:szCs w:val="28"/>
        </w:rPr>
        <w:t>класс</w:t>
      </w:r>
    </w:p>
    <w:p w:rsidR="00067193" w:rsidRDefault="00067193" w:rsidP="00AD263F">
      <w:pPr>
        <w:rPr>
          <w:sz w:val="28"/>
          <w:szCs w:val="28"/>
        </w:rPr>
      </w:pPr>
    </w:p>
    <w:p w:rsidR="00067193" w:rsidRPr="00E2207F" w:rsidRDefault="00067193" w:rsidP="00F46ABC">
      <w:pPr>
        <w:pStyle w:val="ListParagraph"/>
        <w:widowControl/>
        <w:numPr>
          <w:ilvl w:val="0"/>
          <w:numId w:val="7"/>
        </w:numPr>
        <w:tabs>
          <w:tab w:val="left" w:pos="851"/>
        </w:tabs>
        <w:autoSpaceDE/>
        <w:autoSpaceDN/>
        <w:spacing w:before="0" w:after="200" w:line="276" w:lineRule="auto"/>
        <w:contextualSpacing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  </w:t>
      </w:r>
      <w:r w:rsidRPr="00930530">
        <w:rPr>
          <w:rFonts w:ascii="Cambria" w:hAnsi="Cambria"/>
          <w:b/>
          <w:i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>Осевое сечение цилиндра – квадрат, площадь основания цилиндра равна 16</w:t>
      </w:r>
      <w:r w:rsidRPr="00CE066D">
        <w:rPr>
          <w:rFonts w:ascii="Cambria" w:hAnsi="Cambria"/>
          <w:sz w:val="28"/>
          <w:szCs w:val="28"/>
        </w:rPr>
        <w:fldChar w:fldCharType="begin"/>
      </w:r>
      <w:r w:rsidRPr="00CE066D">
        <w:rPr>
          <w:rFonts w:ascii="Cambria" w:hAnsi="Cambria"/>
          <w:sz w:val="28"/>
          <w:szCs w:val="28"/>
        </w:rPr>
        <w:instrText xml:space="preserve"> QUOTE </w:instrText>
      </w:r>
      <w:r>
        <w:pict>
          <v:shape id="_x0000_i1061" type="#_x0000_t75" style="width:12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1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877FAD&quot;/&gt;&lt;wsp:rsid wsp:val=&quot;00020779&quot;/&gt;&lt;wsp:rsid wsp:val=&quot;00077C4B&quot;/&gt;&lt;wsp:rsid wsp:val=&quot;00137CAD&quot;/&gt;&lt;wsp:rsid wsp:val=&quot;00161915&quot;/&gt;&lt;wsp:rsid wsp:val=&quot;0020555B&quot;/&gt;&lt;wsp:rsid wsp:val=&quot;00236547&quot;/&gt;&lt;wsp:rsid wsp:val=&quot;00252DE3&quot;/&gt;&lt;wsp:rsid wsp:val=&quot;002A038D&quot;/&gt;&lt;wsp:rsid wsp:val=&quot;00347BB9&quot;/&gt;&lt;wsp:rsid wsp:val=&quot;003738ED&quot;/&gt;&lt;wsp:rsid wsp:val=&quot;003E21E3&quot;/&gt;&lt;wsp:rsid wsp:val=&quot;00406E4A&quot;/&gt;&lt;wsp:rsid wsp:val=&quot;00430B04&quot;/&gt;&lt;wsp:rsid wsp:val=&quot;00433C75&quot;/&gt;&lt;wsp:rsid wsp:val=&quot;004637C8&quot;/&gt;&lt;wsp:rsid wsp:val=&quot;00531BF5&quot;/&gt;&lt;wsp:rsid wsp:val=&quot;00542611&quot;/&gt;&lt;wsp:rsid wsp:val=&quot;005B0531&quot;/&gt;&lt;wsp:rsid wsp:val=&quot;005C1D90&quot;/&gt;&lt;wsp:rsid wsp:val=&quot;00670C52&quot;/&gt;&lt;wsp:rsid wsp:val=&quot;006D109B&quot;/&gt;&lt;wsp:rsid wsp:val=&quot;007363CD&quot;/&gt;&lt;wsp:rsid wsp:val=&quot;007502E5&quot;/&gt;&lt;wsp:rsid wsp:val=&quot;007573D1&quot;/&gt;&lt;wsp:rsid wsp:val=&quot;00877FAD&quot;/&gt;&lt;wsp:rsid wsp:val=&quot;00930402&quot;/&gt;&lt;wsp:rsid wsp:val=&quot;00930530&quot;/&gt;&lt;wsp:rsid wsp:val=&quot;00A95028&quot;/&gt;&lt;wsp:rsid wsp:val=&quot;00B209C4&quot;/&gt;&lt;wsp:rsid wsp:val=&quot;00B42A94&quot;/&gt;&lt;wsp:rsid wsp:val=&quot;00BD2D44&quot;/&gt;&lt;wsp:rsid wsp:val=&quot;00C80616&quot;/&gt;&lt;wsp:rsid wsp:val=&quot;00CE066D&quot;/&gt;&lt;wsp:rsid wsp:val=&quot;00D60657&quot;/&gt;&lt;wsp:rsid wsp:val=&quot;00D92B1A&quot;/&gt;&lt;wsp:rsid wsp:val=&quot;00E853FC&quot;/&gt;&lt;wsp:rsid wsp:val=&quot;00F53E75&quot;/&gt;&lt;wsp:rsid wsp:val=&quot;00FD4DAF&quot;/&gt;&lt;wsp:rsid wsp:val=&quot;00FF0B9D&quot;/&gt;&lt;wsp:rsid wsp:val=&quot;00FF71C3&quot;/&gt;&lt;/wsp:rsids&gt;&lt;/w:docPr&gt;&lt;w:body&gt;&lt;w:p wsp:rsidR=&quot;00000000&quot; wsp:rsidRDefault=&quot;00077C4B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ПЂ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5" o:title="" chromakey="white"/>
          </v:shape>
        </w:pict>
      </w:r>
      <w:r w:rsidRPr="00CE066D">
        <w:rPr>
          <w:rFonts w:ascii="Cambria" w:hAnsi="Cambria"/>
          <w:sz w:val="28"/>
          <w:szCs w:val="28"/>
        </w:rPr>
        <w:instrText xml:space="preserve"> </w:instrText>
      </w:r>
      <w:r w:rsidRPr="00CE066D">
        <w:rPr>
          <w:rFonts w:ascii="Cambria" w:hAnsi="Cambria"/>
          <w:sz w:val="28"/>
          <w:szCs w:val="28"/>
        </w:rPr>
        <w:fldChar w:fldCharType="separate"/>
      </w:r>
      <w:r>
        <w:pict>
          <v:shape id="_x0000_i1062" type="#_x0000_t75" style="width:12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1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877FAD&quot;/&gt;&lt;wsp:rsid wsp:val=&quot;00020779&quot;/&gt;&lt;wsp:rsid wsp:val=&quot;00077C4B&quot;/&gt;&lt;wsp:rsid wsp:val=&quot;00137CAD&quot;/&gt;&lt;wsp:rsid wsp:val=&quot;00161915&quot;/&gt;&lt;wsp:rsid wsp:val=&quot;0020555B&quot;/&gt;&lt;wsp:rsid wsp:val=&quot;00236547&quot;/&gt;&lt;wsp:rsid wsp:val=&quot;00252DE3&quot;/&gt;&lt;wsp:rsid wsp:val=&quot;002A038D&quot;/&gt;&lt;wsp:rsid wsp:val=&quot;00347BB9&quot;/&gt;&lt;wsp:rsid wsp:val=&quot;003738ED&quot;/&gt;&lt;wsp:rsid wsp:val=&quot;003E21E3&quot;/&gt;&lt;wsp:rsid wsp:val=&quot;00406E4A&quot;/&gt;&lt;wsp:rsid wsp:val=&quot;00430B04&quot;/&gt;&lt;wsp:rsid wsp:val=&quot;00433C75&quot;/&gt;&lt;wsp:rsid wsp:val=&quot;004637C8&quot;/&gt;&lt;wsp:rsid wsp:val=&quot;00531BF5&quot;/&gt;&lt;wsp:rsid wsp:val=&quot;00542611&quot;/&gt;&lt;wsp:rsid wsp:val=&quot;005B0531&quot;/&gt;&lt;wsp:rsid wsp:val=&quot;005C1D90&quot;/&gt;&lt;wsp:rsid wsp:val=&quot;00670C52&quot;/&gt;&lt;wsp:rsid wsp:val=&quot;006D109B&quot;/&gt;&lt;wsp:rsid wsp:val=&quot;007363CD&quot;/&gt;&lt;wsp:rsid wsp:val=&quot;007502E5&quot;/&gt;&lt;wsp:rsid wsp:val=&quot;007573D1&quot;/&gt;&lt;wsp:rsid wsp:val=&quot;00877FAD&quot;/&gt;&lt;wsp:rsid wsp:val=&quot;00930402&quot;/&gt;&lt;wsp:rsid wsp:val=&quot;00930530&quot;/&gt;&lt;wsp:rsid wsp:val=&quot;00A95028&quot;/&gt;&lt;wsp:rsid wsp:val=&quot;00B209C4&quot;/&gt;&lt;wsp:rsid wsp:val=&quot;00B42A94&quot;/&gt;&lt;wsp:rsid wsp:val=&quot;00BD2D44&quot;/&gt;&lt;wsp:rsid wsp:val=&quot;00C80616&quot;/&gt;&lt;wsp:rsid wsp:val=&quot;00CE066D&quot;/&gt;&lt;wsp:rsid wsp:val=&quot;00D60657&quot;/&gt;&lt;wsp:rsid wsp:val=&quot;00D92B1A&quot;/&gt;&lt;wsp:rsid wsp:val=&quot;00E853FC&quot;/&gt;&lt;wsp:rsid wsp:val=&quot;00F53E75&quot;/&gt;&lt;wsp:rsid wsp:val=&quot;00FD4DAF&quot;/&gt;&lt;wsp:rsid wsp:val=&quot;00FF0B9D&quot;/&gt;&lt;wsp:rsid wsp:val=&quot;00FF71C3&quot;/&gt;&lt;/wsp:rsids&gt;&lt;/w:docPr&gt;&lt;w:body&gt;&lt;w:p wsp:rsidR=&quot;00000000&quot; wsp:rsidRDefault=&quot;00077C4B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ПЂ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5" o:title="" chromakey="white"/>
          </v:shape>
        </w:pict>
      </w:r>
      <w:r w:rsidRPr="00CE066D">
        <w:rPr>
          <w:rFonts w:ascii="Cambria" w:hAnsi="Cambria"/>
          <w:sz w:val="28"/>
          <w:szCs w:val="28"/>
        </w:rPr>
        <w:fldChar w:fldCharType="end"/>
      </w:r>
      <w:r>
        <w:rPr>
          <w:rFonts w:ascii="Cambria" w:hAnsi="Cambria"/>
          <w:sz w:val="28"/>
          <w:szCs w:val="28"/>
        </w:rPr>
        <w:t xml:space="preserve"> см</w:t>
      </w:r>
      <w:r>
        <w:rPr>
          <w:rFonts w:ascii="Cambria" w:hAnsi="Cambria"/>
          <w:sz w:val="28"/>
          <w:szCs w:val="28"/>
          <w:vertAlign w:val="superscript"/>
        </w:rPr>
        <w:t>2</w:t>
      </w:r>
      <w:r>
        <w:rPr>
          <w:rFonts w:ascii="Cambria" w:hAnsi="Cambria"/>
          <w:sz w:val="28"/>
          <w:szCs w:val="28"/>
        </w:rPr>
        <w:t>. Найти площадь полной поверхности цилиндра.</w:t>
      </w:r>
    </w:p>
    <w:p w:rsidR="00067193" w:rsidRPr="00E853FC" w:rsidRDefault="00067193" w:rsidP="00F46ABC">
      <w:pPr>
        <w:pStyle w:val="ListParagraph"/>
        <w:widowControl/>
        <w:numPr>
          <w:ilvl w:val="0"/>
          <w:numId w:val="7"/>
        </w:numPr>
        <w:tabs>
          <w:tab w:val="left" w:pos="851"/>
        </w:tabs>
        <w:autoSpaceDE/>
        <w:autoSpaceDN/>
        <w:spacing w:before="0" w:after="200" w:line="276" w:lineRule="auto"/>
        <w:contextualSpacing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sz w:val="28"/>
          <w:szCs w:val="28"/>
        </w:rPr>
        <w:t>Высота конуса равна 6 см, угол при вершине осевого сечения равен 120</w:t>
      </w:r>
      <w:r w:rsidRPr="00CE066D">
        <w:rPr>
          <w:rFonts w:ascii="Cambria" w:hAnsi="Cambria"/>
          <w:sz w:val="28"/>
          <w:szCs w:val="28"/>
        </w:rPr>
        <w:fldChar w:fldCharType="begin"/>
      </w:r>
      <w:r w:rsidRPr="00CE066D">
        <w:rPr>
          <w:rFonts w:ascii="Cambria" w:hAnsi="Cambria"/>
          <w:sz w:val="28"/>
          <w:szCs w:val="28"/>
        </w:rPr>
        <w:instrText xml:space="preserve"> QUOTE </w:instrText>
      </w:r>
      <w:r>
        <w:pict>
          <v:shape id="_x0000_i1063" type="#_x0000_t75" style="width:6pt;height:7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1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877FAD&quot;/&gt;&lt;wsp:rsid wsp:val=&quot;00020779&quot;/&gt;&lt;wsp:rsid wsp:val=&quot;00137CAD&quot;/&gt;&lt;wsp:rsid wsp:val=&quot;00161915&quot;/&gt;&lt;wsp:rsid wsp:val=&quot;0020555B&quot;/&gt;&lt;wsp:rsid wsp:val=&quot;00236547&quot;/&gt;&lt;wsp:rsid wsp:val=&quot;00252DE3&quot;/&gt;&lt;wsp:rsid wsp:val=&quot;002A038D&quot;/&gt;&lt;wsp:rsid wsp:val=&quot;00347BB9&quot;/&gt;&lt;wsp:rsid wsp:val=&quot;003738ED&quot;/&gt;&lt;wsp:rsid wsp:val=&quot;003E21E3&quot;/&gt;&lt;wsp:rsid wsp:val=&quot;00406E4A&quot;/&gt;&lt;wsp:rsid wsp:val=&quot;00430B04&quot;/&gt;&lt;wsp:rsid wsp:val=&quot;00433C75&quot;/&gt;&lt;wsp:rsid wsp:val=&quot;004637C8&quot;/&gt;&lt;wsp:rsid wsp:val=&quot;00531BF5&quot;/&gt;&lt;wsp:rsid wsp:val=&quot;00542611&quot;/&gt;&lt;wsp:rsid wsp:val=&quot;005B0531&quot;/&gt;&lt;wsp:rsid wsp:val=&quot;005C1D90&quot;/&gt;&lt;wsp:rsid wsp:val=&quot;00670C52&quot;/&gt;&lt;wsp:rsid wsp:val=&quot;006D109B&quot;/&gt;&lt;wsp:rsid wsp:val=&quot;007363CD&quot;/&gt;&lt;wsp:rsid wsp:val=&quot;007502E5&quot;/&gt;&lt;wsp:rsid wsp:val=&quot;007573D1&quot;/&gt;&lt;wsp:rsid wsp:val=&quot;00877FAD&quot;/&gt;&lt;wsp:rsid wsp:val=&quot;00930402&quot;/&gt;&lt;wsp:rsid wsp:val=&quot;00930530&quot;/&gt;&lt;wsp:rsid wsp:val=&quot;00A95028&quot;/&gt;&lt;wsp:rsid wsp:val=&quot;00B209C4&quot;/&gt;&lt;wsp:rsid wsp:val=&quot;00B42A94&quot;/&gt;&lt;wsp:rsid wsp:val=&quot;00BD2D44&quot;/&gt;&lt;wsp:rsid wsp:val=&quot;00C72484&quot;/&gt;&lt;wsp:rsid wsp:val=&quot;00C80616&quot;/&gt;&lt;wsp:rsid wsp:val=&quot;00CE066D&quot;/&gt;&lt;wsp:rsid wsp:val=&quot;00D60657&quot;/&gt;&lt;wsp:rsid wsp:val=&quot;00D92B1A&quot;/&gt;&lt;wsp:rsid wsp:val=&quot;00E853FC&quot;/&gt;&lt;wsp:rsid wsp:val=&quot;00F53E75&quot;/&gt;&lt;wsp:rsid wsp:val=&quot;00FD4DAF&quot;/&gt;&lt;wsp:rsid wsp:val=&quot;00FF0B9D&quot;/&gt;&lt;wsp:rsid wsp:val=&quot;00FF71C3&quot;/&gt;&lt;/wsp:rsids&gt;&lt;/w:docPr&gt;&lt;w:body&gt;&lt;w:p wsp:rsidR=&quot;00000000&quot; wsp:rsidRDefault=&quot;00C72484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6" o:title="" chromakey="white"/>
          </v:shape>
        </w:pict>
      </w:r>
      <w:r w:rsidRPr="00CE066D">
        <w:rPr>
          <w:rFonts w:ascii="Cambria" w:hAnsi="Cambria"/>
          <w:sz w:val="28"/>
          <w:szCs w:val="28"/>
        </w:rPr>
        <w:instrText xml:space="preserve"> </w:instrText>
      </w:r>
      <w:r w:rsidRPr="00CE066D">
        <w:rPr>
          <w:rFonts w:ascii="Cambria" w:hAnsi="Cambria"/>
          <w:sz w:val="28"/>
          <w:szCs w:val="28"/>
        </w:rPr>
        <w:fldChar w:fldCharType="separate"/>
      </w:r>
      <w:r>
        <w:pict>
          <v:shape id="_x0000_i1064" type="#_x0000_t75" style="width:6pt;height:7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1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877FAD&quot;/&gt;&lt;wsp:rsid wsp:val=&quot;00020779&quot;/&gt;&lt;wsp:rsid wsp:val=&quot;00137CAD&quot;/&gt;&lt;wsp:rsid wsp:val=&quot;00161915&quot;/&gt;&lt;wsp:rsid wsp:val=&quot;0020555B&quot;/&gt;&lt;wsp:rsid wsp:val=&quot;00236547&quot;/&gt;&lt;wsp:rsid wsp:val=&quot;00252DE3&quot;/&gt;&lt;wsp:rsid wsp:val=&quot;002A038D&quot;/&gt;&lt;wsp:rsid wsp:val=&quot;00347BB9&quot;/&gt;&lt;wsp:rsid wsp:val=&quot;003738ED&quot;/&gt;&lt;wsp:rsid wsp:val=&quot;003E21E3&quot;/&gt;&lt;wsp:rsid wsp:val=&quot;00406E4A&quot;/&gt;&lt;wsp:rsid wsp:val=&quot;00430B04&quot;/&gt;&lt;wsp:rsid wsp:val=&quot;00433C75&quot;/&gt;&lt;wsp:rsid wsp:val=&quot;004637C8&quot;/&gt;&lt;wsp:rsid wsp:val=&quot;00531BF5&quot;/&gt;&lt;wsp:rsid wsp:val=&quot;00542611&quot;/&gt;&lt;wsp:rsid wsp:val=&quot;005B0531&quot;/&gt;&lt;wsp:rsid wsp:val=&quot;005C1D90&quot;/&gt;&lt;wsp:rsid wsp:val=&quot;00670C52&quot;/&gt;&lt;wsp:rsid wsp:val=&quot;006D109B&quot;/&gt;&lt;wsp:rsid wsp:val=&quot;007363CD&quot;/&gt;&lt;wsp:rsid wsp:val=&quot;007502E5&quot;/&gt;&lt;wsp:rsid wsp:val=&quot;007573D1&quot;/&gt;&lt;wsp:rsid wsp:val=&quot;00877FAD&quot;/&gt;&lt;wsp:rsid wsp:val=&quot;00930402&quot;/&gt;&lt;wsp:rsid wsp:val=&quot;00930530&quot;/&gt;&lt;wsp:rsid wsp:val=&quot;00A95028&quot;/&gt;&lt;wsp:rsid wsp:val=&quot;00B209C4&quot;/&gt;&lt;wsp:rsid wsp:val=&quot;00B42A94&quot;/&gt;&lt;wsp:rsid wsp:val=&quot;00BD2D44&quot;/&gt;&lt;wsp:rsid wsp:val=&quot;00C72484&quot;/&gt;&lt;wsp:rsid wsp:val=&quot;00C80616&quot;/&gt;&lt;wsp:rsid wsp:val=&quot;00CE066D&quot;/&gt;&lt;wsp:rsid wsp:val=&quot;00D60657&quot;/&gt;&lt;wsp:rsid wsp:val=&quot;00D92B1A&quot;/&gt;&lt;wsp:rsid wsp:val=&quot;00E853FC&quot;/&gt;&lt;wsp:rsid wsp:val=&quot;00F53E75&quot;/&gt;&lt;wsp:rsid wsp:val=&quot;00FD4DAF&quot;/&gt;&lt;wsp:rsid wsp:val=&quot;00FF0B9D&quot;/&gt;&lt;wsp:rsid wsp:val=&quot;00FF71C3&quot;/&gt;&lt;/wsp:rsids&gt;&lt;/w:docPr&gt;&lt;w:body&gt;&lt;w:p wsp:rsidR=&quot;00000000&quot; wsp:rsidRDefault=&quot;00C72484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6" o:title="" chromakey="white"/>
          </v:shape>
        </w:pict>
      </w:r>
      <w:r w:rsidRPr="00CE066D">
        <w:rPr>
          <w:rFonts w:ascii="Cambria" w:hAnsi="Cambria"/>
          <w:sz w:val="28"/>
          <w:szCs w:val="28"/>
        </w:rPr>
        <w:fldChar w:fldCharType="end"/>
      </w:r>
      <w:r>
        <w:rPr>
          <w:rFonts w:ascii="Cambria" w:hAnsi="Cambria"/>
          <w:sz w:val="28"/>
          <w:szCs w:val="28"/>
        </w:rPr>
        <w:t xml:space="preserve">. Найти </w:t>
      </w:r>
    </w:p>
    <w:p w:rsidR="00067193" w:rsidRDefault="00067193" w:rsidP="00F46ABC">
      <w:pPr>
        <w:pStyle w:val="ListParagraph"/>
        <w:tabs>
          <w:tab w:val="left" w:pos="851"/>
        </w:tabs>
        <w:rPr>
          <w:rFonts w:ascii="Cambria" w:hAnsi="Cambria"/>
          <w:sz w:val="28"/>
          <w:szCs w:val="28"/>
        </w:rPr>
      </w:pPr>
      <w:r w:rsidRPr="00E2207F">
        <w:rPr>
          <w:rFonts w:ascii="Cambria" w:hAnsi="Cambria"/>
          <w:i/>
          <w:sz w:val="28"/>
          <w:szCs w:val="28"/>
        </w:rPr>
        <w:t>а)</w:t>
      </w:r>
      <w:r>
        <w:rPr>
          <w:rFonts w:ascii="Cambria" w:hAnsi="Cambria"/>
          <w:sz w:val="28"/>
          <w:szCs w:val="28"/>
        </w:rPr>
        <w:t xml:space="preserve"> площадь сечения конуса плоскостью, проходящей через две образующие, угол между которыми равен 30</w:t>
      </w:r>
      <w:r w:rsidRPr="00CE066D">
        <w:rPr>
          <w:rFonts w:ascii="Cambria" w:hAnsi="Cambria"/>
          <w:sz w:val="28"/>
          <w:szCs w:val="28"/>
        </w:rPr>
        <w:fldChar w:fldCharType="begin"/>
      </w:r>
      <w:r w:rsidRPr="00CE066D">
        <w:rPr>
          <w:rFonts w:ascii="Cambria" w:hAnsi="Cambria"/>
          <w:sz w:val="28"/>
          <w:szCs w:val="28"/>
        </w:rPr>
        <w:instrText xml:space="preserve"> QUOTE </w:instrText>
      </w:r>
      <w:r>
        <w:pict>
          <v:shape id="_x0000_i1065" type="#_x0000_t75" style="width:6pt;height:7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1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877FAD&quot;/&gt;&lt;wsp:rsid wsp:val=&quot;00020779&quot;/&gt;&lt;wsp:rsid wsp:val=&quot;00137CAD&quot;/&gt;&lt;wsp:rsid wsp:val=&quot;00161915&quot;/&gt;&lt;wsp:rsid wsp:val=&quot;0020555B&quot;/&gt;&lt;wsp:rsid wsp:val=&quot;00236547&quot;/&gt;&lt;wsp:rsid wsp:val=&quot;00252DE3&quot;/&gt;&lt;wsp:rsid wsp:val=&quot;002A038D&quot;/&gt;&lt;wsp:rsid wsp:val=&quot;00347BB9&quot;/&gt;&lt;wsp:rsid wsp:val=&quot;003738ED&quot;/&gt;&lt;wsp:rsid wsp:val=&quot;003E21E3&quot;/&gt;&lt;wsp:rsid wsp:val=&quot;00406E4A&quot;/&gt;&lt;wsp:rsid wsp:val=&quot;00430B04&quot;/&gt;&lt;wsp:rsid wsp:val=&quot;00433C75&quot;/&gt;&lt;wsp:rsid wsp:val=&quot;004637C8&quot;/&gt;&lt;wsp:rsid wsp:val=&quot;00531BF5&quot;/&gt;&lt;wsp:rsid wsp:val=&quot;00542611&quot;/&gt;&lt;wsp:rsid wsp:val=&quot;005B0531&quot;/&gt;&lt;wsp:rsid wsp:val=&quot;005C1D90&quot;/&gt;&lt;wsp:rsid wsp:val=&quot;00670C52&quot;/&gt;&lt;wsp:rsid wsp:val=&quot;006D109B&quot;/&gt;&lt;wsp:rsid wsp:val=&quot;007363CD&quot;/&gt;&lt;wsp:rsid wsp:val=&quot;007502E5&quot;/&gt;&lt;wsp:rsid wsp:val=&quot;007573D1&quot;/&gt;&lt;wsp:rsid wsp:val=&quot;00877FAD&quot;/&gt;&lt;wsp:rsid wsp:val=&quot;00930402&quot;/&gt;&lt;wsp:rsid wsp:val=&quot;00930530&quot;/&gt;&lt;wsp:rsid wsp:val=&quot;00A95028&quot;/&gt;&lt;wsp:rsid wsp:val=&quot;00B209C4&quot;/&gt;&lt;wsp:rsid wsp:val=&quot;00B42A94&quot;/&gt;&lt;wsp:rsid wsp:val=&quot;00BD2D44&quot;/&gt;&lt;wsp:rsid wsp:val=&quot;00C80616&quot;/&gt;&lt;wsp:rsid wsp:val=&quot;00CE066D&quot;/&gt;&lt;wsp:rsid wsp:val=&quot;00D60657&quot;/&gt;&lt;wsp:rsid wsp:val=&quot;00D92B1A&quot;/&gt;&lt;wsp:rsid wsp:val=&quot;00DB79CE&quot;/&gt;&lt;wsp:rsid wsp:val=&quot;00E853FC&quot;/&gt;&lt;wsp:rsid wsp:val=&quot;00F53E75&quot;/&gt;&lt;wsp:rsid wsp:val=&quot;00FD4DAF&quot;/&gt;&lt;wsp:rsid wsp:val=&quot;00FF0B9D&quot;/&gt;&lt;wsp:rsid wsp:val=&quot;00FF71C3&quot;/&gt;&lt;/wsp:rsids&gt;&lt;/w:docPr&gt;&lt;w:body&gt;&lt;w:p wsp:rsidR=&quot;00000000&quot; wsp:rsidRDefault=&quot;00DB79CE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6" o:title="" chromakey="white"/>
          </v:shape>
        </w:pict>
      </w:r>
      <w:r w:rsidRPr="00CE066D">
        <w:rPr>
          <w:rFonts w:ascii="Cambria" w:hAnsi="Cambria"/>
          <w:sz w:val="28"/>
          <w:szCs w:val="28"/>
        </w:rPr>
        <w:instrText xml:space="preserve"> </w:instrText>
      </w:r>
      <w:r w:rsidRPr="00CE066D">
        <w:rPr>
          <w:rFonts w:ascii="Cambria" w:hAnsi="Cambria"/>
          <w:sz w:val="28"/>
          <w:szCs w:val="28"/>
        </w:rPr>
        <w:fldChar w:fldCharType="separate"/>
      </w:r>
      <w:r>
        <w:pict>
          <v:shape id="_x0000_i1066" type="#_x0000_t75" style="width:6pt;height:7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1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877FAD&quot;/&gt;&lt;wsp:rsid wsp:val=&quot;00020779&quot;/&gt;&lt;wsp:rsid wsp:val=&quot;00137CAD&quot;/&gt;&lt;wsp:rsid wsp:val=&quot;00161915&quot;/&gt;&lt;wsp:rsid wsp:val=&quot;0020555B&quot;/&gt;&lt;wsp:rsid wsp:val=&quot;00236547&quot;/&gt;&lt;wsp:rsid wsp:val=&quot;00252DE3&quot;/&gt;&lt;wsp:rsid wsp:val=&quot;002A038D&quot;/&gt;&lt;wsp:rsid wsp:val=&quot;00347BB9&quot;/&gt;&lt;wsp:rsid wsp:val=&quot;003738ED&quot;/&gt;&lt;wsp:rsid wsp:val=&quot;003E21E3&quot;/&gt;&lt;wsp:rsid wsp:val=&quot;00406E4A&quot;/&gt;&lt;wsp:rsid wsp:val=&quot;00430B04&quot;/&gt;&lt;wsp:rsid wsp:val=&quot;00433C75&quot;/&gt;&lt;wsp:rsid wsp:val=&quot;004637C8&quot;/&gt;&lt;wsp:rsid wsp:val=&quot;00531BF5&quot;/&gt;&lt;wsp:rsid wsp:val=&quot;00542611&quot;/&gt;&lt;wsp:rsid wsp:val=&quot;005B0531&quot;/&gt;&lt;wsp:rsid wsp:val=&quot;005C1D90&quot;/&gt;&lt;wsp:rsid wsp:val=&quot;00670C52&quot;/&gt;&lt;wsp:rsid wsp:val=&quot;006D109B&quot;/&gt;&lt;wsp:rsid wsp:val=&quot;007363CD&quot;/&gt;&lt;wsp:rsid wsp:val=&quot;007502E5&quot;/&gt;&lt;wsp:rsid wsp:val=&quot;007573D1&quot;/&gt;&lt;wsp:rsid wsp:val=&quot;00877FAD&quot;/&gt;&lt;wsp:rsid wsp:val=&quot;00930402&quot;/&gt;&lt;wsp:rsid wsp:val=&quot;00930530&quot;/&gt;&lt;wsp:rsid wsp:val=&quot;00A95028&quot;/&gt;&lt;wsp:rsid wsp:val=&quot;00B209C4&quot;/&gt;&lt;wsp:rsid wsp:val=&quot;00B42A94&quot;/&gt;&lt;wsp:rsid wsp:val=&quot;00BD2D44&quot;/&gt;&lt;wsp:rsid wsp:val=&quot;00C80616&quot;/&gt;&lt;wsp:rsid wsp:val=&quot;00CE066D&quot;/&gt;&lt;wsp:rsid wsp:val=&quot;00D60657&quot;/&gt;&lt;wsp:rsid wsp:val=&quot;00D92B1A&quot;/&gt;&lt;wsp:rsid wsp:val=&quot;00DB79CE&quot;/&gt;&lt;wsp:rsid wsp:val=&quot;00E853FC&quot;/&gt;&lt;wsp:rsid wsp:val=&quot;00F53E75&quot;/&gt;&lt;wsp:rsid wsp:val=&quot;00FD4DAF&quot;/&gt;&lt;wsp:rsid wsp:val=&quot;00FF0B9D&quot;/&gt;&lt;wsp:rsid wsp:val=&quot;00FF71C3&quot;/&gt;&lt;/wsp:rsids&gt;&lt;/w:docPr&gt;&lt;w:body&gt;&lt;w:p wsp:rsidR=&quot;00000000&quot; wsp:rsidRDefault=&quot;00DB79CE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6" o:title="" chromakey="white"/>
          </v:shape>
        </w:pict>
      </w:r>
      <w:r w:rsidRPr="00CE066D">
        <w:rPr>
          <w:rFonts w:ascii="Cambria" w:hAnsi="Cambria"/>
          <w:sz w:val="28"/>
          <w:szCs w:val="28"/>
        </w:rPr>
        <w:fldChar w:fldCharType="end"/>
      </w:r>
      <w:r>
        <w:rPr>
          <w:rFonts w:ascii="Cambria" w:hAnsi="Cambria"/>
          <w:sz w:val="28"/>
          <w:szCs w:val="28"/>
        </w:rPr>
        <w:t>.</w:t>
      </w:r>
    </w:p>
    <w:p w:rsidR="00067193" w:rsidRPr="009A5115" w:rsidRDefault="00067193" w:rsidP="00F46ABC">
      <w:pPr>
        <w:pStyle w:val="ListParagraph"/>
        <w:tabs>
          <w:tab w:val="left" w:pos="851"/>
        </w:tabs>
        <w:rPr>
          <w:rFonts w:ascii="Cambria" w:hAnsi="Cambria"/>
          <w:b/>
          <w:sz w:val="28"/>
          <w:szCs w:val="28"/>
        </w:rPr>
      </w:pPr>
      <w:r w:rsidRPr="009A5115">
        <w:rPr>
          <w:rFonts w:ascii="Cambria" w:hAnsi="Cambria"/>
          <w:i/>
          <w:sz w:val="28"/>
          <w:szCs w:val="28"/>
        </w:rPr>
        <w:t>б</w:t>
      </w:r>
      <w:r w:rsidRPr="009A5115">
        <w:rPr>
          <w:rFonts w:ascii="Cambria" w:hAnsi="Cambria"/>
          <w:sz w:val="28"/>
          <w:szCs w:val="28"/>
        </w:rPr>
        <w:t>) площадь боковой поверхности конуса.</w:t>
      </w:r>
    </w:p>
    <w:p w:rsidR="00067193" w:rsidRPr="009A5115" w:rsidRDefault="00067193" w:rsidP="00F46ABC">
      <w:pPr>
        <w:pStyle w:val="ListParagraph"/>
        <w:widowControl/>
        <w:numPr>
          <w:ilvl w:val="0"/>
          <w:numId w:val="7"/>
        </w:numPr>
        <w:tabs>
          <w:tab w:val="left" w:pos="851"/>
        </w:tabs>
        <w:autoSpaceDE/>
        <w:autoSpaceDN/>
        <w:spacing w:before="0" w:after="200" w:line="276" w:lineRule="auto"/>
        <w:contextualSpacing/>
        <w:rPr>
          <w:rFonts w:ascii="Cambria" w:hAnsi="Cambria"/>
          <w:b/>
          <w:sz w:val="28"/>
          <w:szCs w:val="28"/>
        </w:rPr>
      </w:pPr>
      <w:r w:rsidRPr="009A5115">
        <w:rPr>
          <w:rFonts w:ascii="Cambria" w:hAnsi="Cambria"/>
          <w:sz w:val="28"/>
          <w:szCs w:val="28"/>
        </w:rPr>
        <w:t xml:space="preserve">Диаметр шара равен 20см. Через конец диаметра проведена </w:t>
      </w:r>
      <w:r>
        <w:rPr>
          <w:rFonts w:ascii="Cambria" w:hAnsi="Cambria"/>
          <w:sz w:val="28"/>
          <w:szCs w:val="28"/>
        </w:rPr>
        <w:t xml:space="preserve"> плоскость под углом 45</w:t>
      </w:r>
      <w:r w:rsidRPr="00CE066D">
        <w:rPr>
          <w:rFonts w:ascii="Cambria" w:hAnsi="Cambria"/>
          <w:sz w:val="28"/>
          <w:szCs w:val="28"/>
        </w:rPr>
        <w:fldChar w:fldCharType="begin"/>
      </w:r>
      <w:r w:rsidRPr="00CE066D">
        <w:rPr>
          <w:rFonts w:ascii="Cambria" w:hAnsi="Cambria"/>
          <w:sz w:val="28"/>
          <w:szCs w:val="28"/>
        </w:rPr>
        <w:instrText xml:space="preserve"> QUOTE </w:instrText>
      </w:r>
      <w:r>
        <w:pict>
          <v:shape id="_x0000_i1067" type="#_x0000_t75" style="width:6pt;height:7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1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877FAD&quot;/&gt;&lt;wsp:rsid wsp:val=&quot;00020779&quot;/&gt;&lt;wsp:rsid wsp:val=&quot;00137CAD&quot;/&gt;&lt;wsp:rsid wsp:val=&quot;00161915&quot;/&gt;&lt;wsp:rsid wsp:val=&quot;0020555B&quot;/&gt;&lt;wsp:rsid wsp:val=&quot;00236547&quot;/&gt;&lt;wsp:rsid wsp:val=&quot;00252DE3&quot;/&gt;&lt;wsp:rsid wsp:val=&quot;002A038D&quot;/&gt;&lt;wsp:rsid wsp:val=&quot;00347BB9&quot;/&gt;&lt;wsp:rsid wsp:val=&quot;003738ED&quot;/&gt;&lt;wsp:rsid wsp:val=&quot;003E21E3&quot;/&gt;&lt;wsp:rsid wsp:val=&quot;00406E4A&quot;/&gt;&lt;wsp:rsid wsp:val=&quot;00430B04&quot;/&gt;&lt;wsp:rsid wsp:val=&quot;00433C75&quot;/&gt;&lt;wsp:rsid wsp:val=&quot;004637C8&quot;/&gt;&lt;wsp:rsid wsp:val=&quot;00531BF5&quot;/&gt;&lt;wsp:rsid wsp:val=&quot;00542611&quot;/&gt;&lt;wsp:rsid wsp:val=&quot;005B0531&quot;/&gt;&lt;wsp:rsid wsp:val=&quot;005C1D90&quot;/&gt;&lt;wsp:rsid wsp:val=&quot;00670C52&quot;/&gt;&lt;wsp:rsid wsp:val=&quot;00674991&quot;/&gt;&lt;wsp:rsid wsp:val=&quot;006D109B&quot;/&gt;&lt;wsp:rsid wsp:val=&quot;007363CD&quot;/&gt;&lt;wsp:rsid wsp:val=&quot;007502E5&quot;/&gt;&lt;wsp:rsid wsp:val=&quot;007573D1&quot;/&gt;&lt;wsp:rsid wsp:val=&quot;00877FAD&quot;/&gt;&lt;wsp:rsid wsp:val=&quot;00930402&quot;/&gt;&lt;wsp:rsid wsp:val=&quot;00930530&quot;/&gt;&lt;wsp:rsid wsp:val=&quot;00A95028&quot;/&gt;&lt;wsp:rsid wsp:val=&quot;00B209C4&quot;/&gt;&lt;wsp:rsid wsp:val=&quot;00B42A94&quot;/&gt;&lt;wsp:rsid wsp:val=&quot;00BD2D44&quot;/&gt;&lt;wsp:rsid wsp:val=&quot;00C80616&quot;/&gt;&lt;wsp:rsid wsp:val=&quot;00CE066D&quot;/&gt;&lt;wsp:rsid wsp:val=&quot;00D60657&quot;/&gt;&lt;wsp:rsid wsp:val=&quot;00D92B1A&quot;/&gt;&lt;wsp:rsid wsp:val=&quot;00E853FC&quot;/&gt;&lt;wsp:rsid wsp:val=&quot;00F53E75&quot;/&gt;&lt;wsp:rsid wsp:val=&quot;00FD4DAF&quot;/&gt;&lt;wsp:rsid wsp:val=&quot;00FF0B9D&quot;/&gt;&lt;wsp:rsid wsp:val=&quot;00FF71C3&quot;/&gt;&lt;/wsp:rsids&gt;&lt;/w:docPr&gt;&lt;w:body&gt;&lt;w:p wsp:rsidR=&quot;00000000&quot; wsp:rsidRDefault=&quot;00674991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6" o:title="" chromakey="white"/>
          </v:shape>
        </w:pict>
      </w:r>
      <w:r w:rsidRPr="00CE066D">
        <w:rPr>
          <w:rFonts w:ascii="Cambria" w:hAnsi="Cambria"/>
          <w:sz w:val="28"/>
          <w:szCs w:val="28"/>
        </w:rPr>
        <w:instrText xml:space="preserve"> </w:instrText>
      </w:r>
      <w:r w:rsidRPr="00CE066D">
        <w:rPr>
          <w:rFonts w:ascii="Cambria" w:hAnsi="Cambria"/>
          <w:sz w:val="28"/>
          <w:szCs w:val="28"/>
        </w:rPr>
        <w:fldChar w:fldCharType="separate"/>
      </w:r>
      <w:r>
        <w:pict>
          <v:shape id="_x0000_i1068" type="#_x0000_t75" style="width:6pt;height:7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1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877FAD&quot;/&gt;&lt;wsp:rsid wsp:val=&quot;00020779&quot;/&gt;&lt;wsp:rsid wsp:val=&quot;00137CAD&quot;/&gt;&lt;wsp:rsid wsp:val=&quot;00161915&quot;/&gt;&lt;wsp:rsid wsp:val=&quot;0020555B&quot;/&gt;&lt;wsp:rsid wsp:val=&quot;00236547&quot;/&gt;&lt;wsp:rsid wsp:val=&quot;00252DE3&quot;/&gt;&lt;wsp:rsid wsp:val=&quot;002A038D&quot;/&gt;&lt;wsp:rsid wsp:val=&quot;00347BB9&quot;/&gt;&lt;wsp:rsid wsp:val=&quot;003738ED&quot;/&gt;&lt;wsp:rsid wsp:val=&quot;003E21E3&quot;/&gt;&lt;wsp:rsid wsp:val=&quot;00406E4A&quot;/&gt;&lt;wsp:rsid wsp:val=&quot;00430B04&quot;/&gt;&lt;wsp:rsid wsp:val=&quot;00433C75&quot;/&gt;&lt;wsp:rsid wsp:val=&quot;004637C8&quot;/&gt;&lt;wsp:rsid wsp:val=&quot;00531BF5&quot;/&gt;&lt;wsp:rsid wsp:val=&quot;00542611&quot;/&gt;&lt;wsp:rsid wsp:val=&quot;005B0531&quot;/&gt;&lt;wsp:rsid wsp:val=&quot;005C1D90&quot;/&gt;&lt;wsp:rsid wsp:val=&quot;00670C52&quot;/&gt;&lt;wsp:rsid wsp:val=&quot;00674991&quot;/&gt;&lt;wsp:rsid wsp:val=&quot;006D109B&quot;/&gt;&lt;wsp:rsid wsp:val=&quot;007363CD&quot;/&gt;&lt;wsp:rsid wsp:val=&quot;007502E5&quot;/&gt;&lt;wsp:rsid wsp:val=&quot;007573D1&quot;/&gt;&lt;wsp:rsid wsp:val=&quot;00877FAD&quot;/&gt;&lt;wsp:rsid wsp:val=&quot;00930402&quot;/&gt;&lt;wsp:rsid wsp:val=&quot;00930530&quot;/&gt;&lt;wsp:rsid wsp:val=&quot;00A95028&quot;/&gt;&lt;wsp:rsid wsp:val=&quot;00B209C4&quot;/&gt;&lt;wsp:rsid wsp:val=&quot;00B42A94&quot;/&gt;&lt;wsp:rsid wsp:val=&quot;00BD2D44&quot;/&gt;&lt;wsp:rsid wsp:val=&quot;00C80616&quot;/&gt;&lt;wsp:rsid wsp:val=&quot;00CE066D&quot;/&gt;&lt;wsp:rsid wsp:val=&quot;00D60657&quot;/&gt;&lt;wsp:rsid wsp:val=&quot;00D92B1A&quot;/&gt;&lt;wsp:rsid wsp:val=&quot;00E853FC&quot;/&gt;&lt;wsp:rsid wsp:val=&quot;00F53E75&quot;/&gt;&lt;wsp:rsid wsp:val=&quot;00FD4DAF&quot;/&gt;&lt;wsp:rsid wsp:val=&quot;00FF0B9D&quot;/&gt;&lt;wsp:rsid wsp:val=&quot;00FF71C3&quot;/&gt;&lt;/wsp:rsids&gt;&lt;/w:docPr&gt;&lt;w:body&gt;&lt;w:p wsp:rsidR=&quot;00000000&quot; wsp:rsidRDefault=&quot;00674991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6" o:title="" chromakey="white"/>
          </v:shape>
        </w:pict>
      </w:r>
      <w:r w:rsidRPr="00CE066D">
        <w:rPr>
          <w:rFonts w:ascii="Cambria" w:hAnsi="Cambria"/>
          <w:sz w:val="28"/>
          <w:szCs w:val="28"/>
        </w:rPr>
        <w:fldChar w:fldCharType="end"/>
      </w:r>
      <w:r>
        <w:rPr>
          <w:rFonts w:ascii="Cambria" w:hAnsi="Cambria"/>
          <w:sz w:val="28"/>
          <w:szCs w:val="28"/>
        </w:rPr>
        <w:t xml:space="preserve"> к нему. Найти длину линии пересечения сферы этой плоскостью.</w:t>
      </w:r>
    </w:p>
    <w:p w:rsidR="00067193" w:rsidRDefault="00067193" w:rsidP="00F46ABC">
      <w:pPr>
        <w:pStyle w:val="ListParagraph"/>
        <w:tabs>
          <w:tab w:val="left" w:pos="851"/>
        </w:tabs>
        <w:rPr>
          <w:rFonts w:ascii="Cambria" w:hAnsi="Cambria"/>
          <w:sz w:val="28"/>
          <w:szCs w:val="28"/>
        </w:rPr>
      </w:pPr>
    </w:p>
    <w:p w:rsidR="00067193" w:rsidRDefault="00067193" w:rsidP="00F46ABC">
      <w:pPr>
        <w:pStyle w:val="ListParagraph"/>
        <w:tabs>
          <w:tab w:val="left" w:pos="851"/>
        </w:tabs>
        <w:rPr>
          <w:rFonts w:ascii="Cambria" w:hAnsi="Cambria"/>
          <w:sz w:val="28"/>
          <w:szCs w:val="28"/>
        </w:rPr>
      </w:pPr>
    </w:p>
    <w:p w:rsidR="00067193" w:rsidRDefault="00067193" w:rsidP="00F46ABC">
      <w:pPr>
        <w:pStyle w:val="ListParagraph"/>
        <w:tabs>
          <w:tab w:val="left" w:pos="851"/>
        </w:tabs>
        <w:rPr>
          <w:rFonts w:ascii="Cambria" w:hAnsi="Cambria"/>
          <w:sz w:val="28"/>
          <w:szCs w:val="28"/>
        </w:rPr>
      </w:pPr>
    </w:p>
    <w:p w:rsidR="00067193" w:rsidRDefault="00067193" w:rsidP="00F46ABC">
      <w:pPr>
        <w:pStyle w:val="ListParagraph"/>
        <w:tabs>
          <w:tab w:val="left" w:pos="851"/>
        </w:tabs>
        <w:rPr>
          <w:rFonts w:ascii="Cambria" w:hAnsi="Cambria"/>
          <w:sz w:val="28"/>
          <w:szCs w:val="28"/>
        </w:rPr>
      </w:pPr>
    </w:p>
    <w:p w:rsidR="00067193" w:rsidRDefault="00067193" w:rsidP="00F46ABC">
      <w:pPr>
        <w:pStyle w:val="ListParagraph"/>
        <w:tabs>
          <w:tab w:val="left" w:pos="851"/>
        </w:tabs>
        <w:rPr>
          <w:rFonts w:ascii="Cambria" w:hAnsi="Cambria"/>
          <w:sz w:val="28"/>
          <w:szCs w:val="28"/>
        </w:rPr>
      </w:pPr>
    </w:p>
    <w:p w:rsidR="00067193" w:rsidRDefault="00067193" w:rsidP="00F46ABC">
      <w:pPr>
        <w:pStyle w:val="ListParagraph"/>
        <w:tabs>
          <w:tab w:val="left" w:pos="851"/>
        </w:tabs>
        <w:rPr>
          <w:rFonts w:ascii="Cambria" w:hAnsi="Cambria"/>
          <w:sz w:val="28"/>
          <w:szCs w:val="28"/>
        </w:rPr>
      </w:pPr>
    </w:p>
    <w:p w:rsidR="00067193" w:rsidRDefault="00067193" w:rsidP="00F46ABC">
      <w:pPr>
        <w:pStyle w:val="ListParagraph"/>
        <w:tabs>
          <w:tab w:val="left" w:pos="851"/>
        </w:tabs>
        <w:rPr>
          <w:rFonts w:ascii="Cambria" w:hAnsi="Cambria"/>
          <w:sz w:val="28"/>
          <w:szCs w:val="28"/>
        </w:rPr>
      </w:pPr>
    </w:p>
    <w:p w:rsidR="00067193" w:rsidRDefault="00067193" w:rsidP="00F46ABC">
      <w:pPr>
        <w:pStyle w:val="ListParagraph"/>
        <w:tabs>
          <w:tab w:val="left" w:pos="851"/>
        </w:tabs>
        <w:rPr>
          <w:rFonts w:ascii="Cambria" w:hAnsi="Cambria"/>
          <w:sz w:val="28"/>
          <w:szCs w:val="28"/>
        </w:rPr>
      </w:pPr>
    </w:p>
    <w:p w:rsidR="00067193" w:rsidRDefault="00067193" w:rsidP="00F46ABC">
      <w:pPr>
        <w:pStyle w:val="ListParagraph"/>
        <w:tabs>
          <w:tab w:val="left" w:pos="851"/>
        </w:tabs>
        <w:rPr>
          <w:rFonts w:ascii="Cambria" w:hAnsi="Cambria"/>
          <w:sz w:val="28"/>
          <w:szCs w:val="28"/>
        </w:rPr>
      </w:pPr>
    </w:p>
    <w:p w:rsidR="00067193" w:rsidRDefault="00067193" w:rsidP="00F46ABC">
      <w:pPr>
        <w:pStyle w:val="ListParagraph"/>
        <w:tabs>
          <w:tab w:val="left" w:pos="851"/>
        </w:tabs>
        <w:rPr>
          <w:rFonts w:ascii="Cambria" w:hAnsi="Cambria"/>
          <w:sz w:val="28"/>
          <w:szCs w:val="28"/>
        </w:rPr>
      </w:pPr>
    </w:p>
    <w:p w:rsidR="00067193" w:rsidRDefault="00067193" w:rsidP="00F46ABC">
      <w:pPr>
        <w:pStyle w:val="ListParagraph"/>
        <w:tabs>
          <w:tab w:val="left" w:pos="851"/>
        </w:tabs>
        <w:rPr>
          <w:rFonts w:ascii="Cambria" w:hAnsi="Cambria"/>
          <w:sz w:val="28"/>
          <w:szCs w:val="28"/>
        </w:rPr>
      </w:pPr>
    </w:p>
    <w:p w:rsidR="00067193" w:rsidRDefault="00067193" w:rsidP="00F46ABC">
      <w:pPr>
        <w:pStyle w:val="ListParagraph"/>
        <w:tabs>
          <w:tab w:val="left" w:pos="851"/>
        </w:tabs>
        <w:rPr>
          <w:rFonts w:ascii="Cambria" w:hAnsi="Cambria"/>
          <w:sz w:val="28"/>
          <w:szCs w:val="28"/>
        </w:rPr>
      </w:pPr>
    </w:p>
    <w:p w:rsidR="00067193" w:rsidRDefault="00067193" w:rsidP="00F46ABC">
      <w:pPr>
        <w:pStyle w:val="Heading1"/>
        <w:spacing w:before="99" w:line="242" w:lineRule="auto"/>
        <w:ind w:left="2046" w:right="1285"/>
        <w:jc w:val="center"/>
      </w:pPr>
      <w:r>
        <w:t>Самостоятельная  работа</w:t>
      </w:r>
      <w:r>
        <w:rPr>
          <w:spacing w:val="1"/>
        </w:rPr>
        <w:t xml:space="preserve"> </w:t>
      </w:r>
      <w:r>
        <w:t xml:space="preserve">по ГЕОМЕТРИИ </w:t>
      </w:r>
    </w:p>
    <w:p w:rsidR="00067193" w:rsidRDefault="00067193" w:rsidP="00F46ABC">
      <w:pPr>
        <w:pStyle w:val="Heading1"/>
        <w:spacing w:before="99" w:line="242" w:lineRule="auto"/>
        <w:ind w:left="2046" w:right="1285"/>
        <w:jc w:val="center"/>
      </w:pPr>
      <w:r>
        <w:rPr>
          <w:spacing w:val="-45"/>
        </w:rPr>
        <w:t xml:space="preserve"> </w:t>
      </w:r>
      <w:r>
        <w:t>по тeмe «</w:t>
      </w:r>
      <w:r>
        <w:rPr>
          <w:spacing w:val="1"/>
        </w:rPr>
        <w:t xml:space="preserve"> </w:t>
      </w:r>
      <w:r>
        <w:t xml:space="preserve">Метод координат в пространстве » </w:t>
      </w:r>
    </w:p>
    <w:p w:rsidR="00067193" w:rsidRDefault="00067193" w:rsidP="00F46ABC">
      <w:pPr>
        <w:pStyle w:val="Heading1"/>
        <w:spacing w:before="99" w:line="242" w:lineRule="auto"/>
        <w:ind w:left="2046" w:right="1285"/>
        <w:jc w:val="center"/>
      </w:pPr>
      <w:r>
        <w:t>в формате ЕГЭ</w:t>
      </w:r>
    </w:p>
    <w:p w:rsidR="00067193" w:rsidRDefault="00067193" w:rsidP="00F46ABC">
      <w:pPr>
        <w:pStyle w:val="Heading1"/>
        <w:spacing w:before="99" w:line="242" w:lineRule="auto"/>
        <w:ind w:left="2046" w:right="1285"/>
        <w:jc w:val="center"/>
      </w:pPr>
    </w:p>
    <w:p w:rsidR="00067193" w:rsidRPr="00C42809" w:rsidRDefault="00067193" w:rsidP="00F46ABC">
      <w:pPr>
        <w:spacing w:line="217" w:lineRule="exact"/>
        <w:ind w:left="1960" w:right="1285"/>
        <w:jc w:val="center"/>
        <w:rPr>
          <w:b/>
          <w:sz w:val="28"/>
          <w:szCs w:val="28"/>
        </w:rPr>
      </w:pPr>
      <w:r w:rsidRPr="00C42809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1</w:t>
      </w:r>
      <w:r w:rsidRPr="00C42809">
        <w:rPr>
          <w:b/>
          <w:spacing w:val="3"/>
          <w:sz w:val="28"/>
          <w:szCs w:val="28"/>
        </w:rPr>
        <w:t xml:space="preserve"> </w:t>
      </w:r>
      <w:r w:rsidRPr="00C42809">
        <w:rPr>
          <w:b/>
          <w:sz w:val="28"/>
          <w:szCs w:val="28"/>
        </w:rPr>
        <w:t>класс</w:t>
      </w:r>
    </w:p>
    <w:p w:rsidR="00067193" w:rsidRDefault="00067193" w:rsidP="00AD263F">
      <w:pPr>
        <w:rPr>
          <w:noProof/>
          <w:lang w:eastAsia="ru-RU"/>
        </w:rPr>
      </w:pPr>
      <w:r>
        <w:rPr>
          <w:noProof/>
          <w:lang w:eastAsia="ru-RU"/>
        </w:rPr>
        <w:pict>
          <v:shape id="Рисунок 4" o:spid="_x0000_i1069" type="#_x0000_t75" style="width:598.5pt;height:155pt;visibility:visible">
            <v:imagedata r:id="rId67" o:title="" croptop="32885f" cropbottom="18099f"/>
          </v:shape>
        </w:pict>
      </w:r>
    </w:p>
    <w:p w:rsidR="00067193" w:rsidRDefault="00067193" w:rsidP="00AD263F">
      <w:pPr>
        <w:rPr>
          <w:noProof/>
          <w:lang w:eastAsia="ru-RU"/>
        </w:rPr>
      </w:pPr>
    </w:p>
    <w:p w:rsidR="00067193" w:rsidRDefault="00067193" w:rsidP="00AD263F">
      <w:pPr>
        <w:rPr>
          <w:noProof/>
          <w:lang w:eastAsia="ru-RU"/>
        </w:rPr>
      </w:pPr>
    </w:p>
    <w:p w:rsidR="00067193" w:rsidRDefault="00067193" w:rsidP="00AD263F">
      <w:pPr>
        <w:rPr>
          <w:noProof/>
          <w:lang w:eastAsia="ru-RU"/>
        </w:rPr>
      </w:pPr>
    </w:p>
    <w:p w:rsidR="00067193" w:rsidRPr="00734183" w:rsidRDefault="00067193" w:rsidP="004E451C">
      <w:pPr>
        <w:tabs>
          <w:tab w:val="left" w:pos="5529"/>
        </w:tabs>
        <w:jc w:val="center"/>
        <w:rPr>
          <w:b/>
          <w:bCs/>
          <w:sz w:val="28"/>
          <w:szCs w:val="28"/>
        </w:rPr>
      </w:pPr>
      <w:r w:rsidRPr="00734183">
        <w:rPr>
          <w:b/>
          <w:bCs/>
          <w:sz w:val="28"/>
          <w:szCs w:val="28"/>
        </w:rPr>
        <w:t>Геометрический диктант  по теме «</w:t>
      </w:r>
      <w:r w:rsidRPr="00734183">
        <w:rPr>
          <w:b/>
          <w:sz w:val="28"/>
          <w:szCs w:val="28"/>
        </w:rPr>
        <w:t>Расстояние между точками в пространстве</w:t>
      </w:r>
      <w:r w:rsidRPr="00734183">
        <w:rPr>
          <w:b/>
          <w:bCs/>
          <w:sz w:val="28"/>
          <w:szCs w:val="28"/>
        </w:rPr>
        <w:t>»</w:t>
      </w:r>
    </w:p>
    <w:p w:rsidR="00067193" w:rsidRPr="00734183" w:rsidRDefault="00067193" w:rsidP="004E451C">
      <w:pPr>
        <w:tabs>
          <w:tab w:val="left" w:pos="5529"/>
        </w:tabs>
        <w:jc w:val="center"/>
        <w:rPr>
          <w:b/>
          <w:bCs/>
          <w:sz w:val="28"/>
          <w:szCs w:val="28"/>
        </w:rPr>
      </w:pPr>
    </w:p>
    <w:p w:rsidR="00067193" w:rsidRPr="00734183" w:rsidRDefault="00067193" w:rsidP="004E451C">
      <w:pPr>
        <w:spacing w:line="217" w:lineRule="exact"/>
        <w:ind w:left="1960" w:right="1285"/>
        <w:jc w:val="center"/>
        <w:rPr>
          <w:b/>
          <w:sz w:val="28"/>
          <w:szCs w:val="28"/>
        </w:rPr>
      </w:pPr>
      <w:r w:rsidRPr="00734183">
        <w:rPr>
          <w:b/>
          <w:sz w:val="28"/>
          <w:szCs w:val="28"/>
        </w:rPr>
        <w:t>11</w:t>
      </w:r>
      <w:r w:rsidRPr="00734183">
        <w:rPr>
          <w:b/>
          <w:spacing w:val="3"/>
          <w:sz w:val="28"/>
          <w:szCs w:val="28"/>
        </w:rPr>
        <w:t xml:space="preserve"> </w:t>
      </w:r>
      <w:r w:rsidRPr="00734183">
        <w:rPr>
          <w:b/>
          <w:sz w:val="28"/>
          <w:szCs w:val="28"/>
        </w:rPr>
        <w:t>класс</w:t>
      </w:r>
    </w:p>
    <w:p w:rsidR="00067193" w:rsidRPr="00734183" w:rsidRDefault="00067193" w:rsidP="004E451C">
      <w:pPr>
        <w:pStyle w:val="BodyTextIndent"/>
        <w:ind w:left="-720"/>
        <w:jc w:val="center"/>
        <w:outlineLvl w:val="0"/>
        <w:rPr>
          <w:b/>
          <w:sz w:val="28"/>
          <w:szCs w:val="28"/>
        </w:rPr>
      </w:pPr>
    </w:p>
    <w:p w:rsidR="00067193" w:rsidRPr="00B833EF" w:rsidRDefault="00067193" w:rsidP="004E451C">
      <w:pPr>
        <w:pStyle w:val="BodyTextIndent"/>
        <w:ind w:left="-720"/>
        <w:rPr>
          <w:sz w:val="28"/>
          <w:szCs w:val="28"/>
        </w:rPr>
      </w:pPr>
      <w:r w:rsidRPr="00734183">
        <w:rPr>
          <w:sz w:val="28"/>
          <w:szCs w:val="28"/>
        </w:rPr>
        <w:tab/>
        <w:t>1</w:t>
      </w:r>
      <w:r w:rsidRPr="00B833EF">
        <w:rPr>
          <w:sz w:val="28"/>
          <w:szCs w:val="28"/>
        </w:rPr>
        <w:t xml:space="preserve">. Расстояние от точки </w:t>
      </w:r>
      <w:r w:rsidRPr="00B833EF">
        <w:rPr>
          <w:i/>
          <w:sz w:val="28"/>
          <w:szCs w:val="28"/>
          <w:lang w:val="en-US"/>
        </w:rPr>
        <w:t>M</w:t>
      </w:r>
      <w:r w:rsidRPr="00B833EF">
        <w:rPr>
          <w:sz w:val="28"/>
          <w:szCs w:val="28"/>
        </w:rPr>
        <w:t xml:space="preserve">(-1,2,3) до координатной плоскости </w:t>
      </w:r>
      <w:r w:rsidRPr="00B833EF">
        <w:rPr>
          <w:i/>
          <w:sz w:val="28"/>
          <w:szCs w:val="28"/>
          <w:lang w:val="en-US"/>
        </w:rPr>
        <w:t>Oxz</w:t>
      </w:r>
      <w:r w:rsidRPr="00B833EF">
        <w:rPr>
          <w:sz w:val="28"/>
          <w:szCs w:val="28"/>
        </w:rPr>
        <w:t xml:space="preserve"> равно … .</w:t>
      </w:r>
    </w:p>
    <w:p w:rsidR="00067193" w:rsidRPr="00B833EF" w:rsidRDefault="00067193" w:rsidP="004E451C">
      <w:pPr>
        <w:pStyle w:val="BodyTextIndent"/>
        <w:ind w:left="-720"/>
        <w:rPr>
          <w:sz w:val="28"/>
          <w:szCs w:val="28"/>
        </w:rPr>
      </w:pPr>
      <w:r w:rsidRPr="00B833EF">
        <w:rPr>
          <w:sz w:val="28"/>
          <w:szCs w:val="28"/>
        </w:rPr>
        <w:tab/>
        <w:t xml:space="preserve">2. Координата проекции точки </w:t>
      </w:r>
      <w:r w:rsidRPr="00B833EF">
        <w:rPr>
          <w:i/>
          <w:sz w:val="28"/>
          <w:szCs w:val="28"/>
          <w:lang w:val="en-US"/>
        </w:rPr>
        <w:t>E</w:t>
      </w:r>
      <w:r w:rsidRPr="00B833EF">
        <w:rPr>
          <w:sz w:val="28"/>
          <w:szCs w:val="28"/>
        </w:rPr>
        <w:t>(5,-2,4) на ось абсцисс равна …</w:t>
      </w:r>
    </w:p>
    <w:p w:rsidR="00067193" w:rsidRPr="00B833EF" w:rsidRDefault="00067193" w:rsidP="004E451C">
      <w:pPr>
        <w:pStyle w:val="BodyTextIndent"/>
        <w:ind w:left="-720"/>
        <w:rPr>
          <w:sz w:val="28"/>
          <w:szCs w:val="28"/>
        </w:rPr>
      </w:pPr>
      <w:r w:rsidRPr="00B833EF">
        <w:rPr>
          <w:sz w:val="28"/>
          <w:szCs w:val="28"/>
        </w:rPr>
        <w:tab/>
        <w:t xml:space="preserve">4. Расстояние между точками </w:t>
      </w:r>
      <w:r w:rsidRPr="00B833EF">
        <w:rPr>
          <w:i/>
          <w:sz w:val="28"/>
          <w:szCs w:val="28"/>
          <w:lang w:val="en-US"/>
        </w:rPr>
        <w:t>A</w:t>
      </w:r>
      <w:r w:rsidRPr="00B833EF">
        <w:rPr>
          <w:sz w:val="28"/>
          <w:szCs w:val="28"/>
        </w:rPr>
        <w:t>(</w:t>
      </w:r>
      <w:r w:rsidRPr="00B833EF">
        <w:rPr>
          <w:i/>
          <w:sz w:val="28"/>
          <w:szCs w:val="28"/>
          <w:lang w:val="en-US"/>
        </w:rPr>
        <w:t>x</w:t>
      </w:r>
      <w:r w:rsidRPr="00B833EF">
        <w:rPr>
          <w:i/>
          <w:sz w:val="28"/>
          <w:szCs w:val="28"/>
          <w:vertAlign w:val="subscript"/>
          <w:lang w:val="en-US"/>
        </w:rPr>
        <w:t>A</w:t>
      </w:r>
      <w:r w:rsidRPr="00B833EF">
        <w:rPr>
          <w:sz w:val="28"/>
          <w:szCs w:val="28"/>
        </w:rPr>
        <w:t>,</w:t>
      </w:r>
      <w:r w:rsidRPr="00B833EF">
        <w:rPr>
          <w:i/>
          <w:sz w:val="28"/>
          <w:szCs w:val="28"/>
          <w:lang w:val="en-US"/>
        </w:rPr>
        <w:t>y</w:t>
      </w:r>
      <w:r w:rsidRPr="00B833EF">
        <w:rPr>
          <w:i/>
          <w:sz w:val="28"/>
          <w:szCs w:val="28"/>
          <w:vertAlign w:val="subscript"/>
          <w:lang w:val="en-US"/>
        </w:rPr>
        <w:t>A</w:t>
      </w:r>
      <w:r w:rsidRPr="00B833EF">
        <w:rPr>
          <w:sz w:val="28"/>
          <w:szCs w:val="28"/>
        </w:rPr>
        <w:t>,</w:t>
      </w:r>
      <w:r w:rsidRPr="00B833EF">
        <w:rPr>
          <w:i/>
          <w:sz w:val="28"/>
          <w:szCs w:val="28"/>
          <w:lang w:val="en-US"/>
        </w:rPr>
        <w:t>z</w:t>
      </w:r>
      <w:r w:rsidRPr="00B833EF">
        <w:rPr>
          <w:i/>
          <w:sz w:val="28"/>
          <w:szCs w:val="28"/>
          <w:vertAlign w:val="subscript"/>
          <w:lang w:val="en-US"/>
        </w:rPr>
        <w:t>A</w:t>
      </w:r>
      <w:r w:rsidRPr="00B833EF">
        <w:rPr>
          <w:sz w:val="28"/>
          <w:szCs w:val="28"/>
        </w:rPr>
        <w:t xml:space="preserve">) и </w:t>
      </w:r>
      <w:r w:rsidRPr="00B833EF">
        <w:rPr>
          <w:i/>
          <w:sz w:val="28"/>
          <w:szCs w:val="28"/>
          <w:lang w:val="en-US"/>
        </w:rPr>
        <w:t>B</w:t>
      </w:r>
      <w:r w:rsidRPr="00B833EF">
        <w:rPr>
          <w:sz w:val="28"/>
          <w:szCs w:val="28"/>
        </w:rPr>
        <w:t>(</w:t>
      </w:r>
      <w:r w:rsidRPr="00B833EF">
        <w:rPr>
          <w:i/>
          <w:sz w:val="28"/>
          <w:szCs w:val="28"/>
          <w:lang w:val="en-US"/>
        </w:rPr>
        <w:t>x</w:t>
      </w:r>
      <w:r w:rsidRPr="00B833EF">
        <w:rPr>
          <w:i/>
          <w:sz w:val="28"/>
          <w:szCs w:val="28"/>
          <w:vertAlign w:val="subscript"/>
          <w:lang w:val="en-US"/>
        </w:rPr>
        <w:t>B</w:t>
      </w:r>
      <w:r w:rsidRPr="00B833EF">
        <w:rPr>
          <w:sz w:val="28"/>
          <w:szCs w:val="28"/>
        </w:rPr>
        <w:t>,</w:t>
      </w:r>
      <w:r w:rsidRPr="00B833EF">
        <w:rPr>
          <w:i/>
          <w:sz w:val="28"/>
          <w:szCs w:val="28"/>
          <w:lang w:val="en-US"/>
        </w:rPr>
        <w:t>y</w:t>
      </w:r>
      <w:r w:rsidRPr="00B833EF">
        <w:rPr>
          <w:i/>
          <w:sz w:val="28"/>
          <w:szCs w:val="28"/>
          <w:vertAlign w:val="subscript"/>
          <w:lang w:val="en-US"/>
        </w:rPr>
        <w:t>B</w:t>
      </w:r>
      <w:r w:rsidRPr="00B833EF">
        <w:rPr>
          <w:sz w:val="28"/>
          <w:szCs w:val="28"/>
        </w:rPr>
        <w:t>,</w:t>
      </w:r>
      <w:r w:rsidRPr="00B833EF">
        <w:rPr>
          <w:i/>
          <w:sz w:val="28"/>
          <w:szCs w:val="28"/>
          <w:lang w:val="en-US"/>
        </w:rPr>
        <w:t>z</w:t>
      </w:r>
      <w:r w:rsidRPr="00B833EF">
        <w:rPr>
          <w:i/>
          <w:sz w:val="28"/>
          <w:szCs w:val="28"/>
          <w:vertAlign w:val="subscript"/>
          <w:lang w:val="en-US"/>
        </w:rPr>
        <w:t>B</w:t>
      </w:r>
      <w:r w:rsidRPr="00B833EF">
        <w:rPr>
          <w:sz w:val="28"/>
          <w:szCs w:val="28"/>
        </w:rPr>
        <w:t>) в пространстве выражается формулой …</w:t>
      </w:r>
    </w:p>
    <w:p w:rsidR="00067193" w:rsidRPr="00B833EF" w:rsidRDefault="00067193" w:rsidP="004E451C">
      <w:pPr>
        <w:pStyle w:val="BodyTextIndent"/>
        <w:ind w:left="-720"/>
        <w:rPr>
          <w:sz w:val="28"/>
          <w:szCs w:val="28"/>
        </w:rPr>
      </w:pPr>
      <w:r w:rsidRPr="00B833EF">
        <w:rPr>
          <w:sz w:val="28"/>
          <w:szCs w:val="28"/>
        </w:rPr>
        <w:tab/>
        <w:t xml:space="preserve">5. Координата проекции точки </w:t>
      </w:r>
      <w:r w:rsidRPr="00B833EF">
        <w:rPr>
          <w:i/>
          <w:sz w:val="28"/>
          <w:szCs w:val="28"/>
          <w:lang w:val="en-US"/>
        </w:rPr>
        <w:t>F</w:t>
      </w:r>
      <w:r w:rsidRPr="00B833EF">
        <w:rPr>
          <w:sz w:val="28"/>
          <w:szCs w:val="28"/>
        </w:rPr>
        <w:t>(-2,6,-3) на ось аппликат равна …</w:t>
      </w:r>
    </w:p>
    <w:p w:rsidR="00067193" w:rsidRPr="00B833EF" w:rsidRDefault="00067193" w:rsidP="004E451C">
      <w:pPr>
        <w:pStyle w:val="BodyTextIndent"/>
        <w:ind w:left="-720"/>
        <w:rPr>
          <w:sz w:val="28"/>
          <w:szCs w:val="28"/>
        </w:rPr>
      </w:pPr>
    </w:p>
    <w:p w:rsidR="00067193" w:rsidRPr="00B833EF" w:rsidRDefault="00067193" w:rsidP="004E451C">
      <w:pPr>
        <w:pStyle w:val="BodyTextIndent"/>
        <w:ind w:left="-720"/>
        <w:rPr>
          <w:sz w:val="28"/>
          <w:szCs w:val="28"/>
        </w:rPr>
      </w:pPr>
      <w:r w:rsidRPr="00B833EF">
        <w:rPr>
          <w:sz w:val="28"/>
          <w:szCs w:val="28"/>
        </w:rPr>
        <w:tab/>
        <w:t xml:space="preserve">6. Уравнение сферы с центром в точке </w:t>
      </w:r>
      <w:r w:rsidRPr="00B833EF">
        <w:rPr>
          <w:i/>
          <w:sz w:val="28"/>
          <w:szCs w:val="28"/>
          <w:lang w:val="en-US"/>
        </w:rPr>
        <w:t>O</w:t>
      </w:r>
      <w:r w:rsidRPr="00B833EF">
        <w:rPr>
          <w:sz w:val="28"/>
          <w:szCs w:val="28"/>
        </w:rPr>
        <w:t>(0,-5,7) и радиусом 9 имеет вид …</w:t>
      </w:r>
    </w:p>
    <w:p w:rsidR="00067193" w:rsidRPr="00B833EF" w:rsidRDefault="00067193" w:rsidP="00AC0B5C">
      <w:pPr>
        <w:pStyle w:val="BodyTextIndent"/>
        <w:ind w:left="-720"/>
        <w:rPr>
          <w:sz w:val="28"/>
          <w:szCs w:val="28"/>
        </w:rPr>
      </w:pPr>
      <w:r w:rsidRPr="00B833EF">
        <w:rPr>
          <w:sz w:val="28"/>
          <w:szCs w:val="28"/>
        </w:rPr>
        <w:tab/>
        <w:t xml:space="preserve">7. Точка </w:t>
      </w:r>
      <w:r w:rsidRPr="00B833EF">
        <w:rPr>
          <w:i/>
          <w:sz w:val="28"/>
          <w:szCs w:val="28"/>
          <w:lang w:val="en-US"/>
        </w:rPr>
        <w:t>K</w:t>
      </w:r>
      <w:r w:rsidRPr="00B833EF">
        <w:rPr>
          <w:sz w:val="28"/>
          <w:szCs w:val="28"/>
        </w:rPr>
        <w:t xml:space="preserve">(4,-3,1) находится на расстоянии … от координатной плоскости </w:t>
      </w:r>
      <w:r w:rsidRPr="00B833EF">
        <w:rPr>
          <w:i/>
          <w:sz w:val="28"/>
          <w:szCs w:val="28"/>
          <w:lang w:val="en-US"/>
        </w:rPr>
        <w:t>Oyz</w:t>
      </w:r>
      <w:r w:rsidRPr="00B833EF">
        <w:rPr>
          <w:sz w:val="28"/>
          <w:szCs w:val="28"/>
        </w:rPr>
        <w:t>.</w:t>
      </w:r>
    </w:p>
    <w:p w:rsidR="00067193" w:rsidRPr="00B833EF" w:rsidRDefault="00067193" w:rsidP="00734183">
      <w:pPr>
        <w:pStyle w:val="BodyTextIndent"/>
        <w:ind w:left="-720"/>
        <w:rPr>
          <w:sz w:val="28"/>
          <w:szCs w:val="28"/>
        </w:rPr>
      </w:pPr>
      <w:r w:rsidRPr="00B833EF">
        <w:rPr>
          <w:sz w:val="28"/>
          <w:szCs w:val="28"/>
        </w:rPr>
        <w:tab/>
        <w:t xml:space="preserve">8.  Точки шара с центром в точке </w:t>
      </w:r>
      <w:r w:rsidRPr="00B833EF">
        <w:rPr>
          <w:i/>
          <w:sz w:val="28"/>
          <w:szCs w:val="28"/>
          <w:lang w:val="en-US"/>
        </w:rPr>
        <w:t>M</w:t>
      </w:r>
      <w:r w:rsidRPr="00B833EF">
        <w:rPr>
          <w:sz w:val="28"/>
          <w:szCs w:val="28"/>
        </w:rPr>
        <w:t>(-8,0,3) и радиусом 4 удовлетворяют уравнению …</w:t>
      </w:r>
    </w:p>
    <w:p w:rsidR="00067193" w:rsidRDefault="00067193" w:rsidP="00354481">
      <w:pPr>
        <w:pStyle w:val="BodyTextIndent"/>
        <w:ind w:left="0"/>
        <w:rPr>
          <w:sz w:val="24"/>
          <w:szCs w:val="24"/>
        </w:rPr>
      </w:pPr>
    </w:p>
    <w:p w:rsidR="00067193" w:rsidRPr="002E2894" w:rsidRDefault="00067193" w:rsidP="00B41DF3">
      <w:pPr>
        <w:pStyle w:val="Heading1"/>
        <w:spacing w:before="99" w:line="242" w:lineRule="auto"/>
        <w:ind w:left="2046" w:right="1285"/>
        <w:jc w:val="center"/>
        <w:rPr>
          <w:sz w:val="28"/>
          <w:szCs w:val="28"/>
        </w:rPr>
      </w:pPr>
      <w:r w:rsidRPr="002E2894">
        <w:rPr>
          <w:sz w:val="28"/>
          <w:szCs w:val="28"/>
        </w:rPr>
        <w:t>Контрольная  работа</w:t>
      </w:r>
      <w:r w:rsidRPr="002E2894">
        <w:rPr>
          <w:spacing w:val="1"/>
          <w:sz w:val="28"/>
          <w:szCs w:val="28"/>
        </w:rPr>
        <w:t xml:space="preserve"> </w:t>
      </w:r>
      <w:r w:rsidRPr="002E2894">
        <w:rPr>
          <w:sz w:val="28"/>
          <w:szCs w:val="28"/>
        </w:rPr>
        <w:t xml:space="preserve">по ТЕОРИИ ВЕРОЯТНОСТИ </w:t>
      </w:r>
    </w:p>
    <w:p w:rsidR="00067193" w:rsidRPr="002E2894" w:rsidRDefault="00067193" w:rsidP="00B41DF3">
      <w:pPr>
        <w:jc w:val="center"/>
        <w:rPr>
          <w:b/>
          <w:bCs/>
          <w:sz w:val="28"/>
          <w:szCs w:val="28"/>
        </w:rPr>
      </w:pPr>
      <w:r w:rsidRPr="002E2894">
        <w:rPr>
          <w:b/>
          <w:bCs/>
          <w:spacing w:val="-45"/>
          <w:sz w:val="28"/>
          <w:szCs w:val="28"/>
        </w:rPr>
        <w:t xml:space="preserve"> </w:t>
      </w:r>
      <w:r w:rsidRPr="002E2894">
        <w:rPr>
          <w:b/>
          <w:bCs/>
          <w:sz w:val="28"/>
          <w:szCs w:val="28"/>
        </w:rPr>
        <w:t>по тeмe «</w:t>
      </w:r>
      <w:r w:rsidRPr="002E2894">
        <w:rPr>
          <w:b/>
          <w:bCs/>
          <w:spacing w:val="1"/>
          <w:sz w:val="28"/>
          <w:szCs w:val="28"/>
        </w:rPr>
        <w:t xml:space="preserve"> </w:t>
      </w:r>
      <w:r w:rsidRPr="002E2894">
        <w:rPr>
          <w:b/>
          <w:bCs/>
          <w:sz w:val="28"/>
          <w:szCs w:val="28"/>
        </w:rPr>
        <w:t xml:space="preserve"> Относительная частота и закон больших чисел » </w:t>
      </w:r>
    </w:p>
    <w:p w:rsidR="00067193" w:rsidRPr="002E2894" w:rsidRDefault="00067193" w:rsidP="00B41DF3">
      <w:pPr>
        <w:pStyle w:val="Heading1"/>
        <w:spacing w:before="99" w:line="242" w:lineRule="auto"/>
        <w:ind w:left="2046" w:right="1285"/>
        <w:jc w:val="center"/>
        <w:rPr>
          <w:sz w:val="28"/>
          <w:szCs w:val="28"/>
        </w:rPr>
      </w:pPr>
      <w:r w:rsidRPr="002E2894">
        <w:rPr>
          <w:sz w:val="28"/>
          <w:szCs w:val="28"/>
        </w:rPr>
        <w:t>в формате ЕГЭ</w:t>
      </w:r>
    </w:p>
    <w:p w:rsidR="00067193" w:rsidRPr="002E2894" w:rsidRDefault="00067193" w:rsidP="00B41DF3">
      <w:pPr>
        <w:pStyle w:val="Heading1"/>
        <w:spacing w:before="99" w:line="242" w:lineRule="auto"/>
        <w:ind w:left="2046" w:right="1285"/>
        <w:jc w:val="center"/>
        <w:rPr>
          <w:sz w:val="28"/>
          <w:szCs w:val="28"/>
        </w:rPr>
      </w:pPr>
    </w:p>
    <w:p w:rsidR="00067193" w:rsidRPr="002E2894" w:rsidRDefault="00067193" w:rsidP="00B41DF3">
      <w:pPr>
        <w:spacing w:line="217" w:lineRule="exact"/>
        <w:ind w:left="1960" w:right="1285"/>
        <w:jc w:val="center"/>
        <w:rPr>
          <w:b/>
          <w:sz w:val="28"/>
          <w:szCs w:val="28"/>
        </w:rPr>
      </w:pPr>
      <w:r w:rsidRPr="002E2894">
        <w:rPr>
          <w:b/>
          <w:sz w:val="28"/>
          <w:szCs w:val="28"/>
        </w:rPr>
        <w:t>11</w:t>
      </w:r>
      <w:r w:rsidRPr="002E2894">
        <w:rPr>
          <w:b/>
          <w:spacing w:val="3"/>
          <w:sz w:val="28"/>
          <w:szCs w:val="28"/>
        </w:rPr>
        <w:t xml:space="preserve"> </w:t>
      </w:r>
      <w:r w:rsidRPr="002E2894">
        <w:rPr>
          <w:b/>
          <w:sz w:val="28"/>
          <w:szCs w:val="28"/>
        </w:rPr>
        <w:t>класс</w:t>
      </w:r>
    </w:p>
    <w:p w:rsidR="00067193" w:rsidRPr="002E2894" w:rsidRDefault="00067193" w:rsidP="00B41DF3">
      <w:pPr>
        <w:jc w:val="both"/>
        <w:rPr>
          <w:b/>
          <w:sz w:val="28"/>
          <w:szCs w:val="28"/>
        </w:rPr>
      </w:pPr>
      <w:r w:rsidRPr="002E2894">
        <w:rPr>
          <w:b/>
          <w:sz w:val="28"/>
          <w:szCs w:val="28"/>
        </w:rPr>
        <w:t>1. Статистическое определение вероятности:</w:t>
      </w:r>
    </w:p>
    <w:p w:rsidR="00067193" w:rsidRDefault="00067193" w:rsidP="00B41D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Относительной частотой (____) события А в данной серии испытаний называется____</w:t>
      </w:r>
    </w:p>
    <w:p w:rsidR="00067193" w:rsidRDefault="00067193" w:rsidP="00B41D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</w:t>
      </w:r>
    </w:p>
    <w:p w:rsidR="00067193" w:rsidRDefault="00067193" w:rsidP="00B41D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</w:t>
      </w:r>
    </w:p>
    <w:p w:rsidR="00067193" w:rsidRDefault="00067193" w:rsidP="00B41DF3">
      <w:pPr>
        <w:rPr>
          <w:b/>
          <w:sz w:val="24"/>
          <w:szCs w:val="24"/>
        </w:rPr>
      </w:pPr>
      <w:r>
        <w:rPr>
          <w:b/>
          <w:sz w:val="24"/>
          <w:szCs w:val="24"/>
        </w:rPr>
        <w:t>При этом число М ____________________________________________________________</w:t>
      </w:r>
    </w:p>
    <w:p w:rsidR="00067193" w:rsidRDefault="00067193" w:rsidP="00B41DF3">
      <w:pPr>
        <w:rPr>
          <w:b/>
          <w:sz w:val="24"/>
          <w:szCs w:val="24"/>
        </w:rPr>
      </w:pPr>
      <w:r>
        <w:rPr>
          <w:b/>
          <w:sz w:val="24"/>
          <w:szCs w:val="24"/>
        </w:rPr>
        <w:t>Формула_________________________________________________________</w:t>
      </w:r>
    </w:p>
    <w:p w:rsidR="00067193" w:rsidRDefault="00067193" w:rsidP="00B41DF3">
      <w:pPr>
        <w:rPr>
          <w:b/>
          <w:sz w:val="24"/>
          <w:szCs w:val="24"/>
        </w:rPr>
      </w:pPr>
      <w:r>
        <w:rPr>
          <w:b/>
          <w:sz w:val="24"/>
          <w:szCs w:val="24"/>
        </w:rPr>
        <w:t>2.</w:t>
      </w:r>
    </w:p>
    <w:p w:rsidR="00067193" w:rsidRDefault="00067193" w:rsidP="00B41DF3">
      <w:pPr>
        <w:rPr>
          <w:b/>
          <w:sz w:val="24"/>
          <w:szCs w:val="24"/>
        </w:rPr>
      </w:pPr>
      <w:r w:rsidRPr="00A4549D">
        <w:rPr>
          <w:b/>
          <w:noProof/>
          <w:sz w:val="24"/>
          <w:szCs w:val="24"/>
          <w:lang w:eastAsia="ru-RU"/>
        </w:rPr>
        <w:pict>
          <v:shape id="Рисунок 14" o:spid="_x0000_i1070" type="#_x0000_t75" style="width:423.5pt;height:86pt;visibility:visible">
            <v:imagedata r:id="rId68" o:title="" cropleft="6121f"/>
          </v:shape>
        </w:pict>
      </w:r>
    </w:p>
    <w:p w:rsidR="00067193" w:rsidRDefault="00067193" w:rsidP="00B41DF3">
      <w:pPr>
        <w:rPr>
          <w:b/>
          <w:sz w:val="24"/>
          <w:szCs w:val="24"/>
        </w:rPr>
      </w:pPr>
      <w:r>
        <w:rPr>
          <w:b/>
          <w:sz w:val="24"/>
          <w:szCs w:val="24"/>
        </w:rPr>
        <w:t>Ответ:_______________________________________________________________________</w:t>
      </w:r>
    </w:p>
    <w:p w:rsidR="00067193" w:rsidRDefault="00067193" w:rsidP="00B41DF3">
      <w:pPr>
        <w:rPr>
          <w:b/>
          <w:sz w:val="24"/>
          <w:szCs w:val="24"/>
        </w:rPr>
      </w:pPr>
      <w:r w:rsidRPr="00A4549D">
        <w:rPr>
          <w:b/>
          <w:noProof/>
          <w:sz w:val="24"/>
          <w:szCs w:val="24"/>
          <w:lang w:eastAsia="ru-RU"/>
        </w:rPr>
        <w:pict>
          <v:shape id="Рисунок 15" o:spid="_x0000_i1071" type="#_x0000_t75" style="width:460.5pt;height:442pt;visibility:visible">
            <v:imagedata r:id="rId69" o:title=""/>
          </v:shape>
        </w:pict>
      </w:r>
    </w:p>
    <w:p w:rsidR="00067193" w:rsidRDefault="00067193" w:rsidP="00B41DF3">
      <w:pPr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</w:t>
      </w:r>
    </w:p>
    <w:p w:rsidR="00067193" w:rsidRDefault="00067193" w:rsidP="00B41DF3">
      <w:pPr>
        <w:rPr>
          <w:b/>
          <w:sz w:val="24"/>
          <w:szCs w:val="24"/>
        </w:rPr>
      </w:pPr>
      <w:r>
        <w:rPr>
          <w:b/>
          <w:sz w:val="24"/>
          <w:szCs w:val="24"/>
        </w:rPr>
        <w:t>4. Закон больших чисел:</w:t>
      </w:r>
    </w:p>
    <w:p w:rsidR="00067193" w:rsidRDefault="00067193" w:rsidP="00B41DF3">
      <w:pPr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</w:t>
      </w:r>
    </w:p>
    <w:p w:rsidR="00067193" w:rsidRDefault="00067193" w:rsidP="00B41DF3">
      <w:pPr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</w:t>
      </w:r>
    </w:p>
    <w:p w:rsidR="00067193" w:rsidRDefault="00067193" w:rsidP="00B41DF3">
      <w:pPr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</w:t>
      </w:r>
    </w:p>
    <w:p w:rsidR="00067193" w:rsidRDefault="00067193" w:rsidP="00B41DF3">
      <w:pPr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</w:t>
      </w:r>
    </w:p>
    <w:p w:rsidR="00067193" w:rsidRDefault="00067193" w:rsidP="00B41DF3">
      <w:pPr>
        <w:rPr>
          <w:b/>
          <w:sz w:val="24"/>
          <w:szCs w:val="24"/>
        </w:rPr>
      </w:pPr>
      <w:r>
        <w:rPr>
          <w:b/>
          <w:sz w:val="24"/>
          <w:szCs w:val="24"/>
        </w:rPr>
        <w:t>То есть Р(А)____________________________при большом числе испытаний</w:t>
      </w:r>
      <w:r w:rsidRPr="000023DB">
        <w:rPr>
          <w:b/>
          <w:sz w:val="24"/>
          <w:szCs w:val="24"/>
        </w:rPr>
        <w:t xml:space="preserve"> </w:t>
      </w:r>
    </w:p>
    <w:p w:rsidR="00067193" w:rsidRDefault="00067193" w:rsidP="00B41DF3">
      <w:pPr>
        <w:rPr>
          <w:b/>
          <w:sz w:val="24"/>
          <w:szCs w:val="24"/>
        </w:rPr>
      </w:pPr>
    </w:p>
    <w:p w:rsidR="00067193" w:rsidRDefault="00067193" w:rsidP="00B41DF3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5. </w:t>
      </w:r>
    </w:p>
    <w:p w:rsidR="00067193" w:rsidRDefault="00067193" w:rsidP="00B41DF3">
      <w:pPr>
        <w:rPr>
          <w:b/>
          <w:sz w:val="24"/>
          <w:szCs w:val="24"/>
        </w:rPr>
      </w:pPr>
      <w:r w:rsidRPr="00A4549D">
        <w:rPr>
          <w:b/>
          <w:noProof/>
          <w:sz w:val="24"/>
          <w:szCs w:val="24"/>
          <w:lang w:eastAsia="ru-RU"/>
        </w:rPr>
        <w:pict>
          <v:shape id="Рисунок 16" o:spid="_x0000_i1072" type="#_x0000_t75" style="width:423pt;height:265.5pt;visibility:visible">
            <v:imagedata r:id="rId70" o:title="" croptop="26568f" cropleft="6130f"/>
          </v:shape>
        </w:pict>
      </w:r>
    </w:p>
    <w:p w:rsidR="00067193" w:rsidRPr="006F5BBE" w:rsidRDefault="00067193" w:rsidP="00B41DF3">
      <w:pPr>
        <w:rPr>
          <w:b/>
          <w:sz w:val="24"/>
          <w:szCs w:val="24"/>
        </w:rPr>
      </w:pPr>
    </w:p>
    <w:p w:rsidR="00067193" w:rsidRDefault="00067193" w:rsidP="00354481">
      <w:pPr>
        <w:pStyle w:val="Heading1"/>
        <w:spacing w:before="99" w:line="242" w:lineRule="auto"/>
        <w:ind w:left="2046" w:right="1285"/>
        <w:jc w:val="center"/>
        <w:rPr>
          <w:sz w:val="28"/>
          <w:szCs w:val="28"/>
        </w:rPr>
      </w:pPr>
    </w:p>
    <w:p w:rsidR="00067193" w:rsidRDefault="00067193" w:rsidP="00354481">
      <w:pPr>
        <w:pStyle w:val="Heading1"/>
        <w:spacing w:before="99" w:line="242" w:lineRule="auto"/>
        <w:ind w:left="2046" w:right="1285"/>
        <w:jc w:val="center"/>
        <w:rPr>
          <w:sz w:val="28"/>
          <w:szCs w:val="28"/>
        </w:rPr>
      </w:pPr>
    </w:p>
    <w:p w:rsidR="00067193" w:rsidRDefault="00067193" w:rsidP="00354481">
      <w:pPr>
        <w:pStyle w:val="Heading1"/>
        <w:spacing w:before="99" w:line="242" w:lineRule="auto"/>
        <w:ind w:left="2046" w:right="1285"/>
        <w:jc w:val="center"/>
        <w:rPr>
          <w:sz w:val="28"/>
          <w:szCs w:val="28"/>
        </w:rPr>
      </w:pPr>
    </w:p>
    <w:p w:rsidR="00067193" w:rsidRDefault="00067193" w:rsidP="00354481">
      <w:pPr>
        <w:pStyle w:val="Heading1"/>
        <w:spacing w:before="99" w:line="242" w:lineRule="auto"/>
        <w:ind w:left="2046" w:right="1285"/>
        <w:jc w:val="center"/>
        <w:rPr>
          <w:sz w:val="28"/>
          <w:szCs w:val="28"/>
        </w:rPr>
      </w:pPr>
    </w:p>
    <w:p w:rsidR="00067193" w:rsidRDefault="00067193" w:rsidP="00354481">
      <w:pPr>
        <w:pStyle w:val="Heading1"/>
        <w:spacing w:before="99" w:line="242" w:lineRule="auto"/>
        <w:ind w:left="2046" w:right="1285"/>
        <w:jc w:val="center"/>
        <w:rPr>
          <w:sz w:val="28"/>
          <w:szCs w:val="28"/>
        </w:rPr>
      </w:pPr>
    </w:p>
    <w:p w:rsidR="00067193" w:rsidRPr="00354481" w:rsidRDefault="00067193" w:rsidP="00354481">
      <w:pPr>
        <w:pStyle w:val="Heading1"/>
        <w:spacing w:before="99" w:line="242" w:lineRule="auto"/>
        <w:ind w:left="2046" w:right="1285"/>
        <w:jc w:val="center"/>
        <w:rPr>
          <w:sz w:val="28"/>
          <w:szCs w:val="28"/>
        </w:rPr>
      </w:pPr>
      <w:r w:rsidRPr="00354481">
        <w:rPr>
          <w:sz w:val="28"/>
          <w:szCs w:val="28"/>
        </w:rPr>
        <w:t>Самостоятельная  работа</w:t>
      </w:r>
      <w:r w:rsidRPr="00354481">
        <w:rPr>
          <w:spacing w:val="1"/>
          <w:sz w:val="28"/>
          <w:szCs w:val="28"/>
        </w:rPr>
        <w:t xml:space="preserve"> </w:t>
      </w:r>
      <w:r w:rsidRPr="00354481">
        <w:rPr>
          <w:sz w:val="28"/>
          <w:szCs w:val="28"/>
        </w:rPr>
        <w:t xml:space="preserve">по ТЕОРИИ ВЕРОЯТНОСТИ </w:t>
      </w:r>
    </w:p>
    <w:p w:rsidR="00067193" w:rsidRDefault="00067193" w:rsidP="00354481">
      <w:pPr>
        <w:ind w:left="602" w:hanging="426"/>
        <w:jc w:val="center"/>
        <w:rPr>
          <w:b/>
          <w:sz w:val="28"/>
          <w:szCs w:val="28"/>
        </w:rPr>
      </w:pPr>
      <w:r w:rsidRPr="00354481">
        <w:rPr>
          <w:b/>
          <w:sz w:val="28"/>
          <w:szCs w:val="28"/>
        </w:rPr>
        <w:t xml:space="preserve"> по теме «Вероятности событий»</w:t>
      </w:r>
    </w:p>
    <w:p w:rsidR="00067193" w:rsidRPr="00354481" w:rsidRDefault="00067193" w:rsidP="00354481">
      <w:pPr>
        <w:pStyle w:val="Heading1"/>
        <w:spacing w:before="99" w:line="242" w:lineRule="auto"/>
        <w:ind w:left="2046" w:right="1285"/>
        <w:jc w:val="center"/>
        <w:rPr>
          <w:sz w:val="28"/>
          <w:szCs w:val="28"/>
        </w:rPr>
      </w:pPr>
      <w:r w:rsidRPr="002E2894">
        <w:t>в формате ЕГЭ</w:t>
      </w:r>
    </w:p>
    <w:p w:rsidR="00067193" w:rsidRPr="00354481" w:rsidRDefault="00067193" w:rsidP="00354481">
      <w:pPr>
        <w:ind w:left="602" w:hanging="426"/>
        <w:jc w:val="center"/>
        <w:rPr>
          <w:b/>
          <w:bCs/>
          <w:sz w:val="28"/>
          <w:szCs w:val="28"/>
        </w:rPr>
      </w:pPr>
      <w:r w:rsidRPr="00354481">
        <w:rPr>
          <w:b/>
          <w:bCs/>
          <w:sz w:val="28"/>
          <w:szCs w:val="28"/>
        </w:rPr>
        <w:t>11 класс</w:t>
      </w:r>
    </w:p>
    <w:p w:rsidR="00067193" w:rsidRPr="00354481" w:rsidRDefault="00067193" w:rsidP="00354481">
      <w:pPr>
        <w:widowControl/>
        <w:numPr>
          <w:ilvl w:val="0"/>
          <w:numId w:val="8"/>
        </w:numPr>
        <w:tabs>
          <w:tab w:val="num" w:pos="460"/>
        </w:tabs>
        <w:autoSpaceDE/>
        <w:autoSpaceDN/>
        <w:ind w:left="460" w:hanging="426"/>
        <w:jc w:val="both"/>
        <w:rPr>
          <w:sz w:val="28"/>
          <w:szCs w:val="28"/>
        </w:rPr>
      </w:pPr>
      <w:r w:rsidRPr="00354481">
        <w:rPr>
          <w:color w:val="000000"/>
          <w:sz w:val="28"/>
          <w:szCs w:val="28"/>
          <w:shd w:val="clear" w:color="auto" w:fill="FFFFFF"/>
        </w:rPr>
        <w:t>Ве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ро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ят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ность того, что новый пы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ле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сос про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слу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жит боль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ше года, равна 0,92. Ве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ро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ят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ность того, что он про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слу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жит боль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ше двух лет, равна 0,84. Най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ди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те ве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ро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ят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ность того, что он про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слу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жит мень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ше двух лет, но боль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ше года.</w:t>
      </w:r>
    </w:p>
    <w:p w:rsidR="00067193" w:rsidRPr="00354481" w:rsidRDefault="00067193" w:rsidP="00354481">
      <w:pPr>
        <w:widowControl/>
        <w:numPr>
          <w:ilvl w:val="0"/>
          <w:numId w:val="8"/>
        </w:numPr>
        <w:tabs>
          <w:tab w:val="num" w:pos="460"/>
        </w:tabs>
        <w:autoSpaceDE/>
        <w:autoSpaceDN/>
        <w:ind w:left="460" w:hanging="426"/>
        <w:jc w:val="both"/>
        <w:rPr>
          <w:sz w:val="28"/>
          <w:szCs w:val="28"/>
        </w:rPr>
      </w:pPr>
      <w:r w:rsidRPr="00354481">
        <w:rPr>
          <w:color w:val="000000"/>
          <w:sz w:val="28"/>
          <w:szCs w:val="28"/>
          <w:shd w:val="clear" w:color="auto" w:fill="FFFFFF"/>
        </w:rPr>
        <w:t>В ма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га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зи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не стоят два платёжных ав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то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ма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та. Каж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дый из них может быть не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ис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пра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вен с ве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ро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ят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но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стью 0,12 не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за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ви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си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мо от дру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го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го ав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то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ма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та. Най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ди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те ве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ро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ят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ность того, что хотя бы один ав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то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мат ис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пра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вен.</w:t>
      </w:r>
    </w:p>
    <w:p w:rsidR="00067193" w:rsidRPr="00354481" w:rsidRDefault="00067193" w:rsidP="00354481">
      <w:pPr>
        <w:widowControl/>
        <w:numPr>
          <w:ilvl w:val="0"/>
          <w:numId w:val="8"/>
        </w:numPr>
        <w:tabs>
          <w:tab w:val="num" w:pos="460"/>
        </w:tabs>
        <w:autoSpaceDE/>
        <w:autoSpaceDN/>
        <w:ind w:left="460" w:hanging="426"/>
        <w:jc w:val="both"/>
        <w:rPr>
          <w:sz w:val="28"/>
          <w:szCs w:val="28"/>
        </w:rPr>
      </w:pPr>
      <w:r w:rsidRPr="00354481">
        <w:rPr>
          <w:color w:val="000000"/>
          <w:sz w:val="28"/>
          <w:szCs w:val="28"/>
          <w:shd w:val="clear" w:color="auto" w:fill="FFFFFF"/>
        </w:rPr>
        <w:t>Аг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ро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фир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ма за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ку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па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ет ку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ри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ные яйца в двух до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маш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них хо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зяй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ствах. 65% яиц из пер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во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го хо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зяй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ства — яйца выс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шей ка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те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го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рии, а из вто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ро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го хо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зяй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ства — 85% яиц выс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шей ка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те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го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рии. Всего выс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шую ка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те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го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рию по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лу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ча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ет 80% яиц. Най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ди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те ве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ро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ят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ность того, что яйцо, куп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лен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ное у этой аг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ро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фир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мы, ока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жет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ся из пер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во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го хо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зяй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ства.</w:t>
      </w:r>
    </w:p>
    <w:p w:rsidR="00067193" w:rsidRPr="00354481" w:rsidRDefault="00067193" w:rsidP="00354481">
      <w:pPr>
        <w:widowControl/>
        <w:numPr>
          <w:ilvl w:val="0"/>
          <w:numId w:val="8"/>
        </w:numPr>
        <w:tabs>
          <w:tab w:val="num" w:pos="460"/>
        </w:tabs>
        <w:autoSpaceDE/>
        <w:autoSpaceDN/>
        <w:ind w:left="460" w:hanging="426"/>
        <w:jc w:val="both"/>
        <w:rPr>
          <w:sz w:val="28"/>
          <w:szCs w:val="28"/>
        </w:rPr>
      </w:pPr>
      <w:r w:rsidRPr="00354481">
        <w:rPr>
          <w:color w:val="000000"/>
          <w:sz w:val="28"/>
          <w:szCs w:val="28"/>
          <w:shd w:val="clear" w:color="auto" w:fill="FFFFFF"/>
        </w:rPr>
        <w:t>Ков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бой Джон по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па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да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ет в муху на стене с ве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ро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ят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но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стью 0,7, если стре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ля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ет из при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стре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лян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но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го ре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воль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ве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ра. Если Джон стре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ля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ет из не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 xml:space="preserve"> при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стре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лян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но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го ре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воль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ве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ра, то он по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па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да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ет в муху с ве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ро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ят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но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стью 0,1. На столе лежит 10 ре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воль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ве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ров, из них толь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ко 2 при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стре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лян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ные. Ков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бой Джон видит на стене муху, на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уда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чу хва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та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ет пер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вый по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пав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ший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ся ре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воль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вер и стре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ля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ет в муху. Най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ди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те ве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ро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ят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ность того, что Джон про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махнётся.</w:t>
      </w:r>
    </w:p>
    <w:p w:rsidR="00067193" w:rsidRPr="00354481" w:rsidRDefault="00067193" w:rsidP="00354481">
      <w:pPr>
        <w:widowControl/>
        <w:numPr>
          <w:ilvl w:val="0"/>
          <w:numId w:val="8"/>
        </w:numPr>
        <w:tabs>
          <w:tab w:val="num" w:pos="460"/>
        </w:tabs>
        <w:autoSpaceDE/>
        <w:autoSpaceDN/>
        <w:ind w:left="460" w:hanging="426"/>
        <w:jc w:val="both"/>
        <w:rPr>
          <w:sz w:val="28"/>
          <w:szCs w:val="28"/>
        </w:rPr>
      </w:pPr>
      <w:r w:rsidRPr="00354481">
        <w:rPr>
          <w:color w:val="000000"/>
          <w:sz w:val="28"/>
          <w:szCs w:val="28"/>
          <w:shd w:val="clear" w:color="auto" w:fill="FFFFFF"/>
        </w:rPr>
        <w:t>Чтобы прой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ти в сле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ду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ю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щий круг со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рев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но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ва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ний, фут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боль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ной ко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ман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де нужно на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брать хотя бы 6 очков в двух играх. Если ко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ман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да вы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иг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ры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ва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ет, она по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лу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ча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ет 5 очков, в слу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чае ни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чьей — 1 очко, если про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иг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ры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ва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ет — 0 очков. Най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ди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те ве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ро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ят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ность того, что ко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ман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де удаст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ся выйти в сле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ду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ю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щий круг со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рев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но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ва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ний. Счи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тай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те, что в каж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дой игре ве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ро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ят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но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сти вы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иг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ры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ша и про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иг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ры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ша оди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на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ко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вы и равны 0,3.</w:t>
      </w:r>
    </w:p>
    <w:p w:rsidR="00067193" w:rsidRPr="00ED2B2C" w:rsidRDefault="00067193" w:rsidP="00354481">
      <w:pPr>
        <w:widowControl/>
        <w:numPr>
          <w:ilvl w:val="0"/>
          <w:numId w:val="8"/>
        </w:numPr>
        <w:tabs>
          <w:tab w:val="num" w:pos="460"/>
        </w:tabs>
        <w:autoSpaceDE/>
        <w:autoSpaceDN/>
        <w:ind w:left="460" w:hanging="426"/>
        <w:jc w:val="both"/>
        <w:rPr>
          <w:sz w:val="28"/>
          <w:szCs w:val="28"/>
        </w:rPr>
      </w:pPr>
      <w:r w:rsidRPr="00354481">
        <w:rPr>
          <w:color w:val="000000"/>
          <w:sz w:val="28"/>
          <w:szCs w:val="28"/>
          <w:shd w:val="clear" w:color="auto" w:fill="FFFFFF"/>
        </w:rPr>
        <w:t>Чтобы по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сту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пить в ин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сти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тут на спе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ци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аль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ность «Меж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ду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на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род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ное право», аби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ту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ри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ент дол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жен на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брать на ЕГЭ не менее 73 бал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лов по каж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до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му из трёх пред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ме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тов — ма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те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ма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ти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ка, рус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ский язык и ино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стран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ный язык. Чтобы по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сту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пить на спе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ци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аль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ность «Со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цио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ло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гия», нужно на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брать не менее 73 бал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лов по каж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до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му из трёх пред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ме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тов — ма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те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ма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ти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ка, рус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ский язык и об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ще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ст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во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зна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ние. Ве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ро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ят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ность того, что аби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ту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ри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ент Л. по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лу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чит не менее 73 бал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лов по ма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те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ма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ти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ке, равна 0,5, по рус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ско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му языку — 0,9, по ино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стран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но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му языку — 0,9 и по об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ще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ст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во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зна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нию — 0,7. Най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ди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те ве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ро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ят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ность того, что Л. смо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жет по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сту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пить на одну из двух упо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мя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ну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тых спе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ци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аль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но</w:t>
      </w:r>
      <w:r w:rsidRPr="00354481">
        <w:rPr>
          <w:color w:val="000000"/>
          <w:sz w:val="28"/>
          <w:szCs w:val="28"/>
          <w:shd w:val="clear" w:color="auto" w:fill="FFFFFF"/>
        </w:rPr>
        <w:softHyphen/>
        <w:t>стей.</w:t>
      </w:r>
    </w:p>
    <w:p w:rsidR="00067193" w:rsidRDefault="00067193" w:rsidP="00ED2B2C">
      <w:pPr>
        <w:widowControl/>
        <w:autoSpaceDE/>
        <w:autoSpaceDN/>
        <w:jc w:val="both"/>
        <w:rPr>
          <w:color w:val="000000"/>
          <w:sz w:val="28"/>
          <w:szCs w:val="28"/>
          <w:shd w:val="clear" w:color="auto" w:fill="FFFFFF"/>
        </w:rPr>
      </w:pPr>
    </w:p>
    <w:p w:rsidR="00067193" w:rsidRDefault="00067193" w:rsidP="00ED2B2C">
      <w:pPr>
        <w:widowControl/>
        <w:autoSpaceDE/>
        <w:autoSpaceDN/>
        <w:jc w:val="both"/>
        <w:rPr>
          <w:color w:val="000000"/>
          <w:sz w:val="28"/>
          <w:szCs w:val="28"/>
          <w:shd w:val="clear" w:color="auto" w:fill="FFFFFF"/>
        </w:rPr>
      </w:pPr>
    </w:p>
    <w:p w:rsidR="00067193" w:rsidRDefault="00067193" w:rsidP="00ED2B2C">
      <w:pPr>
        <w:widowControl/>
        <w:autoSpaceDE/>
        <w:autoSpaceDN/>
        <w:jc w:val="both"/>
        <w:rPr>
          <w:color w:val="000000"/>
          <w:sz w:val="28"/>
          <w:szCs w:val="28"/>
          <w:shd w:val="clear" w:color="auto" w:fill="FFFFFF"/>
        </w:rPr>
      </w:pPr>
    </w:p>
    <w:p w:rsidR="00067193" w:rsidRDefault="00067193" w:rsidP="00ED2B2C">
      <w:pPr>
        <w:widowControl/>
        <w:autoSpaceDE/>
        <w:autoSpaceDN/>
        <w:jc w:val="both"/>
        <w:rPr>
          <w:color w:val="000000"/>
          <w:sz w:val="28"/>
          <w:szCs w:val="28"/>
          <w:shd w:val="clear" w:color="auto" w:fill="FFFFFF"/>
        </w:rPr>
      </w:pPr>
    </w:p>
    <w:p w:rsidR="00067193" w:rsidRDefault="00067193" w:rsidP="00ED2B2C">
      <w:pPr>
        <w:widowControl/>
        <w:autoSpaceDE/>
        <w:autoSpaceDN/>
        <w:jc w:val="both"/>
        <w:rPr>
          <w:color w:val="000000"/>
          <w:sz w:val="28"/>
          <w:szCs w:val="28"/>
          <w:shd w:val="clear" w:color="auto" w:fill="FFFFFF"/>
        </w:rPr>
      </w:pPr>
    </w:p>
    <w:p w:rsidR="00067193" w:rsidRDefault="00067193" w:rsidP="00ED2B2C">
      <w:pPr>
        <w:widowControl/>
        <w:autoSpaceDE/>
        <w:autoSpaceDN/>
        <w:jc w:val="both"/>
        <w:rPr>
          <w:color w:val="000000"/>
          <w:sz w:val="28"/>
          <w:szCs w:val="28"/>
          <w:shd w:val="clear" w:color="auto" w:fill="FFFFFF"/>
        </w:rPr>
      </w:pPr>
    </w:p>
    <w:p w:rsidR="00067193" w:rsidRPr="004645F9" w:rsidRDefault="00067193" w:rsidP="00ED2B2C">
      <w:pPr>
        <w:rPr>
          <w:b/>
          <w:sz w:val="28"/>
          <w:szCs w:val="28"/>
        </w:rPr>
      </w:pPr>
    </w:p>
    <w:p w:rsidR="00067193" w:rsidRDefault="00067193" w:rsidP="00ED2B2C">
      <w:pPr>
        <w:jc w:val="center"/>
        <w:rPr>
          <w:b/>
          <w:i/>
          <w:sz w:val="28"/>
          <w:szCs w:val="28"/>
        </w:rPr>
      </w:pPr>
    </w:p>
    <w:p w:rsidR="00067193" w:rsidRDefault="00067193" w:rsidP="00ED2B2C">
      <w:pPr>
        <w:jc w:val="center"/>
        <w:rPr>
          <w:b/>
          <w:i/>
          <w:sz w:val="28"/>
          <w:szCs w:val="28"/>
        </w:rPr>
      </w:pPr>
    </w:p>
    <w:p w:rsidR="00067193" w:rsidRDefault="00067193" w:rsidP="00ED2B2C">
      <w:pPr>
        <w:pStyle w:val="Heading1"/>
        <w:spacing w:before="99" w:line="242" w:lineRule="auto"/>
        <w:ind w:left="2046" w:right="1285"/>
        <w:jc w:val="center"/>
      </w:pPr>
      <w:r>
        <w:t>Контрольная работа</w:t>
      </w:r>
      <w:r>
        <w:rPr>
          <w:spacing w:val="1"/>
        </w:rPr>
        <w:t xml:space="preserve"> </w:t>
      </w:r>
      <w:r>
        <w:t xml:space="preserve">по АЛГЕБРЕ </w:t>
      </w:r>
    </w:p>
    <w:p w:rsidR="00067193" w:rsidRDefault="00067193" w:rsidP="00ED2B2C">
      <w:pPr>
        <w:pStyle w:val="Heading1"/>
        <w:spacing w:before="99" w:line="242" w:lineRule="auto"/>
        <w:ind w:left="2046" w:right="1285"/>
        <w:jc w:val="center"/>
      </w:pPr>
      <w:r>
        <w:rPr>
          <w:spacing w:val="-45"/>
        </w:rPr>
        <w:t xml:space="preserve"> </w:t>
      </w:r>
      <w:r>
        <w:t xml:space="preserve">по тeмe  </w:t>
      </w:r>
      <w:r w:rsidRPr="00ED2B2C">
        <w:rPr>
          <w:sz w:val="28"/>
          <w:szCs w:val="28"/>
        </w:rPr>
        <w:t>«</w:t>
      </w:r>
      <w:r w:rsidRPr="00ED2B2C">
        <w:rPr>
          <w:rFonts w:ascii="Times New Roman" w:hAnsi="Times New Roman"/>
          <w:sz w:val="28"/>
          <w:szCs w:val="28"/>
        </w:rPr>
        <w:t>Преобразование тригонометрических выражений</w:t>
      </w:r>
      <w:r w:rsidRPr="00ED2B2C">
        <w:rPr>
          <w:sz w:val="28"/>
          <w:szCs w:val="28"/>
        </w:rPr>
        <w:t>»</w:t>
      </w:r>
      <w:r>
        <w:t xml:space="preserve"> </w:t>
      </w:r>
    </w:p>
    <w:p w:rsidR="00067193" w:rsidRDefault="00067193" w:rsidP="00ED2B2C">
      <w:pPr>
        <w:pStyle w:val="Heading1"/>
        <w:spacing w:before="99" w:line="242" w:lineRule="auto"/>
        <w:ind w:left="2046" w:right="1285"/>
        <w:jc w:val="center"/>
      </w:pPr>
      <w:r>
        <w:t>в формате ЕГЭ</w:t>
      </w:r>
    </w:p>
    <w:p w:rsidR="00067193" w:rsidRPr="00C42809" w:rsidRDefault="00067193" w:rsidP="00ED2B2C">
      <w:pPr>
        <w:spacing w:line="217" w:lineRule="exact"/>
        <w:ind w:left="1960" w:right="1285"/>
        <w:jc w:val="center"/>
        <w:rPr>
          <w:b/>
          <w:sz w:val="28"/>
          <w:szCs w:val="28"/>
        </w:rPr>
      </w:pPr>
      <w:r w:rsidRPr="00C42809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0</w:t>
      </w:r>
      <w:r w:rsidRPr="00C42809">
        <w:rPr>
          <w:b/>
          <w:spacing w:val="3"/>
          <w:sz w:val="28"/>
          <w:szCs w:val="28"/>
        </w:rPr>
        <w:t xml:space="preserve"> </w:t>
      </w:r>
      <w:r w:rsidRPr="00C42809">
        <w:rPr>
          <w:b/>
          <w:sz w:val="28"/>
          <w:szCs w:val="28"/>
        </w:rPr>
        <w:t>класс</w:t>
      </w:r>
    </w:p>
    <w:p w:rsidR="00067193" w:rsidRPr="00C42809" w:rsidRDefault="00067193" w:rsidP="00ED2B2C">
      <w:pPr>
        <w:pStyle w:val="BodyText"/>
        <w:bidi/>
        <w:spacing w:line="247" w:lineRule="auto"/>
        <w:ind w:left="3091" w:right="2397" w:hanging="15"/>
        <w:jc w:val="center"/>
        <w:rPr>
          <w:sz w:val="28"/>
          <w:szCs w:val="28"/>
        </w:rPr>
      </w:pPr>
      <w:r w:rsidRPr="00C42809">
        <w:rPr>
          <w:sz w:val="28"/>
          <w:szCs w:val="28"/>
        </w:rPr>
        <w:t>(</w:t>
      </w:r>
      <w:r>
        <w:rPr>
          <w:sz w:val="28"/>
          <w:szCs w:val="28"/>
        </w:rPr>
        <w:t xml:space="preserve">углубленный </w:t>
      </w:r>
      <w:r w:rsidRPr="00C42809">
        <w:rPr>
          <w:spacing w:val="9"/>
          <w:sz w:val="28"/>
          <w:szCs w:val="28"/>
        </w:rPr>
        <w:t xml:space="preserve"> </w:t>
      </w:r>
      <w:r w:rsidRPr="00C42809">
        <w:rPr>
          <w:sz w:val="28"/>
          <w:szCs w:val="28"/>
        </w:rPr>
        <w:t>уровень)</w:t>
      </w:r>
    </w:p>
    <w:p w:rsidR="00067193" w:rsidRDefault="00067193" w:rsidP="00ED2B2C">
      <w:pPr>
        <w:rPr>
          <w:i/>
          <w:sz w:val="28"/>
          <w:szCs w:val="28"/>
        </w:rPr>
        <w:sectPr w:rsidR="00067193" w:rsidSect="00ED2B2C">
          <w:pgSz w:w="16838" w:h="11906" w:orient="landscape"/>
          <w:pgMar w:top="850" w:right="1134" w:bottom="851" w:left="1134" w:header="708" w:footer="708" w:gutter="0"/>
          <w:cols w:space="708"/>
          <w:docGrid w:linePitch="360"/>
        </w:sectPr>
      </w:pPr>
    </w:p>
    <w:p w:rsidR="00067193" w:rsidRPr="004645F9" w:rsidRDefault="00067193" w:rsidP="00ED2B2C">
      <w:pPr>
        <w:widowControl/>
        <w:numPr>
          <w:ilvl w:val="0"/>
          <w:numId w:val="9"/>
        </w:numPr>
        <w:autoSpaceDE/>
        <w:autoSpaceDN/>
        <w:spacing w:line="276" w:lineRule="auto"/>
        <w:ind w:firstLine="66"/>
        <w:rPr>
          <w:sz w:val="28"/>
          <w:szCs w:val="28"/>
        </w:rPr>
      </w:pPr>
      <w:r w:rsidRPr="004645F9">
        <w:rPr>
          <w:sz w:val="28"/>
          <w:szCs w:val="28"/>
        </w:rPr>
        <w:t>Докажите тождество:</w:t>
      </w:r>
    </w:p>
    <w:p w:rsidR="00067193" w:rsidRPr="004645F9" w:rsidRDefault="00067193" w:rsidP="00ED2B2C">
      <w:pPr>
        <w:ind w:firstLine="66"/>
        <w:rPr>
          <w:sz w:val="28"/>
          <w:szCs w:val="28"/>
          <w:lang w:val="en-US"/>
        </w:rPr>
      </w:pPr>
      <w:r w:rsidRPr="004645F9">
        <w:rPr>
          <w:sz w:val="28"/>
          <w:szCs w:val="28"/>
        </w:rPr>
        <w:t xml:space="preserve">               а) </w:t>
      </w:r>
      <w:r w:rsidRPr="004645F9">
        <w:rPr>
          <w:position w:val="-24"/>
          <w:sz w:val="28"/>
          <w:szCs w:val="28"/>
        </w:rPr>
        <w:object w:dxaOrig="2260" w:dyaOrig="620">
          <v:shape id="_x0000_i1073" type="#_x0000_t75" style="width:113pt;height:30.5pt" o:ole="" fillcolor="window">
            <v:imagedata r:id="rId71" o:title=""/>
          </v:shape>
          <o:OLEObject Type="Embed" ProgID="Equation.3" ShapeID="_x0000_i1073" DrawAspect="Content" ObjectID="_1754319877" r:id="rId72"/>
        </w:object>
      </w:r>
      <w:r w:rsidRPr="004645F9">
        <w:rPr>
          <w:sz w:val="28"/>
          <w:szCs w:val="28"/>
        </w:rPr>
        <w:t xml:space="preserve">, </w:t>
      </w:r>
    </w:p>
    <w:p w:rsidR="00067193" w:rsidRPr="004645F9" w:rsidRDefault="00067193" w:rsidP="00ED2B2C">
      <w:pPr>
        <w:ind w:firstLine="66"/>
        <w:rPr>
          <w:sz w:val="28"/>
          <w:szCs w:val="28"/>
          <w:lang w:val="en-US"/>
        </w:rPr>
      </w:pPr>
      <w:r w:rsidRPr="004645F9">
        <w:rPr>
          <w:sz w:val="28"/>
          <w:szCs w:val="28"/>
        </w:rPr>
        <w:t xml:space="preserve">               б) </w:t>
      </w:r>
      <w:r w:rsidRPr="004645F9">
        <w:rPr>
          <w:position w:val="-24"/>
          <w:sz w:val="28"/>
          <w:szCs w:val="28"/>
          <w:lang w:val="en-US"/>
        </w:rPr>
        <w:object w:dxaOrig="5260" w:dyaOrig="620">
          <v:shape id="_x0000_i1074" type="#_x0000_t75" style="width:263pt;height:30.5pt" o:ole="" fillcolor="window">
            <v:imagedata r:id="rId73" o:title=""/>
          </v:shape>
          <o:OLEObject Type="Embed" ProgID="Equation.3" ShapeID="_x0000_i1074" DrawAspect="Content" ObjectID="_1754319878" r:id="rId74"/>
        </w:object>
      </w:r>
      <w:r w:rsidRPr="004645F9">
        <w:rPr>
          <w:sz w:val="28"/>
          <w:szCs w:val="28"/>
          <w:lang w:val="en-US"/>
        </w:rPr>
        <w:t>.</w:t>
      </w:r>
    </w:p>
    <w:p w:rsidR="00067193" w:rsidRPr="004645F9" w:rsidRDefault="00067193" w:rsidP="00ED2B2C">
      <w:pPr>
        <w:widowControl/>
        <w:numPr>
          <w:ilvl w:val="0"/>
          <w:numId w:val="9"/>
        </w:numPr>
        <w:autoSpaceDE/>
        <w:autoSpaceDN/>
        <w:spacing w:line="276" w:lineRule="auto"/>
        <w:ind w:firstLine="66"/>
        <w:rPr>
          <w:sz w:val="28"/>
          <w:szCs w:val="28"/>
        </w:rPr>
      </w:pPr>
      <w:r w:rsidRPr="004645F9">
        <w:rPr>
          <w:sz w:val="28"/>
          <w:szCs w:val="28"/>
        </w:rPr>
        <w:t xml:space="preserve">Упростите выражение </w:t>
      </w:r>
      <w:r w:rsidRPr="004645F9">
        <w:rPr>
          <w:position w:val="-28"/>
          <w:sz w:val="28"/>
          <w:szCs w:val="28"/>
        </w:rPr>
        <w:object w:dxaOrig="2240" w:dyaOrig="680">
          <v:shape id="_x0000_i1075" type="#_x0000_t75" style="width:111pt;height:33.5pt" o:ole="" fillcolor="window">
            <v:imagedata r:id="rId75" o:title=""/>
          </v:shape>
          <o:OLEObject Type="Embed" ProgID="Equation.3" ShapeID="_x0000_i1075" DrawAspect="Content" ObjectID="_1754319879" r:id="rId76"/>
        </w:object>
      </w:r>
      <w:r w:rsidRPr="004645F9">
        <w:rPr>
          <w:sz w:val="28"/>
          <w:szCs w:val="28"/>
          <w:lang w:val="en-US"/>
        </w:rPr>
        <w:t>.</w:t>
      </w:r>
    </w:p>
    <w:p w:rsidR="00067193" w:rsidRPr="004645F9" w:rsidRDefault="00067193" w:rsidP="00ED2B2C">
      <w:pPr>
        <w:widowControl/>
        <w:numPr>
          <w:ilvl w:val="0"/>
          <w:numId w:val="9"/>
        </w:numPr>
        <w:autoSpaceDE/>
        <w:autoSpaceDN/>
        <w:spacing w:line="276" w:lineRule="auto"/>
        <w:ind w:firstLine="66"/>
        <w:rPr>
          <w:sz w:val="28"/>
          <w:szCs w:val="28"/>
        </w:rPr>
      </w:pPr>
      <w:r w:rsidRPr="004645F9">
        <w:rPr>
          <w:sz w:val="28"/>
          <w:szCs w:val="28"/>
        </w:rPr>
        <w:t xml:space="preserve">Вычислите </w:t>
      </w:r>
      <w:r w:rsidRPr="004645F9">
        <w:rPr>
          <w:position w:val="-24"/>
          <w:sz w:val="28"/>
          <w:szCs w:val="28"/>
        </w:rPr>
        <w:object w:dxaOrig="4060" w:dyaOrig="620">
          <v:shape id="_x0000_i1076" type="#_x0000_t75" style="width:203pt;height:30.5pt" o:ole="" fillcolor="window">
            <v:imagedata r:id="rId77" o:title=""/>
          </v:shape>
          <o:OLEObject Type="Embed" ProgID="Equation.3" ShapeID="_x0000_i1076" DrawAspect="Content" ObjectID="_1754319880" r:id="rId78"/>
        </w:object>
      </w:r>
      <w:r w:rsidRPr="004645F9">
        <w:rPr>
          <w:sz w:val="28"/>
          <w:szCs w:val="28"/>
          <w:lang w:val="en-US"/>
        </w:rPr>
        <w:t>.</w:t>
      </w:r>
    </w:p>
    <w:p w:rsidR="00067193" w:rsidRPr="004645F9" w:rsidRDefault="00067193" w:rsidP="00ED2B2C">
      <w:pPr>
        <w:widowControl/>
        <w:numPr>
          <w:ilvl w:val="0"/>
          <w:numId w:val="9"/>
        </w:numPr>
        <w:autoSpaceDE/>
        <w:autoSpaceDN/>
        <w:spacing w:line="276" w:lineRule="auto"/>
        <w:ind w:firstLine="66"/>
        <w:rPr>
          <w:sz w:val="28"/>
          <w:szCs w:val="28"/>
        </w:rPr>
      </w:pPr>
      <w:r w:rsidRPr="004645F9">
        <w:rPr>
          <w:sz w:val="28"/>
          <w:szCs w:val="28"/>
        </w:rPr>
        <w:t xml:space="preserve">Найдите </w:t>
      </w:r>
      <w:r w:rsidRPr="004645F9">
        <w:rPr>
          <w:position w:val="-28"/>
          <w:sz w:val="28"/>
          <w:szCs w:val="28"/>
        </w:rPr>
        <w:object w:dxaOrig="4580" w:dyaOrig="680">
          <v:shape id="_x0000_i1077" type="#_x0000_t75" style="width:226.5pt;height:33.5pt" o:ole="" fillcolor="window">
            <v:imagedata r:id="rId79" o:title=""/>
          </v:shape>
          <o:OLEObject Type="Embed" ProgID="Equation.3" ShapeID="_x0000_i1077" DrawAspect="Content" ObjectID="_1754319881" r:id="rId80"/>
        </w:object>
      </w:r>
      <w:r w:rsidRPr="004645F9">
        <w:rPr>
          <w:sz w:val="28"/>
          <w:szCs w:val="28"/>
        </w:rPr>
        <w:t>.</w:t>
      </w:r>
    </w:p>
    <w:p w:rsidR="00067193" w:rsidRPr="004645F9" w:rsidRDefault="00067193" w:rsidP="00ED2B2C">
      <w:pPr>
        <w:widowControl/>
        <w:numPr>
          <w:ilvl w:val="0"/>
          <w:numId w:val="9"/>
        </w:numPr>
        <w:autoSpaceDE/>
        <w:autoSpaceDN/>
        <w:spacing w:line="276" w:lineRule="auto"/>
        <w:ind w:firstLine="66"/>
        <w:rPr>
          <w:sz w:val="28"/>
          <w:szCs w:val="28"/>
        </w:rPr>
      </w:pPr>
      <w:r w:rsidRPr="004645F9">
        <w:rPr>
          <w:sz w:val="28"/>
          <w:szCs w:val="28"/>
        </w:rPr>
        <w:t xml:space="preserve">Найдите корни уравнения   </w:t>
      </w:r>
      <w:r w:rsidRPr="004645F9">
        <w:rPr>
          <w:position w:val="-10"/>
          <w:sz w:val="28"/>
          <w:szCs w:val="28"/>
        </w:rPr>
        <w:object w:dxaOrig="2520" w:dyaOrig="380">
          <v:shape id="_x0000_i1078" type="#_x0000_t75" style="width:126pt;height:18.5pt" o:ole="" fillcolor="window">
            <v:imagedata r:id="rId81" o:title=""/>
          </v:shape>
          <o:OLEObject Type="Embed" ProgID="Equation.3" ShapeID="_x0000_i1078" DrawAspect="Content" ObjectID="_1754319882" r:id="rId82"/>
        </w:object>
      </w:r>
      <w:r w:rsidRPr="004645F9">
        <w:rPr>
          <w:sz w:val="28"/>
          <w:szCs w:val="28"/>
        </w:rPr>
        <w:t xml:space="preserve"> принадлежащие промежутку  </w:t>
      </w:r>
      <w:r w:rsidRPr="004645F9">
        <w:rPr>
          <w:position w:val="-28"/>
          <w:sz w:val="28"/>
          <w:szCs w:val="28"/>
        </w:rPr>
        <w:object w:dxaOrig="960" w:dyaOrig="680">
          <v:shape id="_x0000_i1079" type="#_x0000_t75" style="width:48pt;height:33.5pt" o:ole="" fillcolor="window">
            <v:imagedata r:id="rId83" o:title=""/>
          </v:shape>
          <o:OLEObject Type="Embed" ProgID="Equation.3" ShapeID="_x0000_i1079" DrawAspect="Content" ObjectID="_1754319883" r:id="rId84"/>
        </w:object>
      </w:r>
      <w:r w:rsidRPr="004645F9">
        <w:rPr>
          <w:sz w:val="28"/>
          <w:szCs w:val="28"/>
        </w:rPr>
        <w:t>.</w:t>
      </w:r>
    </w:p>
    <w:p w:rsidR="00067193" w:rsidRPr="004645F9" w:rsidRDefault="00067193" w:rsidP="00ED2B2C">
      <w:pPr>
        <w:widowControl/>
        <w:numPr>
          <w:ilvl w:val="0"/>
          <w:numId w:val="9"/>
        </w:numPr>
        <w:autoSpaceDE/>
        <w:autoSpaceDN/>
        <w:spacing w:line="276" w:lineRule="auto"/>
        <w:ind w:firstLine="66"/>
        <w:rPr>
          <w:sz w:val="28"/>
          <w:szCs w:val="28"/>
        </w:rPr>
      </w:pPr>
      <w:r w:rsidRPr="004645F9">
        <w:rPr>
          <w:sz w:val="28"/>
          <w:szCs w:val="28"/>
        </w:rPr>
        <w:t xml:space="preserve">Решите уравнение:   а) </w:t>
      </w:r>
      <w:r w:rsidRPr="004645F9">
        <w:rPr>
          <w:position w:val="-8"/>
          <w:sz w:val="28"/>
          <w:szCs w:val="28"/>
        </w:rPr>
        <w:object w:dxaOrig="2320" w:dyaOrig="360">
          <v:shape id="_x0000_i1080" type="#_x0000_t75" style="width:116pt;height:18pt" o:ole="" fillcolor="window">
            <v:imagedata r:id="rId85" o:title=""/>
          </v:shape>
          <o:OLEObject Type="Embed" ProgID="Equation.3" ShapeID="_x0000_i1080" DrawAspect="Content" ObjectID="_1754319884" r:id="rId86"/>
        </w:object>
      </w:r>
      <w:r w:rsidRPr="004645F9">
        <w:rPr>
          <w:sz w:val="28"/>
          <w:szCs w:val="28"/>
        </w:rPr>
        <w:t>;</w:t>
      </w:r>
    </w:p>
    <w:p w:rsidR="00067193" w:rsidRPr="004645F9" w:rsidRDefault="00067193" w:rsidP="00ED2B2C">
      <w:pPr>
        <w:ind w:firstLine="66"/>
        <w:rPr>
          <w:sz w:val="28"/>
          <w:szCs w:val="28"/>
        </w:rPr>
      </w:pPr>
      <w:r w:rsidRPr="004645F9">
        <w:rPr>
          <w:sz w:val="28"/>
          <w:szCs w:val="28"/>
        </w:rPr>
        <w:t xml:space="preserve">                                             б) </w:t>
      </w:r>
      <w:r w:rsidRPr="004645F9">
        <w:rPr>
          <w:position w:val="-24"/>
          <w:sz w:val="28"/>
          <w:szCs w:val="28"/>
        </w:rPr>
        <w:object w:dxaOrig="1600" w:dyaOrig="620">
          <v:shape id="_x0000_i1081" type="#_x0000_t75" style="width:80pt;height:30.5pt" o:ole="" fillcolor="window">
            <v:imagedata r:id="rId87" o:title=""/>
          </v:shape>
          <o:OLEObject Type="Embed" ProgID="Equation.3" ShapeID="_x0000_i1081" DrawAspect="Content" ObjectID="_1754319885" r:id="rId88"/>
        </w:object>
      </w:r>
      <w:r w:rsidRPr="004645F9">
        <w:rPr>
          <w:sz w:val="28"/>
          <w:szCs w:val="28"/>
        </w:rPr>
        <w:t>.</w:t>
      </w:r>
    </w:p>
    <w:p w:rsidR="00067193" w:rsidRPr="004645F9" w:rsidRDefault="00067193" w:rsidP="00ED2B2C">
      <w:pPr>
        <w:ind w:left="-181"/>
        <w:rPr>
          <w:sz w:val="28"/>
          <w:szCs w:val="28"/>
        </w:rPr>
      </w:pPr>
      <w:r w:rsidRPr="004645F9">
        <w:rPr>
          <w:sz w:val="28"/>
          <w:szCs w:val="28"/>
        </w:rPr>
        <w:t>____________________________________</w:t>
      </w:r>
    </w:p>
    <w:p w:rsidR="00067193" w:rsidRPr="004645F9" w:rsidRDefault="00067193" w:rsidP="00ED2B2C">
      <w:pPr>
        <w:ind w:left="-180"/>
        <w:rPr>
          <w:sz w:val="28"/>
          <w:szCs w:val="28"/>
          <w:lang w:val="en-US"/>
        </w:rPr>
      </w:pPr>
      <w:r w:rsidRPr="004645F9">
        <w:rPr>
          <w:sz w:val="28"/>
          <w:szCs w:val="28"/>
        </w:rPr>
        <w:t xml:space="preserve">        7. Вычислите </w:t>
      </w:r>
      <w:r w:rsidRPr="004645F9">
        <w:rPr>
          <w:position w:val="-28"/>
          <w:sz w:val="28"/>
          <w:szCs w:val="28"/>
        </w:rPr>
        <w:object w:dxaOrig="2740" w:dyaOrig="680">
          <v:shape id="_x0000_i1082" type="#_x0000_t75" style="width:137pt;height:33.5pt" o:ole="" fillcolor="window">
            <v:imagedata r:id="rId89" o:title=""/>
          </v:shape>
          <o:OLEObject Type="Embed" ProgID="Equation.3" ShapeID="_x0000_i1082" DrawAspect="Content" ObjectID="_1754319886" r:id="rId90"/>
        </w:object>
      </w:r>
      <w:r w:rsidRPr="004645F9">
        <w:rPr>
          <w:sz w:val="28"/>
          <w:szCs w:val="28"/>
        </w:rPr>
        <w:t>.</w:t>
      </w:r>
    </w:p>
    <w:p w:rsidR="00067193" w:rsidRPr="004645F9" w:rsidRDefault="00067193" w:rsidP="00ED2B2C">
      <w:pPr>
        <w:ind w:left="-181"/>
        <w:rPr>
          <w:b/>
          <w:sz w:val="28"/>
          <w:szCs w:val="28"/>
        </w:rPr>
      </w:pPr>
      <w:r w:rsidRPr="004645F9">
        <w:rPr>
          <w:b/>
          <w:sz w:val="28"/>
          <w:szCs w:val="28"/>
        </w:rPr>
        <w:t>___________________________________</w:t>
      </w:r>
      <w:r w:rsidRPr="004645F9">
        <w:rPr>
          <w:b/>
          <w:sz w:val="28"/>
          <w:szCs w:val="28"/>
          <w:lang w:val="en-US"/>
        </w:rPr>
        <w:t xml:space="preserve">   </w:t>
      </w:r>
    </w:p>
    <w:p w:rsidR="00067193" w:rsidRPr="004645F9" w:rsidRDefault="00067193" w:rsidP="00ED2B2C">
      <w:pPr>
        <w:rPr>
          <w:sz w:val="28"/>
          <w:szCs w:val="28"/>
        </w:rPr>
      </w:pPr>
      <w:r w:rsidRPr="004645F9">
        <w:rPr>
          <w:sz w:val="28"/>
          <w:szCs w:val="28"/>
        </w:rPr>
        <w:t xml:space="preserve">      8. Решите уравнение </w:t>
      </w:r>
      <w:r w:rsidRPr="004645F9">
        <w:rPr>
          <w:position w:val="-8"/>
          <w:sz w:val="28"/>
          <w:szCs w:val="28"/>
        </w:rPr>
        <w:object w:dxaOrig="2580" w:dyaOrig="360">
          <v:shape id="_x0000_i1083" type="#_x0000_t75" style="width:129pt;height:18pt" o:ole="" fillcolor="window">
            <v:imagedata r:id="rId91" o:title=""/>
          </v:shape>
          <o:OLEObject Type="Embed" ProgID="Equation.3" ShapeID="_x0000_i1083" DrawAspect="Content" ObjectID="_1754319887" r:id="rId92"/>
        </w:object>
      </w:r>
      <w:r w:rsidRPr="004645F9">
        <w:rPr>
          <w:sz w:val="28"/>
          <w:szCs w:val="28"/>
        </w:rPr>
        <w:t>.</w:t>
      </w:r>
    </w:p>
    <w:p w:rsidR="00067193" w:rsidRPr="004645F9" w:rsidRDefault="00067193" w:rsidP="00ED2B2C">
      <w:pPr>
        <w:jc w:val="center"/>
        <w:rPr>
          <w:b/>
          <w:sz w:val="28"/>
          <w:szCs w:val="28"/>
        </w:rPr>
      </w:pPr>
    </w:p>
    <w:p w:rsidR="00067193" w:rsidRDefault="00067193" w:rsidP="00ED2B2C">
      <w:pPr>
        <w:widowControl/>
        <w:autoSpaceDE/>
        <w:autoSpaceDN/>
        <w:jc w:val="both"/>
        <w:rPr>
          <w:sz w:val="28"/>
          <w:szCs w:val="28"/>
        </w:rPr>
      </w:pPr>
    </w:p>
    <w:p w:rsidR="00067193" w:rsidRDefault="00067193" w:rsidP="00ED2B2C">
      <w:pPr>
        <w:widowControl/>
        <w:autoSpaceDE/>
        <w:autoSpaceDN/>
        <w:jc w:val="both"/>
        <w:rPr>
          <w:sz w:val="28"/>
          <w:szCs w:val="28"/>
        </w:rPr>
      </w:pPr>
    </w:p>
    <w:p w:rsidR="00067193" w:rsidRDefault="00067193" w:rsidP="00ED2B2C">
      <w:pPr>
        <w:widowControl/>
        <w:autoSpaceDE/>
        <w:autoSpaceDN/>
        <w:jc w:val="both"/>
        <w:rPr>
          <w:sz w:val="28"/>
          <w:szCs w:val="28"/>
        </w:rPr>
      </w:pPr>
    </w:p>
    <w:p w:rsidR="00067193" w:rsidRDefault="00067193" w:rsidP="00ED2B2C">
      <w:pPr>
        <w:widowControl/>
        <w:autoSpaceDE/>
        <w:autoSpaceDN/>
        <w:jc w:val="both"/>
        <w:rPr>
          <w:sz w:val="28"/>
          <w:szCs w:val="28"/>
        </w:rPr>
      </w:pPr>
    </w:p>
    <w:p w:rsidR="00067193" w:rsidRDefault="00067193" w:rsidP="00ED2B2C">
      <w:pPr>
        <w:widowControl/>
        <w:autoSpaceDE/>
        <w:autoSpaceDN/>
        <w:jc w:val="both"/>
        <w:rPr>
          <w:sz w:val="28"/>
          <w:szCs w:val="28"/>
        </w:rPr>
      </w:pPr>
    </w:p>
    <w:p w:rsidR="00067193" w:rsidRDefault="00067193" w:rsidP="00ED2B2C">
      <w:pPr>
        <w:widowControl/>
        <w:autoSpaceDE/>
        <w:autoSpaceDN/>
        <w:jc w:val="both"/>
        <w:rPr>
          <w:sz w:val="28"/>
          <w:szCs w:val="28"/>
        </w:rPr>
      </w:pPr>
    </w:p>
    <w:p w:rsidR="00067193" w:rsidRDefault="00067193" w:rsidP="00ED2B2C">
      <w:pPr>
        <w:pStyle w:val="Heading1"/>
        <w:spacing w:before="99" w:line="242" w:lineRule="auto"/>
        <w:ind w:left="2046" w:right="1285"/>
        <w:jc w:val="center"/>
      </w:pPr>
    </w:p>
    <w:p w:rsidR="00067193" w:rsidRDefault="00067193" w:rsidP="00ED2B2C">
      <w:pPr>
        <w:pStyle w:val="Heading1"/>
        <w:spacing w:before="99" w:line="242" w:lineRule="auto"/>
        <w:ind w:left="2046" w:right="1285"/>
        <w:jc w:val="center"/>
      </w:pPr>
      <w:r>
        <w:t>Контрольная работа</w:t>
      </w:r>
      <w:r>
        <w:rPr>
          <w:spacing w:val="1"/>
        </w:rPr>
        <w:t xml:space="preserve"> </w:t>
      </w:r>
      <w:r>
        <w:t xml:space="preserve">по АЛГЕБРЕ </w:t>
      </w:r>
    </w:p>
    <w:p w:rsidR="00067193" w:rsidRPr="00ED2B2C" w:rsidRDefault="00067193" w:rsidP="00ED2B2C">
      <w:pPr>
        <w:pStyle w:val="Heading1"/>
        <w:spacing w:before="99" w:line="242" w:lineRule="auto"/>
        <w:ind w:left="2046" w:right="1285"/>
        <w:jc w:val="center"/>
        <w:rPr>
          <w:sz w:val="28"/>
          <w:szCs w:val="28"/>
        </w:rPr>
      </w:pPr>
      <w:r w:rsidRPr="00ED2B2C">
        <w:rPr>
          <w:spacing w:val="-45"/>
          <w:sz w:val="28"/>
          <w:szCs w:val="28"/>
        </w:rPr>
        <w:t xml:space="preserve"> </w:t>
      </w:r>
      <w:r w:rsidRPr="00ED2B2C">
        <w:rPr>
          <w:sz w:val="28"/>
          <w:szCs w:val="28"/>
        </w:rPr>
        <w:t>по тeмe  «</w:t>
      </w:r>
      <w:r w:rsidRPr="00ED2B2C">
        <w:rPr>
          <w:rFonts w:ascii="Times New Roman" w:hAnsi="Times New Roman"/>
          <w:sz w:val="28"/>
          <w:szCs w:val="28"/>
        </w:rPr>
        <w:t>Применения производной</w:t>
      </w:r>
      <w:r w:rsidRPr="00ED2B2C">
        <w:rPr>
          <w:sz w:val="28"/>
          <w:szCs w:val="28"/>
        </w:rPr>
        <w:t xml:space="preserve">» </w:t>
      </w:r>
    </w:p>
    <w:p w:rsidR="00067193" w:rsidRDefault="00067193" w:rsidP="00ED2B2C">
      <w:pPr>
        <w:pStyle w:val="Heading1"/>
        <w:spacing w:before="99" w:line="242" w:lineRule="auto"/>
        <w:ind w:left="2046" w:right="1285"/>
        <w:jc w:val="center"/>
      </w:pPr>
      <w:r>
        <w:t>в формате ЕГЭ</w:t>
      </w:r>
    </w:p>
    <w:p w:rsidR="00067193" w:rsidRPr="00C42809" w:rsidRDefault="00067193" w:rsidP="00ED2B2C">
      <w:pPr>
        <w:spacing w:line="217" w:lineRule="exact"/>
        <w:ind w:left="1960" w:right="1285"/>
        <w:jc w:val="center"/>
        <w:rPr>
          <w:b/>
          <w:sz w:val="28"/>
          <w:szCs w:val="28"/>
        </w:rPr>
      </w:pPr>
      <w:r w:rsidRPr="00C42809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1</w:t>
      </w:r>
      <w:r w:rsidRPr="00C42809">
        <w:rPr>
          <w:b/>
          <w:spacing w:val="3"/>
          <w:sz w:val="28"/>
          <w:szCs w:val="28"/>
        </w:rPr>
        <w:t xml:space="preserve"> </w:t>
      </w:r>
      <w:r w:rsidRPr="00C42809">
        <w:rPr>
          <w:b/>
          <w:sz w:val="28"/>
          <w:szCs w:val="28"/>
        </w:rPr>
        <w:t>класс</w:t>
      </w:r>
    </w:p>
    <w:p w:rsidR="00067193" w:rsidRPr="00C42809" w:rsidRDefault="00067193" w:rsidP="00ED2B2C">
      <w:pPr>
        <w:pStyle w:val="BodyText"/>
        <w:bidi/>
        <w:spacing w:line="247" w:lineRule="auto"/>
        <w:ind w:left="3091" w:right="2397" w:hanging="15"/>
        <w:jc w:val="center"/>
        <w:rPr>
          <w:sz w:val="28"/>
          <w:szCs w:val="28"/>
        </w:rPr>
      </w:pPr>
      <w:r w:rsidRPr="00C42809">
        <w:rPr>
          <w:sz w:val="28"/>
          <w:szCs w:val="28"/>
        </w:rPr>
        <w:t>(</w:t>
      </w:r>
      <w:r>
        <w:rPr>
          <w:sz w:val="28"/>
          <w:szCs w:val="28"/>
        </w:rPr>
        <w:t xml:space="preserve">углубленный </w:t>
      </w:r>
      <w:r w:rsidRPr="00C42809">
        <w:rPr>
          <w:spacing w:val="9"/>
          <w:sz w:val="28"/>
          <w:szCs w:val="28"/>
        </w:rPr>
        <w:t xml:space="preserve"> </w:t>
      </w:r>
      <w:r w:rsidRPr="00C42809">
        <w:rPr>
          <w:sz w:val="28"/>
          <w:szCs w:val="28"/>
        </w:rPr>
        <w:t>уровень)</w:t>
      </w:r>
    </w:p>
    <w:p w:rsidR="00067193" w:rsidRDefault="00067193" w:rsidP="00ED2B2C">
      <w:pPr>
        <w:widowControl/>
        <w:autoSpaceDE/>
        <w:autoSpaceDN/>
        <w:jc w:val="both"/>
        <w:rPr>
          <w:sz w:val="28"/>
          <w:szCs w:val="28"/>
        </w:rPr>
      </w:pPr>
    </w:p>
    <w:p w:rsidR="00067193" w:rsidRDefault="00067193" w:rsidP="00ED2B2C">
      <w:pPr>
        <w:rPr>
          <w:bCs/>
          <w:i/>
          <w:color w:val="000000"/>
          <w:sz w:val="28"/>
          <w:szCs w:val="28"/>
        </w:rPr>
        <w:sectPr w:rsidR="00067193" w:rsidSect="00ED2B2C">
          <w:pgSz w:w="16838" w:h="11906" w:orient="landscape"/>
          <w:pgMar w:top="850" w:right="1134" w:bottom="851" w:left="1134" w:header="708" w:footer="708" w:gutter="0"/>
          <w:cols w:space="708"/>
          <w:docGrid w:linePitch="360"/>
        </w:sectPr>
      </w:pPr>
      <w:bookmarkStart w:id="1" w:name="bookmark0"/>
    </w:p>
    <w:bookmarkEnd w:id="1"/>
    <w:p w:rsidR="00067193" w:rsidRPr="00FC1DD8" w:rsidRDefault="00067193" w:rsidP="00ED2B2C">
      <w:pPr>
        <w:widowControl/>
        <w:numPr>
          <w:ilvl w:val="0"/>
          <w:numId w:val="10"/>
        </w:numPr>
        <w:tabs>
          <w:tab w:val="clear" w:pos="720"/>
          <w:tab w:val="num" w:pos="567"/>
        </w:tabs>
        <w:autoSpaceDE/>
        <w:autoSpaceDN/>
        <w:spacing w:after="200" w:line="276" w:lineRule="auto"/>
        <w:ind w:hanging="720"/>
        <w:rPr>
          <w:color w:val="000000"/>
          <w:sz w:val="28"/>
          <w:szCs w:val="28"/>
        </w:rPr>
      </w:pPr>
      <w:r w:rsidRPr="008E45F3">
        <w:rPr>
          <w:color w:val="000000"/>
          <w:sz w:val="28"/>
          <w:szCs w:val="28"/>
        </w:rPr>
        <w:t>Исследуйте функцию</w:t>
      </w:r>
      <w:r>
        <w:rPr>
          <w:color w:val="000000"/>
          <w:sz w:val="28"/>
          <w:szCs w:val="28"/>
        </w:rPr>
        <w:t xml:space="preserve"> у =</w:t>
      </w:r>
      <w:r w:rsidRPr="00FC1DD8">
        <w:rPr>
          <w:color w:val="000000"/>
          <w:sz w:val="28"/>
          <w:szCs w:val="28"/>
        </w:rPr>
        <w:t xml:space="preserve">  </w:t>
      </w:r>
      <w:r w:rsidRPr="004C461A">
        <w:rPr>
          <w:color w:val="000000"/>
          <w:sz w:val="32"/>
          <w:szCs w:val="32"/>
        </w:rPr>
        <w:fldChar w:fldCharType="begin"/>
      </w:r>
      <w:r w:rsidRPr="004C461A">
        <w:rPr>
          <w:color w:val="000000"/>
          <w:sz w:val="32"/>
          <w:szCs w:val="32"/>
        </w:rPr>
        <w:instrText xml:space="preserve"> QUOTE </w:instrText>
      </w:r>
      <w:r w:rsidRPr="004C461A">
        <w:pict>
          <v:shape id="_x0000_i1084" type="#_x0000_t75" style="width:32.5pt;height:20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64E8&quot;/&gt;&lt;wsp:rsid wsp:val=&quot;00004EF1&quot;/&gt;&lt;wsp:rsid wsp:val=&quot;00203CA2&quot;/&gt;&lt;wsp:rsid wsp:val=&quot;0027138E&quot;/&gt;&lt;wsp:rsid wsp:val=&quot;002A4BEB&quot;/&gt;&lt;wsp:rsid wsp:val=&quot;002A6E6C&quot;/&gt;&lt;wsp:rsid wsp:val=&quot;002C2830&quot;/&gt;&lt;wsp:rsid wsp:val=&quot;003045F9&quot;/&gt;&lt;wsp:rsid wsp:val=&quot;00314BE0&quot;/&gt;&lt;wsp:rsid wsp:val=&quot;003258C3&quot;/&gt;&lt;wsp:rsid wsp:val=&quot;00336C49&quot;/&gt;&lt;wsp:rsid wsp:val=&quot;003631C2&quot;/&gt;&lt;wsp:rsid wsp:val=&quot;003A6EA5&quot;/&gt;&lt;wsp:rsid wsp:val=&quot;003F2453&quot;/&gt;&lt;wsp:rsid wsp:val=&quot;00452DEB&quot;/&gt;&lt;wsp:rsid wsp:val=&quot;004645F9&quot;/&gt;&lt;wsp:rsid wsp:val=&quot;004C461A&quot;/&gt;&lt;wsp:rsid wsp:val=&quot;004E241C&quot;/&gt;&lt;wsp:rsid wsp:val=&quot;005023BC&quot;/&gt;&lt;wsp:rsid wsp:val=&quot;006218B6&quot;/&gt;&lt;wsp:rsid wsp:val=&quot;00623046&quot;/&gt;&lt;wsp:rsid wsp:val=&quot;00643B62&quot;/&gt;&lt;wsp:rsid wsp:val=&quot;00644948&quot;/&gt;&lt;wsp:rsid wsp:val=&quot;00666356&quot;/&gt;&lt;wsp:rsid wsp:val=&quot;00695986&quot;/&gt;&lt;wsp:rsid wsp:val=&quot;006D5860&quot;/&gt;&lt;wsp:rsid wsp:val=&quot;0070468C&quot;/&gt;&lt;wsp:rsid wsp:val=&quot;00711F57&quot;/&gt;&lt;wsp:rsid wsp:val=&quot;007175F3&quot;/&gt;&lt;wsp:rsid wsp:val=&quot;007A7621&quot;/&gt;&lt;wsp:rsid wsp:val=&quot;00800C38&quot;/&gt;&lt;wsp:rsid wsp:val=&quot;00830C4E&quot;/&gt;&lt;wsp:rsid wsp:val=&quot;008C48F5&quot;/&gt;&lt;wsp:rsid wsp:val=&quot;008E45F3&quot;/&gt;&lt;wsp:rsid wsp:val=&quot;00915E2A&quot;/&gt;&lt;wsp:rsid wsp:val=&quot;00986425&quot;/&gt;&lt;wsp:rsid wsp:val=&quot;00A470D6&quot;/&gt;&lt;wsp:rsid wsp:val=&quot;00B328B4&quot;/&gt;&lt;wsp:rsid wsp:val=&quot;00B80CFF&quot;/&gt;&lt;wsp:rsid wsp:val=&quot;00BA7C8E&quot;/&gt;&lt;wsp:rsid wsp:val=&quot;00C62964&quot;/&gt;&lt;wsp:rsid wsp:val=&quot;00CA5B24&quot;/&gt;&lt;wsp:rsid wsp:val=&quot;00D86D01&quot;/&gt;&lt;wsp:rsid wsp:val=&quot;00DC336E&quot;/&gt;&lt;wsp:rsid wsp:val=&quot;00DD76EE&quot;/&gt;&lt;wsp:rsid wsp:val=&quot;00DE64E8&quot;/&gt;&lt;wsp:rsid wsp:val=&quot;00E048D6&quot;/&gt;&lt;wsp:rsid wsp:val=&quot;00E1111C&quot;/&gt;&lt;wsp:rsid wsp:val=&quot;00E3559F&quot;/&gt;&lt;wsp:rsid wsp:val=&quot;00E37D48&quot;/&gt;&lt;wsp:rsid wsp:val=&quot;00E938CC&quot;/&gt;&lt;wsp:rsid wsp:val=&quot;00EA1FCE&quot;/&gt;&lt;wsp:rsid wsp:val=&quot;00F134A8&quot;/&gt;&lt;wsp:rsid wsp:val=&quot;00F1658C&quot;/&gt;&lt;wsp:rsid wsp:val=&quot;00F67EAD&quot;/&gt;&lt;wsp:rsid wsp:val=&quot;00F750B8&quot;/&gt;&lt;wsp:rsid wsp:val=&quot;00FC06D5&quot;/&gt;&lt;wsp:rsid wsp:val=&quot;00FC1DD8&quot;/&gt;&lt;wsp:rsid wsp:val=&quot;00FD07C3&quot;/&gt;&lt;/wsp:rsids&gt;&lt;/w:docPr&gt;&lt;w:body&gt;&lt;w:p wsp:rsidR=&quot;00000000&quot; wsp:rsidRDefault=&quot;00986425&quot;&gt;&lt;m:oMathPara&gt;&lt;m:oMath&gt;&lt;m:f&gt;&lt;m:fPr&gt;&lt;m:ctrlPr&gt;&lt;w:rPr&gt;&lt;w:rFonts w:ascii=&quot;Cambria Math&quot; w:h-ansi=&quot;Cambria Math&quot;/&gt;&lt;wx:font wx:val=&quot;Cambria Math&quot;/&gt;&lt;w:i/&gt;&lt;w:color w:val=&quot;000000&quot;/&gt;&lt;w:sz w:val=&quot;32&quot;/&gt;&lt;w:sz-cs w:val=&quot;32&quot;/&gt;&lt;w:lang w:val=&quot;EN-US&quot;/&gt;&lt;/w:rPr&gt;&lt;/m:ctrlPr&gt;&lt;/m:fPr&gt;&lt;m:num&gt;&lt;m:sSup&gt;&lt;m:sSupPr&gt;&lt;m:ctrlPr&gt;&lt;w:rPr&gt;&lt;w:rFonts w:ascii=&quot;Cambria Math&quot; w:h-ansi=&quot;Cambria Math&quot;/&gt;&lt;wx:font wx:val=&quot;Cambria Math&quot;/&gt;&lt;w:i/&gt;&lt;w:color w:val=&quot;000000&quot;/&gt;&lt;w:sz w:val=&quot;32&quot;/&gt;&lt;w:sz-cs w:val=&quot;32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color w:val=&quot;000000&quot;/&gt;&lt;w:sz w:val=&quot;32&quot;/&gt;&lt;w:sz-cs w:val=&quot;32&quot;/&gt;&lt;w:lang w:val=&quot;EN-US&quot;/&gt;&lt;/w:rPr&gt;&lt;m:t&gt;x&lt;/m:t&gt;&lt;/m:r&gt;&lt;/m:e&gt;&lt;m:sup&gt;&lt;m:r&gt;&lt;w:rPr&gt;&lt;w:rFonts w:ascii=&quot;Cambria Math&quot; w:h-ansi=&quot;Cambria Math&quot;/&gt;&lt;wx:font wx:val=&quot;Cambria Math&quot;/&gt;&lt;w:i/&gt;&lt;w:color w:val=&quot;000000&quot;/&gt;&lt;w:sz w:val=&quot;32&quot;/&gt;&lt;w:sz-cs w:val=&quot;32&quot;/&gt;&lt;/w:rPr&gt;&lt;m:t&gt;2&lt;/m:t&gt;&lt;/m:r&gt;&lt;/m:sup&gt;&lt;/m:sSup&gt;&lt;/m:num&gt;&lt;m:den&gt;&lt;m:r&gt;&lt;w:rPr&gt;&lt;w:rFonts w:ascii=&quot;Cambria Math&quot; w:h-ansi=&quot;Cambria Math&quot;/&gt;&lt;wx:font wx:val=&quot;Cambria Math&quot;/&gt;&lt;w:i/&gt;&lt;w:color w:val=&quot;000000&quot;/&gt;&lt;w:sz w:val=&quot;32&quot;/&gt;&lt;w:sz-cs w:val=&quot;32&quot;/&gt;&lt;w:lang w:val=&quot;EN-US&quot;/&gt;&lt;/w:rPr&gt;&lt;m:t&gt;x&lt;/m:t&gt;&lt;/m:r&gt;&lt;m:r&gt;&lt;w:rPr&gt;&lt;w:rFonts w:ascii=&quot;Cambria Math&quot; w:h-ansi=&quot;Cambria Math&quot;/&gt;&lt;wx:font wx:val=&quot;Cambria Math&quot;/&gt;&lt;w:i/&gt;&lt;w:color w:val=&quot;000000&quot;/&gt;&lt;w:sz w:val=&quot;32&quot;/&gt;&lt;w:sz-cs w:val=&quot;32&quot;/&gt;&lt;/w:rPr&gt;&lt;m:t&gt;-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3" o:title="" chromakey="white"/>
          </v:shape>
        </w:pict>
      </w:r>
      <w:r w:rsidRPr="004C461A">
        <w:rPr>
          <w:color w:val="000000"/>
          <w:sz w:val="32"/>
          <w:szCs w:val="32"/>
        </w:rPr>
        <w:instrText xml:space="preserve"> </w:instrText>
      </w:r>
      <w:r w:rsidRPr="004C461A">
        <w:rPr>
          <w:color w:val="000000"/>
          <w:sz w:val="32"/>
          <w:szCs w:val="32"/>
        </w:rPr>
        <w:fldChar w:fldCharType="separate"/>
      </w:r>
      <w:r w:rsidRPr="004C461A">
        <w:pict>
          <v:shape id="_x0000_i1085" type="#_x0000_t75" style="width:32.5pt;height:20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64E8&quot;/&gt;&lt;wsp:rsid wsp:val=&quot;00004EF1&quot;/&gt;&lt;wsp:rsid wsp:val=&quot;00203CA2&quot;/&gt;&lt;wsp:rsid wsp:val=&quot;0027138E&quot;/&gt;&lt;wsp:rsid wsp:val=&quot;002A4BEB&quot;/&gt;&lt;wsp:rsid wsp:val=&quot;002A6E6C&quot;/&gt;&lt;wsp:rsid wsp:val=&quot;002C2830&quot;/&gt;&lt;wsp:rsid wsp:val=&quot;003045F9&quot;/&gt;&lt;wsp:rsid wsp:val=&quot;00314BE0&quot;/&gt;&lt;wsp:rsid wsp:val=&quot;003258C3&quot;/&gt;&lt;wsp:rsid wsp:val=&quot;00336C49&quot;/&gt;&lt;wsp:rsid wsp:val=&quot;003631C2&quot;/&gt;&lt;wsp:rsid wsp:val=&quot;003A6EA5&quot;/&gt;&lt;wsp:rsid wsp:val=&quot;003F2453&quot;/&gt;&lt;wsp:rsid wsp:val=&quot;00452DEB&quot;/&gt;&lt;wsp:rsid wsp:val=&quot;004645F9&quot;/&gt;&lt;wsp:rsid wsp:val=&quot;004C461A&quot;/&gt;&lt;wsp:rsid wsp:val=&quot;004E241C&quot;/&gt;&lt;wsp:rsid wsp:val=&quot;005023BC&quot;/&gt;&lt;wsp:rsid wsp:val=&quot;006218B6&quot;/&gt;&lt;wsp:rsid wsp:val=&quot;00623046&quot;/&gt;&lt;wsp:rsid wsp:val=&quot;00643B62&quot;/&gt;&lt;wsp:rsid wsp:val=&quot;00644948&quot;/&gt;&lt;wsp:rsid wsp:val=&quot;00666356&quot;/&gt;&lt;wsp:rsid wsp:val=&quot;00695986&quot;/&gt;&lt;wsp:rsid wsp:val=&quot;006D5860&quot;/&gt;&lt;wsp:rsid wsp:val=&quot;0070468C&quot;/&gt;&lt;wsp:rsid wsp:val=&quot;00711F57&quot;/&gt;&lt;wsp:rsid wsp:val=&quot;007175F3&quot;/&gt;&lt;wsp:rsid wsp:val=&quot;007A7621&quot;/&gt;&lt;wsp:rsid wsp:val=&quot;00800C38&quot;/&gt;&lt;wsp:rsid wsp:val=&quot;00830C4E&quot;/&gt;&lt;wsp:rsid wsp:val=&quot;008C48F5&quot;/&gt;&lt;wsp:rsid wsp:val=&quot;008E45F3&quot;/&gt;&lt;wsp:rsid wsp:val=&quot;00915E2A&quot;/&gt;&lt;wsp:rsid wsp:val=&quot;00986425&quot;/&gt;&lt;wsp:rsid wsp:val=&quot;00A470D6&quot;/&gt;&lt;wsp:rsid wsp:val=&quot;00B328B4&quot;/&gt;&lt;wsp:rsid wsp:val=&quot;00B80CFF&quot;/&gt;&lt;wsp:rsid wsp:val=&quot;00BA7C8E&quot;/&gt;&lt;wsp:rsid wsp:val=&quot;00C62964&quot;/&gt;&lt;wsp:rsid wsp:val=&quot;00CA5B24&quot;/&gt;&lt;wsp:rsid wsp:val=&quot;00D86D01&quot;/&gt;&lt;wsp:rsid wsp:val=&quot;00DC336E&quot;/&gt;&lt;wsp:rsid wsp:val=&quot;00DD76EE&quot;/&gt;&lt;wsp:rsid wsp:val=&quot;00DE64E8&quot;/&gt;&lt;wsp:rsid wsp:val=&quot;00E048D6&quot;/&gt;&lt;wsp:rsid wsp:val=&quot;00E1111C&quot;/&gt;&lt;wsp:rsid wsp:val=&quot;00E3559F&quot;/&gt;&lt;wsp:rsid wsp:val=&quot;00E37D48&quot;/&gt;&lt;wsp:rsid wsp:val=&quot;00E938CC&quot;/&gt;&lt;wsp:rsid wsp:val=&quot;00EA1FCE&quot;/&gt;&lt;wsp:rsid wsp:val=&quot;00F134A8&quot;/&gt;&lt;wsp:rsid wsp:val=&quot;00F1658C&quot;/&gt;&lt;wsp:rsid wsp:val=&quot;00F67EAD&quot;/&gt;&lt;wsp:rsid wsp:val=&quot;00F750B8&quot;/&gt;&lt;wsp:rsid wsp:val=&quot;00FC06D5&quot;/&gt;&lt;wsp:rsid wsp:val=&quot;00FC1DD8&quot;/&gt;&lt;wsp:rsid wsp:val=&quot;00FD07C3&quot;/&gt;&lt;/wsp:rsids&gt;&lt;/w:docPr&gt;&lt;w:body&gt;&lt;w:p wsp:rsidR=&quot;00000000&quot; wsp:rsidRDefault=&quot;00986425&quot;&gt;&lt;m:oMathPara&gt;&lt;m:oMath&gt;&lt;m:f&gt;&lt;m:fPr&gt;&lt;m:ctrlPr&gt;&lt;w:rPr&gt;&lt;w:rFonts w:ascii=&quot;Cambria Math&quot; w:h-ansi=&quot;Cambria Math&quot;/&gt;&lt;wx:font wx:val=&quot;Cambria Math&quot;/&gt;&lt;w:i/&gt;&lt;w:color w:val=&quot;000000&quot;/&gt;&lt;w:sz w:val=&quot;32&quot;/&gt;&lt;w:sz-cs w:val=&quot;32&quot;/&gt;&lt;w:lang w:val=&quot;EN-US&quot;/&gt;&lt;/w:rPr&gt;&lt;/m:ctrlPr&gt;&lt;/m:fPr&gt;&lt;m:num&gt;&lt;m:sSup&gt;&lt;m:sSupPr&gt;&lt;m:ctrlPr&gt;&lt;w:rPr&gt;&lt;w:rFonts w:ascii=&quot;Cambria Math&quot; w:h-ansi=&quot;Cambria Math&quot;/&gt;&lt;wx:font wx:val=&quot;Cambria Math&quot;/&gt;&lt;w:i/&gt;&lt;w:color w:val=&quot;000000&quot;/&gt;&lt;w:sz w:val=&quot;32&quot;/&gt;&lt;w:sz-cs w:val=&quot;32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color w:val=&quot;000000&quot;/&gt;&lt;w:sz w:val=&quot;32&quot;/&gt;&lt;w:sz-cs w:val=&quot;32&quot;/&gt;&lt;w:lang w:val=&quot;EN-US&quot;/&gt;&lt;/w:rPr&gt;&lt;m:t&gt;x&lt;/m:t&gt;&lt;/m:r&gt;&lt;/m:e&gt;&lt;m:sup&gt;&lt;m:r&gt;&lt;w:rPr&gt;&lt;w:rFonts w:ascii=&quot;Cambria Math&quot; w:h-ansi=&quot;Cambria Math&quot;/&gt;&lt;wx:font wx:val=&quot;Cambria Math&quot;/&gt;&lt;w:i/&gt;&lt;w:color w:val=&quot;000000&quot;/&gt;&lt;w:sz w:val=&quot;32&quot;/&gt;&lt;w:sz-cs w:val=&quot;32&quot;/&gt;&lt;/w:rPr&gt;&lt;m:t&gt;2&lt;/m:t&gt;&lt;/m:r&gt;&lt;/m:sup&gt;&lt;/m:sSup&gt;&lt;/m:num&gt;&lt;m:den&gt;&lt;m:r&gt;&lt;w:rPr&gt;&lt;w:rFonts w:ascii=&quot;Cambria Math&quot; w:h-ansi=&quot;Cambria Math&quot;/&gt;&lt;wx:font wx:val=&quot;Cambria Math&quot;/&gt;&lt;w:i/&gt;&lt;w:color w:val=&quot;000000&quot;/&gt;&lt;w:sz w:val=&quot;32&quot;/&gt;&lt;w:sz-cs w:val=&quot;32&quot;/&gt;&lt;w:lang w:val=&quot;EN-US&quot;/&gt;&lt;/w:rPr&gt;&lt;m:t&gt;x&lt;/m:t&gt;&lt;/m:r&gt;&lt;m:r&gt;&lt;w:rPr&gt;&lt;w:rFonts w:ascii=&quot;Cambria Math&quot; w:h-ansi=&quot;Cambria Math&quot;/&gt;&lt;wx:font wx:val=&quot;Cambria Math&quot;/&gt;&lt;w:i/&gt;&lt;w:color w:val=&quot;000000&quot;/&gt;&lt;w:sz w:val=&quot;32&quot;/&gt;&lt;w:sz-cs w:val=&quot;32&quot;/&gt;&lt;/w:rPr&gt;&lt;m:t&gt;-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3" o:title="" chromakey="white"/>
          </v:shape>
        </w:pict>
      </w:r>
      <w:r w:rsidRPr="004C461A">
        <w:rPr>
          <w:color w:val="000000"/>
          <w:sz w:val="32"/>
          <w:szCs w:val="32"/>
        </w:rPr>
        <w:fldChar w:fldCharType="end"/>
      </w:r>
      <w:r>
        <w:rPr>
          <w:color w:val="000000"/>
          <w:sz w:val="32"/>
          <w:szCs w:val="32"/>
        </w:rPr>
        <w:t xml:space="preserve"> </w:t>
      </w:r>
      <w:r w:rsidRPr="00FC1DD8">
        <w:rPr>
          <w:color w:val="000000"/>
          <w:sz w:val="28"/>
          <w:szCs w:val="28"/>
        </w:rPr>
        <w:t>на монотонность и экстремумы.</w:t>
      </w:r>
    </w:p>
    <w:p w:rsidR="00067193" w:rsidRPr="008E45F3" w:rsidRDefault="00067193" w:rsidP="00ED2B2C">
      <w:pPr>
        <w:widowControl/>
        <w:numPr>
          <w:ilvl w:val="0"/>
          <w:numId w:val="10"/>
        </w:numPr>
        <w:tabs>
          <w:tab w:val="clear" w:pos="720"/>
          <w:tab w:val="num" w:pos="567"/>
        </w:tabs>
        <w:autoSpaceDE/>
        <w:autoSpaceDN/>
        <w:spacing w:after="200" w:line="276" w:lineRule="auto"/>
        <w:ind w:hanging="720"/>
        <w:rPr>
          <w:color w:val="000000"/>
          <w:sz w:val="28"/>
          <w:szCs w:val="28"/>
        </w:rPr>
      </w:pPr>
      <w:r w:rsidRPr="008E45F3">
        <w:rPr>
          <w:color w:val="000000"/>
          <w:sz w:val="28"/>
          <w:szCs w:val="28"/>
        </w:rPr>
        <w:t xml:space="preserve">Постройте график функции </w:t>
      </w:r>
      <w:r w:rsidRPr="008E45F3">
        <w:rPr>
          <w:i/>
          <w:iCs/>
          <w:color w:val="000000"/>
          <w:sz w:val="28"/>
          <w:szCs w:val="28"/>
        </w:rPr>
        <w:t>у</w:t>
      </w:r>
      <w:r w:rsidRPr="008E45F3">
        <w:rPr>
          <w:color w:val="000000"/>
          <w:sz w:val="28"/>
          <w:szCs w:val="28"/>
        </w:rPr>
        <w:t xml:space="preserve"> = </w:t>
      </w:r>
      <w:r>
        <w:rPr>
          <w:color w:val="000000"/>
          <w:sz w:val="28"/>
          <w:szCs w:val="28"/>
        </w:rPr>
        <w:t>3</w:t>
      </w:r>
      <w:r w:rsidRPr="00FC1DD8">
        <w:rPr>
          <w:i/>
          <w:color w:val="000000"/>
          <w:sz w:val="28"/>
          <w:szCs w:val="28"/>
          <w:lang w:val="en-US"/>
        </w:rPr>
        <w:t>x</w:t>
      </w:r>
      <w:r>
        <w:rPr>
          <w:i/>
          <w:color w:val="000000"/>
          <w:sz w:val="28"/>
          <w:szCs w:val="28"/>
          <w:vertAlign w:val="superscript"/>
        </w:rPr>
        <w:t>2</w:t>
      </w:r>
      <w:r w:rsidRPr="008E45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Pr="008E45F3">
        <w:rPr>
          <w:color w:val="000000"/>
          <w:sz w:val="28"/>
          <w:szCs w:val="28"/>
        </w:rPr>
        <w:t xml:space="preserve"> </w:t>
      </w:r>
      <w:r w:rsidRPr="008E45F3">
        <w:rPr>
          <w:i/>
          <w:iCs/>
          <w:color w:val="000000"/>
          <w:sz w:val="28"/>
          <w:szCs w:val="28"/>
        </w:rPr>
        <w:t>х</w:t>
      </w:r>
      <w:r>
        <w:rPr>
          <w:i/>
          <w:iCs/>
          <w:color w:val="000000"/>
          <w:sz w:val="28"/>
          <w:szCs w:val="28"/>
          <w:vertAlign w:val="superscript"/>
        </w:rPr>
        <w:t>3</w:t>
      </w:r>
      <w:r w:rsidRPr="008E45F3">
        <w:rPr>
          <w:i/>
          <w:iCs/>
          <w:color w:val="000000"/>
          <w:sz w:val="28"/>
          <w:szCs w:val="28"/>
        </w:rPr>
        <w:t>.</w:t>
      </w:r>
    </w:p>
    <w:p w:rsidR="00067193" w:rsidRPr="002C2830" w:rsidRDefault="00067193" w:rsidP="00ED2B2C">
      <w:pPr>
        <w:widowControl/>
        <w:numPr>
          <w:ilvl w:val="0"/>
          <w:numId w:val="10"/>
        </w:numPr>
        <w:tabs>
          <w:tab w:val="clear" w:pos="720"/>
          <w:tab w:val="num" w:pos="567"/>
        </w:tabs>
        <w:autoSpaceDE/>
        <w:autoSpaceDN/>
        <w:spacing w:after="200" w:line="276" w:lineRule="auto"/>
        <w:ind w:hanging="720"/>
        <w:rPr>
          <w:color w:val="000000"/>
          <w:sz w:val="28"/>
          <w:szCs w:val="28"/>
        </w:rPr>
      </w:pPr>
      <w:r w:rsidRPr="008E45F3">
        <w:rPr>
          <w:color w:val="000000"/>
          <w:sz w:val="28"/>
          <w:szCs w:val="28"/>
        </w:rPr>
        <w:t>Найдите наименьшее и наибольшее значения функции</w:t>
      </w:r>
      <w:r>
        <w:rPr>
          <w:color w:val="000000"/>
          <w:sz w:val="28"/>
          <w:szCs w:val="28"/>
        </w:rPr>
        <w:t xml:space="preserve">  </w:t>
      </w:r>
      <w:r w:rsidRPr="002C2830">
        <w:rPr>
          <w:i/>
          <w:iCs/>
          <w:color w:val="000000"/>
          <w:sz w:val="28"/>
          <w:szCs w:val="28"/>
        </w:rPr>
        <w:t>у</w:t>
      </w:r>
      <w:r w:rsidRPr="002C2830">
        <w:rPr>
          <w:color w:val="000000"/>
          <w:sz w:val="28"/>
          <w:szCs w:val="28"/>
        </w:rPr>
        <w:t xml:space="preserve"> = </w:t>
      </w:r>
      <w:r w:rsidRPr="004C461A">
        <w:rPr>
          <w:color w:val="000000"/>
          <w:sz w:val="28"/>
          <w:szCs w:val="28"/>
        </w:rPr>
        <w:fldChar w:fldCharType="begin"/>
      </w:r>
      <w:r w:rsidRPr="004C461A">
        <w:rPr>
          <w:color w:val="000000"/>
          <w:sz w:val="28"/>
          <w:szCs w:val="28"/>
        </w:rPr>
        <w:instrText xml:space="preserve"> QUOTE </w:instrText>
      </w:r>
      <w:r w:rsidRPr="004C461A">
        <w:pict>
          <v:shape id="_x0000_i1086" type="#_x0000_t75" style="width:16.5pt;height:3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64E8&quot;/&gt;&lt;wsp:rsid wsp:val=&quot;00004EF1&quot;/&gt;&lt;wsp:rsid wsp:val=&quot;00203CA2&quot;/&gt;&lt;wsp:rsid wsp:val=&quot;0027138E&quot;/&gt;&lt;wsp:rsid wsp:val=&quot;002A4BEB&quot;/&gt;&lt;wsp:rsid wsp:val=&quot;002A6E6C&quot;/&gt;&lt;wsp:rsid wsp:val=&quot;002C2830&quot;/&gt;&lt;wsp:rsid wsp:val=&quot;003045F9&quot;/&gt;&lt;wsp:rsid wsp:val=&quot;00314BE0&quot;/&gt;&lt;wsp:rsid wsp:val=&quot;003258C3&quot;/&gt;&lt;wsp:rsid wsp:val=&quot;00336C49&quot;/&gt;&lt;wsp:rsid wsp:val=&quot;003631C2&quot;/&gt;&lt;wsp:rsid wsp:val=&quot;003A6EA5&quot;/&gt;&lt;wsp:rsid wsp:val=&quot;003F2453&quot;/&gt;&lt;wsp:rsid wsp:val=&quot;00452DEB&quot;/&gt;&lt;wsp:rsid wsp:val=&quot;004645F9&quot;/&gt;&lt;wsp:rsid wsp:val=&quot;004C461A&quot;/&gt;&lt;wsp:rsid wsp:val=&quot;004E241C&quot;/&gt;&lt;wsp:rsid wsp:val=&quot;005023BC&quot;/&gt;&lt;wsp:rsid wsp:val=&quot;0059638D&quot;/&gt;&lt;wsp:rsid wsp:val=&quot;006218B6&quot;/&gt;&lt;wsp:rsid wsp:val=&quot;00623046&quot;/&gt;&lt;wsp:rsid wsp:val=&quot;00643B62&quot;/&gt;&lt;wsp:rsid wsp:val=&quot;00644948&quot;/&gt;&lt;wsp:rsid wsp:val=&quot;00666356&quot;/&gt;&lt;wsp:rsid wsp:val=&quot;00695986&quot;/&gt;&lt;wsp:rsid wsp:val=&quot;006D5860&quot;/&gt;&lt;wsp:rsid wsp:val=&quot;0070468C&quot;/&gt;&lt;wsp:rsid wsp:val=&quot;00711F57&quot;/&gt;&lt;wsp:rsid wsp:val=&quot;007175F3&quot;/&gt;&lt;wsp:rsid wsp:val=&quot;007A7621&quot;/&gt;&lt;wsp:rsid wsp:val=&quot;00800C38&quot;/&gt;&lt;wsp:rsid wsp:val=&quot;00830C4E&quot;/&gt;&lt;wsp:rsid wsp:val=&quot;008C48F5&quot;/&gt;&lt;wsp:rsid wsp:val=&quot;008E45F3&quot;/&gt;&lt;wsp:rsid wsp:val=&quot;00915E2A&quot;/&gt;&lt;wsp:rsid wsp:val=&quot;00A470D6&quot;/&gt;&lt;wsp:rsid wsp:val=&quot;00B328B4&quot;/&gt;&lt;wsp:rsid wsp:val=&quot;00B80CFF&quot;/&gt;&lt;wsp:rsid wsp:val=&quot;00BA7C8E&quot;/&gt;&lt;wsp:rsid wsp:val=&quot;00C62964&quot;/&gt;&lt;wsp:rsid wsp:val=&quot;00CA5B24&quot;/&gt;&lt;wsp:rsid wsp:val=&quot;00D86D01&quot;/&gt;&lt;wsp:rsid wsp:val=&quot;00DC336E&quot;/&gt;&lt;wsp:rsid wsp:val=&quot;00DD76EE&quot;/&gt;&lt;wsp:rsid wsp:val=&quot;00DE64E8&quot;/&gt;&lt;wsp:rsid wsp:val=&quot;00E048D6&quot;/&gt;&lt;wsp:rsid wsp:val=&quot;00E1111C&quot;/&gt;&lt;wsp:rsid wsp:val=&quot;00E3559F&quot;/&gt;&lt;wsp:rsid wsp:val=&quot;00E37D48&quot;/&gt;&lt;wsp:rsid wsp:val=&quot;00E938CC&quot;/&gt;&lt;wsp:rsid wsp:val=&quot;00EA1FCE&quot;/&gt;&lt;wsp:rsid wsp:val=&quot;00F134A8&quot;/&gt;&lt;wsp:rsid wsp:val=&quot;00F1658C&quot;/&gt;&lt;wsp:rsid wsp:val=&quot;00F67EAD&quot;/&gt;&lt;wsp:rsid wsp:val=&quot;00F750B8&quot;/&gt;&lt;wsp:rsid wsp:val=&quot;00FC06D5&quot;/&gt;&lt;wsp:rsid wsp:val=&quot;00FC1DD8&quot;/&gt;&lt;wsp:rsid wsp:val=&quot;00FD07C3&quot;/&gt;&lt;/wsp:rsids&gt;&lt;/w:docPr&gt;&lt;w:body&gt;&lt;w:p wsp:rsidR=&quot;00000000&quot; wsp:rsidRDefault=&quot;0059638D&quot;&gt;&lt;m:oMathPara&gt;&lt;m:oMath&gt;&lt;m:f&gt;&lt;m:fPr&gt;&lt;m:ctrlPr&gt;&lt;w:rPr&gt;&lt;w:rFonts w:ascii=&quot;Cambria Math&quot; w:h-ansi=&quot;Cambria Math&quot;/&gt;&lt;wx:font wx:val=&quot;Cambria Math&quot;/&gt;&lt;w:i/&gt;&lt;w:color w:val=&quot;000000&quot;/&gt;&lt;w:sz w:val=&quot;32&quot;/&gt;&lt;w:sz-cs w:val=&quot;32&quot;/&gt;&lt;w:lang w:val=&quot;EN-US&quot; w:fareast=&quot;EN-US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 w:val=&quot;32&quot;/&gt;&lt;w:sz-cs w:val=&quot;32&quot;/&gt;&lt;w:lang w:fareast=&quot;EN-US&quot;/&gt;&lt;/w:rPr&gt;&lt;m:t&gt;1 &lt;/m:t&gt;&lt;/m:r&gt;&lt;/m:num&gt;&lt;m:den&gt;&lt;m:r&gt;&lt;w:rPr&gt;&lt;w:rFonts w:ascii=&quot;Cambria Math&quot; w:h-ansi=&quot;Cambria Math&quot;/&gt;&lt;wx:font wx:val=&quot;Cambria Math&quot;/&gt;&lt;w:i/&gt;&lt;w:color w:val=&quot;000000&quot;/&gt;&lt;w:sz w:val=&quot;32&quot;/&gt;&lt;w:sz-cs w:val=&quot;32&quot;/&gt;&lt;w:lang w:fareast=&quot;EN-US&quot;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4" o:title="" chromakey="white"/>
          </v:shape>
        </w:pict>
      </w:r>
      <w:r w:rsidRPr="004C461A">
        <w:rPr>
          <w:color w:val="000000"/>
          <w:sz w:val="28"/>
          <w:szCs w:val="28"/>
        </w:rPr>
        <w:instrText xml:space="preserve"> </w:instrText>
      </w:r>
      <w:r w:rsidRPr="004C461A">
        <w:rPr>
          <w:color w:val="000000"/>
          <w:sz w:val="28"/>
          <w:szCs w:val="28"/>
        </w:rPr>
        <w:fldChar w:fldCharType="separate"/>
      </w:r>
      <w:r w:rsidRPr="004C461A">
        <w:pict>
          <v:shape id="_x0000_i1087" type="#_x0000_t75" style="width:16.5pt;height:3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64E8&quot;/&gt;&lt;wsp:rsid wsp:val=&quot;00004EF1&quot;/&gt;&lt;wsp:rsid wsp:val=&quot;00203CA2&quot;/&gt;&lt;wsp:rsid wsp:val=&quot;0027138E&quot;/&gt;&lt;wsp:rsid wsp:val=&quot;002A4BEB&quot;/&gt;&lt;wsp:rsid wsp:val=&quot;002A6E6C&quot;/&gt;&lt;wsp:rsid wsp:val=&quot;002C2830&quot;/&gt;&lt;wsp:rsid wsp:val=&quot;003045F9&quot;/&gt;&lt;wsp:rsid wsp:val=&quot;00314BE0&quot;/&gt;&lt;wsp:rsid wsp:val=&quot;003258C3&quot;/&gt;&lt;wsp:rsid wsp:val=&quot;00336C49&quot;/&gt;&lt;wsp:rsid wsp:val=&quot;003631C2&quot;/&gt;&lt;wsp:rsid wsp:val=&quot;003A6EA5&quot;/&gt;&lt;wsp:rsid wsp:val=&quot;003F2453&quot;/&gt;&lt;wsp:rsid wsp:val=&quot;00452DEB&quot;/&gt;&lt;wsp:rsid wsp:val=&quot;004645F9&quot;/&gt;&lt;wsp:rsid wsp:val=&quot;004C461A&quot;/&gt;&lt;wsp:rsid wsp:val=&quot;004E241C&quot;/&gt;&lt;wsp:rsid wsp:val=&quot;005023BC&quot;/&gt;&lt;wsp:rsid wsp:val=&quot;0059638D&quot;/&gt;&lt;wsp:rsid wsp:val=&quot;006218B6&quot;/&gt;&lt;wsp:rsid wsp:val=&quot;00623046&quot;/&gt;&lt;wsp:rsid wsp:val=&quot;00643B62&quot;/&gt;&lt;wsp:rsid wsp:val=&quot;00644948&quot;/&gt;&lt;wsp:rsid wsp:val=&quot;00666356&quot;/&gt;&lt;wsp:rsid wsp:val=&quot;00695986&quot;/&gt;&lt;wsp:rsid wsp:val=&quot;006D5860&quot;/&gt;&lt;wsp:rsid wsp:val=&quot;0070468C&quot;/&gt;&lt;wsp:rsid wsp:val=&quot;00711F57&quot;/&gt;&lt;wsp:rsid wsp:val=&quot;007175F3&quot;/&gt;&lt;wsp:rsid wsp:val=&quot;007A7621&quot;/&gt;&lt;wsp:rsid wsp:val=&quot;00800C38&quot;/&gt;&lt;wsp:rsid wsp:val=&quot;00830C4E&quot;/&gt;&lt;wsp:rsid wsp:val=&quot;008C48F5&quot;/&gt;&lt;wsp:rsid wsp:val=&quot;008E45F3&quot;/&gt;&lt;wsp:rsid wsp:val=&quot;00915E2A&quot;/&gt;&lt;wsp:rsid wsp:val=&quot;00A470D6&quot;/&gt;&lt;wsp:rsid wsp:val=&quot;00B328B4&quot;/&gt;&lt;wsp:rsid wsp:val=&quot;00B80CFF&quot;/&gt;&lt;wsp:rsid wsp:val=&quot;00BA7C8E&quot;/&gt;&lt;wsp:rsid wsp:val=&quot;00C62964&quot;/&gt;&lt;wsp:rsid wsp:val=&quot;00CA5B24&quot;/&gt;&lt;wsp:rsid wsp:val=&quot;00D86D01&quot;/&gt;&lt;wsp:rsid wsp:val=&quot;00DC336E&quot;/&gt;&lt;wsp:rsid wsp:val=&quot;00DD76EE&quot;/&gt;&lt;wsp:rsid wsp:val=&quot;00DE64E8&quot;/&gt;&lt;wsp:rsid wsp:val=&quot;00E048D6&quot;/&gt;&lt;wsp:rsid wsp:val=&quot;00E1111C&quot;/&gt;&lt;wsp:rsid wsp:val=&quot;00E3559F&quot;/&gt;&lt;wsp:rsid wsp:val=&quot;00E37D48&quot;/&gt;&lt;wsp:rsid wsp:val=&quot;00E938CC&quot;/&gt;&lt;wsp:rsid wsp:val=&quot;00EA1FCE&quot;/&gt;&lt;wsp:rsid wsp:val=&quot;00F134A8&quot;/&gt;&lt;wsp:rsid wsp:val=&quot;00F1658C&quot;/&gt;&lt;wsp:rsid wsp:val=&quot;00F67EAD&quot;/&gt;&lt;wsp:rsid wsp:val=&quot;00F750B8&quot;/&gt;&lt;wsp:rsid wsp:val=&quot;00FC06D5&quot;/&gt;&lt;wsp:rsid wsp:val=&quot;00FC1DD8&quot;/&gt;&lt;wsp:rsid wsp:val=&quot;00FD07C3&quot;/&gt;&lt;/wsp:rsids&gt;&lt;/w:docPr&gt;&lt;w:body&gt;&lt;w:p wsp:rsidR=&quot;00000000&quot; wsp:rsidRDefault=&quot;0059638D&quot;&gt;&lt;m:oMathPara&gt;&lt;m:oMath&gt;&lt;m:f&gt;&lt;m:fPr&gt;&lt;m:ctrlPr&gt;&lt;w:rPr&gt;&lt;w:rFonts w:ascii=&quot;Cambria Math&quot; w:h-ansi=&quot;Cambria Math&quot;/&gt;&lt;wx:font wx:val=&quot;Cambria Math&quot;/&gt;&lt;w:i/&gt;&lt;w:color w:val=&quot;000000&quot;/&gt;&lt;w:sz w:val=&quot;32&quot;/&gt;&lt;w:sz-cs w:val=&quot;32&quot;/&gt;&lt;w:lang w:val=&quot;EN-US&quot; w:fareast=&quot;EN-US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 w:val=&quot;32&quot;/&gt;&lt;w:sz-cs w:val=&quot;32&quot;/&gt;&lt;w:lang w:fareast=&quot;EN-US&quot;/&gt;&lt;/w:rPr&gt;&lt;m:t&gt;1 &lt;/m:t&gt;&lt;/m:r&gt;&lt;/m:num&gt;&lt;m:den&gt;&lt;m:r&gt;&lt;w:rPr&gt;&lt;w:rFonts w:ascii=&quot;Cambria Math&quot; w:h-ansi=&quot;Cambria Math&quot;/&gt;&lt;wx:font wx:val=&quot;Cambria Math&quot;/&gt;&lt;w:i/&gt;&lt;w:color w:val=&quot;000000&quot;/&gt;&lt;w:sz w:val=&quot;32&quot;/&gt;&lt;w:sz-cs w:val=&quot;32&quot;/&gt;&lt;w:lang w:fareast=&quot;EN-US&quot;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4" o:title="" chromakey="white"/>
          </v:shape>
        </w:pict>
      </w:r>
      <w:r w:rsidRPr="004C461A">
        <w:rPr>
          <w:color w:val="000000"/>
          <w:sz w:val="28"/>
          <w:szCs w:val="28"/>
        </w:rPr>
        <w:fldChar w:fldCharType="end"/>
      </w:r>
      <w:r w:rsidRPr="002C2830">
        <w:rPr>
          <w:i/>
          <w:color w:val="000000"/>
          <w:sz w:val="28"/>
          <w:szCs w:val="28"/>
        </w:rPr>
        <w:t>х</w:t>
      </w:r>
      <w:r w:rsidRPr="002C2830">
        <w:rPr>
          <w:color w:val="000000"/>
          <w:sz w:val="28"/>
          <w:szCs w:val="28"/>
          <w:vertAlign w:val="superscript"/>
        </w:rPr>
        <w:t>3</w:t>
      </w:r>
      <w:r w:rsidRPr="002C2830">
        <w:rPr>
          <w:color w:val="000000"/>
          <w:sz w:val="28"/>
          <w:szCs w:val="28"/>
        </w:rPr>
        <w:t xml:space="preserve"> - </w:t>
      </w:r>
      <w:r w:rsidRPr="004C461A">
        <w:rPr>
          <w:color w:val="000000"/>
          <w:sz w:val="28"/>
          <w:szCs w:val="28"/>
        </w:rPr>
        <w:fldChar w:fldCharType="begin"/>
      </w:r>
      <w:r w:rsidRPr="004C461A">
        <w:rPr>
          <w:color w:val="000000"/>
          <w:sz w:val="28"/>
          <w:szCs w:val="28"/>
        </w:rPr>
        <w:instrText xml:space="preserve"> QUOTE </w:instrText>
      </w:r>
      <w:r w:rsidRPr="004C461A">
        <w:pict>
          <v:shape id="_x0000_i1088" type="#_x0000_t75" style="width:18.5pt;height:3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64E8&quot;/&gt;&lt;wsp:rsid wsp:val=&quot;00004EF1&quot;/&gt;&lt;wsp:rsid wsp:val=&quot;001E429B&quot;/&gt;&lt;wsp:rsid wsp:val=&quot;00203CA2&quot;/&gt;&lt;wsp:rsid wsp:val=&quot;0027138E&quot;/&gt;&lt;wsp:rsid wsp:val=&quot;002A4BEB&quot;/&gt;&lt;wsp:rsid wsp:val=&quot;002A6E6C&quot;/&gt;&lt;wsp:rsid wsp:val=&quot;002C2830&quot;/&gt;&lt;wsp:rsid wsp:val=&quot;003045F9&quot;/&gt;&lt;wsp:rsid wsp:val=&quot;00314BE0&quot;/&gt;&lt;wsp:rsid wsp:val=&quot;003258C3&quot;/&gt;&lt;wsp:rsid wsp:val=&quot;00336C49&quot;/&gt;&lt;wsp:rsid wsp:val=&quot;003631C2&quot;/&gt;&lt;wsp:rsid wsp:val=&quot;003A6EA5&quot;/&gt;&lt;wsp:rsid wsp:val=&quot;003F2453&quot;/&gt;&lt;wsp:rsid wsp:val=&quot;00452DEB&quot;/&gt;&lt;wsp:rsid wsp:val=&quot;004645F9&quot;/&gt;&lt;wsp:rsid wsp:val=&quot;004C461A&quot;/&gt;&lt;wsp:rsid wsp:val=&quot;004E241C&quot;/&gt;&lt;wsp:rsid wsp:val=&quot;005023BC&quot;/&gt;&lt;wsp:rsid wsp:val=&quot;006218B6&quot;/&gt;&lt;wsp:rsid wsp:val=&quot;00623046&quot;/&gt;&lt;wsp:rsid wsp:val=&quot;00643B62&quot;/&gt;&lt;wsp:rsid wsp:val=&quot;00644948&quot;/&gt;&lt;wsp:rsid wsp:val=&quot;00666356&quot;/&gt;&lt;wsp:rsid wsp:val=&quot;00695986&quot;/&gt;&lt;wsp:rsid wsp:val=&quot;006D5860&quot;/&gt;&lt;wsp:rsid wsp:val=&quot;0070468C&quot;/&gt;&lt;wsp:rsid wsp:val=&quot;00711F57&quot;/&gt;&lt;wsp:rsid wsp:val=&quot;007175F3&quot;/&gt;&lt;wsp:rsid wsp:val=&quot;007A7621&quot;/&gt;&lt;wsp:rsid wsp:val=&quot;00800C38&quot;/&gt;&lt;wsp:rsid wsp:val=&quot;00830C4E&quot;/&gt;&lt;wsp:rsid wsp:val=&quot;008C48F5&quot;/&gt;&lt;wsp:rsid wsp:val=&quot;008E45F3&quot;/&gt;&lt;wsp:rsid wsp:val=&quot;00915E2A&quot;/&gt;&lt;wsp:rsid wsp:val=&quot;00A470D6&quot;/&gt;&lt;wsp:rsid wsp:val=&quot;00B328B4&quot;/&gt;&lt;wsp:rsid wsp:val=&quot;00B80CFF&quot;/&gt;&lt;wsp:rsid wsp:val=&quot;00BA7C8E&quot;/&gt;&lt;wsp:rsid wsp:val=&quot;00C62964&quot;/&gt;&lt;wsp:rsid wsp:val=&quot;00CA5B24&quot;/&gt;&lt;wsp:rsid wsp:val=&quot;00D86D01&quot;/&gt;&lt;wsp:rsid wsp:val=&quot;00DC336E&quot;/&gt;&lt;wsp:rsid wsp:val=&quot;00DD76EE&quot;/&gt;&lt;wsp:rsid wsp:val=&quot;00DE64E8&quot;/&gt;&lt;wsp:rsid wsp:val=&quot;00E048D6&quot;/&gt;&lt;wsp:rsid wsp:val=&quot;00E1111C&quot;/&gt;&lt;wsp:rsid wsp:val=&quot;00E3559F&quot;/&gt;&lt;wsp:rsid wsp:val=&quot;00E37D48&quot;/&gt;&lt;wsp:rsid wsp:val=&quot;00E938CC&quot;/&gt;&lt;wsp:rsid wsp:val=&quot;00EA1FCE&quot;/&gt;&lt;wsp:rsid wsp:val=&quot;00F134A8&quot;/&gt;&lt;wsp:rsid wsp:val=&quot;00F1658C&quot;/&gt;&lt;wsp:rsid wsp:val=&quot;00F67EAD&quot;/&gt;&lt;wsp:rsid wsp:val=&quot;00F750B8&quot;/&gt;&lt;wsp:rsid wsp:val=&quot;00FC06D5&quot;/&gt;&lt;wsp:rsid wsp:val=&quot;00FC1DD8&quot;/&gt;&lt;wsp:rsid wsp:val=&quot;00FD07C3&quot;/&gt;&lt;/wsp:rsids&gt;&lt;/w:docPr&gt;&lt;w:body&gt;&lt;w:p wsp:rsidR=&quot;00000000&quot; wsp:rsidRDefault=&quot;001E429B&quot;&gt;&lt;m:oMathPara&gt;&lt;m:oMath&gt;&lt;m:f&gt;&lt;m:fPr&gt;&lt;m:ctrlPr&gt;&lt;w:rPr&gt;&lt;w:rFonts w:ascii=&quot;Cambria Math&quot; w:h-ansi=&quot;Cambria Math&quot;/&gt;&lt;wx:font wx:val=&quot;Cambria Math&quot;/&gt;&lt;w:i/&gt;&lt;w:color w:val=&quot;000000&quot;/&gt;&lt;w:sz w:val=&quot;32&quot;/&gt;&lt;w:sz-cs w:val=&quot;32&quot;/&gt;&lt;w:lang w:val=&quot;EN-US&quot; w:fareast=&quot;EN-US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 w:val=&quot;32&quot;/&gt;&lt;w:sz-cs w:val=&quot;32&quot;/&gt;&lt;w:lang w:fareast=&quot;EN-US&quot;/&gt;&lt;/w:rPr&gt;&lt;m:t&gt;3&lt;/m:t&gt;&lt;/m:r&gt;&lt;/m:num&gt;&lt;m:den&gt;&lt;m:r&gt;&lt;w:rPr&gt;&lt;w:rFonts w:ascii=&quot;Cambria Math&quot; w:h-ansi=&quot;Cambria Math&quot;/&gt;&lt;wx:font wx:val=&quot;Cambria Math&quot;/&gt;&lt;w:i/&gt;&lt;w:color w:val=&quot;000000&quot;/&gt;&lt;w:sz w:val=&quot;32&quot;/&gt;&lt;w:sz-cs w:val=&quot;32&quot;/&gt;&lt;w:lang w:fareast=&quot;EN-US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5" o:title="" chromakey="white"/>
          </v:shape>
        </w:pict>
      </w:r>
      <w:r w:rsidRPr="004C461A">
        <w:rPr>
          <w:color w:val="000000"/>
          <w:sz w:val="28"/>
          <w:szCs w:val="28"/>
        </w:rPr>
        <w:instrText xml:space="preserve"> </w:instrText>
      </w:r>
      <w:r w:rsidRPr="004C461A">
        <w:rPr>
          <w:color w:val="000000"/>
          <w:sz w:val="28"/>
          <w:szCs w:val="28"/>
        </w:rPr>
        <w:fldChar w:fldCharType="separate"/>
      </w:r>
      <w:r w:rsidRPr="004C461A">
        <w:pict>
          <v:shape id="_x0000_i1089" type="#_x0000_t75" style="width:18.5pt;height:3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64E8&quot;/&gt;&lt;wsp:rsid wsp:val=&quot;00004EF1&quot;/&gt;&lt;wsp:rsid wsp:val=&quot;001E429B&quot;/&gt;&lt;wsp:rsid wsp:val=&quot;00203CA2&quot;/&gt;&lt;wsp:rsid wsp:val=&quot;0027138E&quot;/&gt;&lt;wsp:rsid wsp:val=&quot;002A4BEB&quot;/&gt;&lt;wsp:rsid wsp:val=&quot;002A6E6C&quot;/&gt;&lt;wsp:rsid wsp:val=&quot;002C2830&quot;/&gt;&lt;wsp:rsid wsp:val=&quot;003045F9&quot;/&gt;&lt;wsp:rsid wsp:val=&quot;00314BE0&quot;/&gt;&lt;wsp:rsid wsp:val=&quot;003258C3&quot;/&gt;&lt;wsp:rsid wsp:val=&quot;00336C49&quot;/&gt;&lt;wsp:rsid wsp:val=&quot;003631C2&quot;/&gt;&lt;wsp:rsid wsp:val=&quot;003A6EA5&quot;/&gt;&lt;wsp:rsid wsp:val=&quot;003F2453&quot;/&gt;&lt;wsp:rsid wsp:val=&quot;00452DEB&quot;/&gt;&lt;wsp:rsid wsp:val=&quot;004645F9&quot;/&gt;&lt;wsp:rsid wsp:val=&quot;004C461A&quot;/&gt;&lt;wsp:rsid wsp:val=&quot;004E241C&quot;/&gt;&lt;wsp:rsid wsp:val=&quot;005023BC&quot;/&gt;&lt;wsp:rsid wsp:val=&quot;006218B6&quot;/&gt;&lt;wsp:rsid wsp:val=&quot;00623046&quot;/&gt;&lt;wsp:rsid wsp:val=&quot;00643B62&quot;/&gt;&lt;wsp:rsid wsp:val=&quot;00644948&quot;/&gt;&lt;wsp:rsid wsp:val=&quot;00666356&quot;/&gt;&lt;wsp:rsid wsp:val=&quot;00695986&quot;/&gt;&lt;wsp:rsid wsp:val=&quot;006D5860&quot;/&gt;&lt;wsp:rsid wsp:val=&quot;0070468C&quot;/&gt;&lt;wsp:rsid wsp:val=&quot;00711F57&quot;/&gt;&lt;wsp:rsid wsp:val=&quot;007175F3&quot;/&gt;&lt;wsp:rsid wsp:val=&quot;007A7621&quot;/&gt;&lt;wsp:rsid wsp:val=&quot;00800C38&quot;/&gt;&lt;wsp:rsid wsp:val=&quot;00830C4E&quot;/&gt;&lt;wsp:rsid wsp:val=&quot;008C48F5&quot;/&gt;&lt;wsp:rsid wsp:val=&quot;008E45F3&quot;/&gt;&lt;wsp:rsid wsp:val=&quot;00915E2A&quot;/&gt;&lt;wsp:rsid wsp:val=&quot;00A470D6&quot;/&gt;&lt;wsp:rsid wsp:val=&quot;00B328B4&quot;/&gt;&lt;wsp:rsid wsp:val=&quot;00B80CFF&quot;/&gt;&lt;wsp:rsid wsp:val=&quot;00BA7C8E&quot;/&gt;&lt;wsp:rsid wsp:val=&quot;00C62964&quot;/&gt;&lt;wsp:rsid wsp:val=&quot;00CA5B24&quot;/&gt;&lt;wsp:rsid wsp:val=&quot;00D86D01&quot;/&gt;&lt;wsp:rsid wsp:val=&quot;00DC336E&quot;/&gt;&lt;wsp:rsid wsp:val=&quot;00DD76EE&quot;/&gt;&lt;wsp:rsid wsp:val=&quot;00DE64E8&quot;/&gt;&lt;wsp:rsid wsp:val=&quot;00E048D6&quot;/&gt;&lt;wsp:rsid wsp:val=&quot;00E1111C&quot;/&gt;&lt;wsp:rsid wsp:val=&quot;00E3559F&quot;/&gt;&lt;wsp:rsid wsp:val=&quot;00E37D48&quot;/&gt;&lt;wsp:rsid wsp:val=&quot;00E938CC&quot;/&gt;&lt;wsp:rsid wsp:val=&quot;00EA1FCE&quot;/&gt;&lt;wsp:rsid wsp:val=&quot;00F134A8&quot;/&gt;&lt;wsp:rsid wsp:val=&quot;00F1658C&quot;/&gt;&lt;wsp:rsid wsp:val=&quot;00F67EAD&quot;/&gt;&lt;wsp:rsid wsp:val=&quot;00F750B8&quot;/&gt;&lt;wsp:rsid wsp:val=&quot;00FC06D5&quot;/&gt;&lt;wsp:rsid wsp:val=&quot;00FC1DD8&quot;/&gt;&lt;wsp:rsid wsp:val=&quot;00FD07C3&quot;/&gt;&lt;/wsp:rsids&gt;&lt;/w:docPr&gt;&lt;w:body&gt;&lt;w:p wsp:rsidR=&quot;00000000&quot; wsp:rsidRDefault=&quot;001E429B&quot;&gt;&lt;m:oMathPara&gt;&lt;m:oMath&gt;&lt;m:f&gt;&lt;m:fPr&gt;&lt;m:ctrlPr&gt;&lt;w:rPr&gt;&lt;w:rFonts w:ascii=&quot;Cambria Math&quot; w:h-ansi=&quot;Cambria Math&quot;/&gt;&lt;wx:font wx:val=&quot;Cambria Math&quot;/&gt;&lt;w:i/&gt;&lt;w:color w:val=&quot;000000&quot;/&gt;&lt;w:sz w:val=&quot;32&quot;/&gt;&lt;w:sz-cs w:val=&quot;32&quot;/&gt;&lt;w:lang w:val=&quot;EN-US&quot; w:fareast=&quot;EN-US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 w:val=&quot;32&quot;/&gt;&lt;w:sz-cs w:val=&quot;32&quot;/&gt;&lt;w:lang w:fareast=&quot;EN-US&quot;/&gt;&lt;/w:rPr&gt;&lt;m:t&gt;3&lt;/m:t&gt;&lt;/m:r&gt;&lt;/m:num&gt;&lt;m:den&gt;&lt;m:r&gt;&lt;w:rPr&gt;&lt;w:rFonts w:ascii=&quot;Cambria Math&quot; w:h-ansi=&quot;Cambria Math&quot;/&gt;&lt;wx:font wx:val=&quot;Cambria Math&quot;/&gt;&lt;w:i/&gt;&lt;w:color w:val=&quot;000000&quot;/&gt;&lt;w:sz w:val=&quot;32&quot;/&gt;&lt;w:sz-cs w:val=&quot;32&quot;/&gt;&lt;w:lang w:fareast=&quot;EN-US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5" o:title="" chromakey="white"/>
          </v:shape>
        </w:pict>
      </w:r>
      <w:r w:rsidRPr="004C461A">
        <w:rPr>
          <w:color w:val="000000"/>
          <w:sz w:val="28"/>
          <w:szCs w:val="28"/>
        </w:rPr>
        <w:fldChar w:fldCharType="end"/>
      </w:r>
      <w:r w:rsidRPr="002C2830">
        <w:rPr>
          <w:color w:val="000000"/>
          <w:sz w:val="28"/>
          <w:szCs w:val="28"/>
        </w:rPr>
        <w:t xml:space="preserve"> </w:t>
      </w:r>
      <w:r w:rsidRPr="002C2830">
        <w:rPr>
          <w:i/>
          <w:iCs/>
          <w:color w:val="000000"/>
          <w:sz w:val="28"/>
          <w:szCs w:val="28"/>
        </w:rPr>
        <w:t>х</w:t>
      </w:r>
      <w:r w:rsidRPr="002C2830">
        <w:rPr>
          <w:i/>
          <w:iCs/>
          <w:color w:val="000000"/>
          <w:sz w:val="28"/>
          <w:szCs w:val="28"/>
          <w:vertAlign w:val="superscript"/>
        </w:rPr>
        <w:t>2</w:t>
      </w:r>
      <w:r w:rsidRPr="002C2830">
        <w:rPr>
          <w:color w:val="000000"/>
          <w:sz w:val="28"/>
          <w:szCs w:val="28"/>
        </w:rPr>
        <w:t xml:space="preserve"> + 1 на отрезке [-1; 1].</w:t>
      </w:r>
    </w:p>
    <w:p w:rsidR="00067193" w:rsidRDefault="00067193" w:rsidP="00ED2B2C">
      <w:pPr>
        <w:widowControl/>
        <w:numPr>
          <w:ilvl w:val="0"/>
          <w:numId w:val="10"/>
        </w:numPr>
        <w:tabs>
          <w:tab w:val="clear" w:pos="720"/>
          <w:tab w:val="num" w:pos="567"/>
        </w:tabs>
        <w:autoSpaceDE/>
        <w:autoSpaceDN/>
        <w:spacing w:line="276" w:lineRule="auto"/>
        <w:ind w:hanging="720"/>
        <w:rPr>
          <w:color w:val="000000"/>
          <w:sz w:val="28"/>
          <w:szCs w:val="28"/>
        </w:rPr>
      </w:pPr>
      <w:r w:rsidRPr="008E45F3">
        <w:rPr>
          <w:color w:val="000000"/>
          <w:sz w:val="28"/>
          <w:szCs w:val="28"/>
        </w:rPr>
        <w:t>В полукруг радиуса 6 см вписан прямоугольник. Чему равна наибольшая площадь прямоугольника?</w:t>
      </w:r>
    </w:p>
    <w:p w:rsidR="00067193" w:rsidRPr="008E45F3" w:rsidRDefault="00067193" w:rsidP="00ED2B2C">
      <w:pPr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</w:t>
      </w:r>
    </w:p>
    <w:p w:rsidR="00067193" w:rsidRDefault="00067193" w:rsidP="00ED2B2C">
      <w:pPr>
        <w:widowControl/>
        <w:numPr>
          <w:ilvl w:val="0"/>
          <w:numId w:val="10"/>
        </w:numPr>
        <w:tabs>
          <w:tab w:val="clear" w:pos="720"/>
          <w:tab w:val="num" w:pos="567"/>
        </w:tabs>
        <w:autoSpaceDE/>
        <w:autoSpaceDN/>
        <w:spacing w:line="276" w:lineRule="auto"/>
        <w:ind w:hanging="720"/>
        <w:rPr>
          <w:color w:val="000000"/>
          <w:sz w:val="28"/>
          <w:szCs w:val="28"/>
        </w:rPr>
      </w:pPr>
      <w:bookmarkStart w:id="2" w:name="bookmark1"/>
      <w:r w:rsidRPr="008E45F3">
        <w:rPr>
          <w:color w:val="000000"/>
          <w:sz w:val="28"/>
          <w:szCs w:val="28"/>
        </w:rPr>
        <w:t xml:space="preserve">Докажите, </w:t>
      </w:r>
      <w:r>
        <w:rPr>
          <w:color w:val="000000"/>
          <w:sz w:val="28"/>
          <w:szCs w:val="28"/>
        </w:rPr>
        <w:t xml:space="preserve">что при </w:t>
      </w:r>
      <w:r w:rsidRPr="00FC1DD8">
        <w:rPr>
          <w:i/>
          <w:color w:val="000000"/>
          <w:sz w:val="28"/>
          <w:szCs w:val="28"/>
        </w:rPr>
        <w:t>х</w:t>
      </w:r>
      <w:r>
        <w:rPr>
          <w:i/>
          <w:color w:val="000000"/>
          <w:sz w:val="28"/>
          <w:szCs w:val="28"/>
        </w:rPr>
        <w:t xml:space="preserve"> ϵ </w:t>
      </w:r>
      <w:r w:rsidRPr="002C2830">
        <w:rPr>
          <w:i/>
          <w:color w:val="000000"/>
          <w:sz w:val="32"/>
          <w:szCs w:val="32"/>
        </w:rPr>
        <w:t>(0;</w:t>
      </w:r>
      <w:r w:rsidRPr="004C461A">
        <w:rPr>
          <w:color w:val="000000"/>
          <w:sz w:val="28"/>
          <w:szCs w:val="28"/>
        </w:rPr>
        <w:fldChar w:fldCharType="begin"/>
      </w:r>
      <w:r w:rsidRPr="004C461A">
        <w:rPr>
          <w:color w:val="000000"/>
          <w:sz w:val="28"/>
          <w:szCs w:val="28"/>
        </w:rPr>
        <w:instrText xml:space="preserve"> QUOTE </w:instrText>
      </w:r>
      <w:r w:rsidRPr="004C461A">
        <w:pict>
          <v:shape id="_x0000_i1090" type="#_x0000_t75" style="width:23.5pt;height:19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64E8&quot;/&gt;&lt;wsp:rsid wsp:val=&quot;00004EF1&quot;/&gt;&lt;wsp:rsid wsp:val=&quot;00203CA2&quot;/&gt;&lt;wsp:rsid wsp:val=&quot;0025758E&quot;/&gt;&lt;wsp:rsid wsp:val=&quot;0027138E&quot;/&gt;&lt;wsp:rsid wsp:val=&quot;002A4BEB&quot;/&gt;&lt;wsp:rsid wsp:val=&quot;002A6E6C&quot;/&gt;&lt;wsp:rsid wsp:val=&quot;002C2830&quot;/&gt;&lt;wsp:rsid wsp:val=&quot;003045F9&quot;/&gt;&lt;wsp:rsid wsp:val=&quot;00314BE0&quot;/&gt;&lt;wsp:rsid wsp:val=&quot;003258C3&quot;/&gt;&lt;wsp:rsid wsp:val=&quot;00336C49&quot;/&gt;&lt;wsp:rsid wsp:val=&quot;003631C2&quot;/&gt;&lt;wsp:rsid wsp:val=&quot;003A6EA5&quot;/&gt;&lt;wsp:rsid wsp:val=&quot;003F2453&quot;/&gt;&lt;wsp:rsid wsp:val=&quot;00452DEB&quot;/&gt;&lt;wsp:rsid wsp:val=&quot;004645F9&quot;/&gt;&lt;wsp:rsid wsp:val=&quot;004C461A&quot;/&gt;&lt;wsp:rsid wsp:val=&quot;004E241C&quot;/&gt;&lt;wsp:rsid wsp:val=&quot;005023BC&quot;/&gt;&lt;wsp:rsid wsp:val=&quot;006218B6&quot;/&gt;&lt;wsp:rsid wsp:val=&quot;00623046&quot;/&gt;&lt;wsp:rsid wsp:val=&quot;00643B62&quot;/&gt;&lt;wsp:rsid wsp:val=&quot;00644948&quot;/&gt;&lt;wsp:rsid wsp:val=&quot;00666356&quot;/&gt;&lt;wsp:rsid wsp:val=&quot;00695986&quot;/&gt;&lt;wsp:rsid wsp:val=&quot;006D5860&quot;/&gt;&lt;wsp:rsid wsp:val=&quot;0070468C&quot;/&gt;&lt;wsp:rsid wsp:val=&quot;00711F57&quot;/&gt;&lt;wsp:rsid wsp:val=&quot;007175F3&quot;/&gt;&lt;wsp:rsid wsp:val=&quot;007A7621&quot;/&gt;&lt;wsp:rsid wsp:val=&quot;00800C38&quot;/&gt;&lt;wsp:rsid wsp:val=&quot;00830C4E&quot;/&gt;&lt;wsp:rsid wsp:val=&quot;008C48F5&quot;/&gt;&lt;wsp:rsid wsp:val=&quot;008E45F3&quot;/&gt;&lt;wsp:rsid wsp:val=&quot;00915E2A&quot;/&gt;&lt;wsp:rsid wsp:val=&quot;00A470D6&quot;/&gt;&lt;wsp:rsid wsp:val=&quot;00B328B4&quot;/&gt;&lt;wsp:rsid wsp:val=&quot;00B80CFF&quot;/&gt;&lt;wsp:rsid wsp:val=&quot;00BA7C8E&quot;/&gt;&lt;wsp:rsid wsp:val=&quot;00C62964&quot;/&gt;&lt;wsp:rsid wsp:val=&quot;00CA5B24&quot;/&gt;&lt;wsp:rsid wsp:val=&quot;00D86D01&quot;/&gt;&lt;wsp:rsid wsp:val=&quot;00DC336E&quot;/&gt;&lt;wsp:rsid wsp:val=&quot;00DD76EE&quot;/&gt;&lt;wsp:rsid wsp:val=&quot;00DE64E8&quot;/&gt;&lt;wsp:rsid wsp:val=&quot;00E048D6&quot;/&gt;&lt;wsp:rsid wsp:val=&quot;00E1111C&quot;/&gt;&lt;wsp:rsid wsp:val=&quot;00E3559F&quot;/&gt;&lt;wsp:rsid wsp:val=&quot;00E37D48&quot;/&gt;&lt;wsp:rsid wsp:val=&quot;00E938CC&quot;/&gt;&lt;wsp:rsid wsp:val=&quot;00EA1FCE&quot;/&gt;&lt;wsp:rsid wsp:val=&quot;00F134A8&quot;/&gt;&lt;wsp:rsid wsp:val=&quot;00F1658C&quot;/&gt;&lt;wsp:rsid wsp:val=&quot;00F67EAD&quot;/&gt;&lt;wsp:rsid wsp:val=&quot;00F750B8&quot;/&gt;&lt;wsp:rsid wsp:val=&quot;00FC06D5&quot;/&gt;&lt;wsp:rsid wsp:val=&quot;00FC1DD8&quot;/&gt;&lt;wsp:rsid wsp:val=&quot;00FD07C3&quot;/&gt;&lt;/wsp:rsids&gt;&lt;/w:docPr&gt;&lt;w:body&gt;&lt;w:p wsp:rsidR=&quot;00000000&quot; wsp:rsidRDefault=&quot;0025758E&quot;&gt;&lt;m:oMathPara&gt;&lt;m:oMath&gt;&lt;m:f&gt;&lt;m:fPr&gt;&lt;m:ctrlPr&gt;&lt;w:rPr&gt;&lt;w:rFonts w:ascii=&quot;Cambria Math&quot; w:h-ansi=&quot;Cambria Math&quot;/&gt;&lt;wx:font wx:val=&quot;Cambria Math&quot;/&gt;&lt;w:i/&gt;&lt;w:color w:val=&quot;000000&quot;/&gt;&lt;w:sz w:val=&quot;32&quot;/&gt;&lt;w:sz-cs w:val=&quot;32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 w:val=&quot;32&quot;/&gt;&lt;w:sz-cs w:val=&quot;32&quot;/&gt;&lt;/w:rPr&gt;&lt;m:t&gt;ПЂ&lt;/m:t&gt;&lt;/m:r&gt;&lt;/m:num&gt;&lt;m:den&gt;&lt;m:r&gt;&lt;w:rPr&gt;&lt;w:rFonts w:ascii=&quot;Cambria Math&quot; w:h-ansi=&quot;Cambria Math&quot;/&gt;&lt;wx:font wx:val=&quot;Cambria Math&quot;/&gt;&lt;w:i/&gt;&lt;w:color w:val=&quot;000000&quot;/&gt;&lt;w:sz w:val=&quot;32&quot;/&gt;&lt;w:sz-cs w:val=&quot;32&quot;/&gt;&lt;/w:rPr&gt;&lt;m:t&gt;2&lt;/m:t&gt;&lt;/m:r&gt;&lt;/m:den&gt;&lt;/m:f&gt;&lt;m:r&gt;&lt;w:rPr&gt;&lt;w:rFonts w:ascii=&quot;Cambria Math&quot; w:h-ansi=&quot;Cambria Math&quot;/&gt;&lt;wx:font wx:val=&quot;Cambria Math&quot;/&gt;&lt;w:i/&gt;&lt;w:color w:val=&quot;000000&quot;/&gt;&lt;w:sz w:val=&quot;32&quot;/&gt;&lt;w:sz-cs w:val=&quot;32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6" o:title="" chromakey="white"/>
          </v:shape>
        </w:pict>
      </w:r>
      <w:r w:rsidRPr="004C461A">
        <w:rPr>
          <w:color w:val="000000"/>
          <w:sz w:val="28"/>
          <w:szCs w:val="28"/>
        </w:rPr>
        <w:instrText xml:space="preserve"> </w:instrText>
      </w:r>
      <w:r w:rsidRPr="004C461A">
        <w:rPr>
          <w:color w:val="000000"/>
          <w:sz w:val="28"/>
          <w:szCs w:val="28"/>
        </w:rPr>
        <w:fldChar w:fldCharType="separate"/>
      </w:r>
      <w:r w:rsidRPr="004C461A">
        <w:pict>
          <v:shape id="_x0000_i1091" type="#_x0000_t75" style="width:23.5pt;height:19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64E8&quot;/&gt;&lt;wsp:rsid wsp:val=&quot;00004EF1&quot;/&gt;&lt;wsp:rsid wsp:val=&quot;00203CA2&quot;/&gt;&lt;wsp:rsid wsp:val=&quot;0025758E&quot;/&gt;&lt;wsp:rsid wsp:val=&quot;0027138E&quot;/&gt;&lt;wsp:rsid wsp:val=&quot;002A4BEB&quot;/&gt;&lt;wsp:rsid wsp:val=&quot;002A6E6C&quot;/&gt;&lt;wsp:rsid wsp:val=&quot;002C2830&quot;/&gt;&lt;wsp:rsid wsp:val=&quot;003045F9&quot;/&gt;&lt;wsp:rsid wsp:val=&quot;00314BE0&quot;/&gt;&lt;wsp:rsid wsp:val=&quot;003258C3&quot;/&gt;&lt;wsp:rsid wsp:val=&quot;00336C49&quot;/&gt;&lt;wsp:rsid wsp:val=&quot;003631C2&quot;/&gt;&lt;wsp:rsid wsp:val=&quot;003A6EA5&quot;/&gt;&lt;wsp:rsid wsp:val=&quot;003F2453&quot;/&gt;&lt;wsp:rsid wsp:val=&quot;00452DEB&quot;/&gt;&lt;wsp:rsid wsp:val=&quot;004645F9&quot;/&gt;&lt;wsp:rsid wsp:val=&quot;004C461A&quot;/&gt;&lt;wsp:rsid wsp:val=&quot;004E241C&quot;/&gt;&lt;wsp:rsid wsp:val=&quot;005023BC&quot;/&gt;&lt;wsp:rsid wsp:val=&quot;006218B6&quot;/&gt;&lt;wsp:rsid wsp:val=&quot;00623046&quot;/&gt;&lt;wsp:rsid wsp:val=&quot;00643B62&quot;/&gt;&lt;wsp:rsid wsp:val=&quot;00644948&quot;/&gt;&lt;wsp:rsid wsp:val=&quot;00666356&quot;/&gt;&lt;wsp:rsid wsp:val=&quot;00695986&quot;/&gt;&lt;wsp:rsid wsp:val=&quot;006D5860&quot;/&gt;&lt;wsp:rsid wsp:val=&quot;0070468C&quot;/&gt;&lt;wsp:rsid wsp:val=&quot;00711F57&quot;/&gt;&lt;wsp:rsid wsp:val=&quot;007175F3&quot;/&gt;&lt;wsp:rsid wsp:val=&quot;007A7621&quot;/&gt;&lt;wsp:rsid wsp:val=&quot;00800C38&quot;/&gt;&lt;wsp:rsid wsp:val=&quot;00830C4E&quot;/&gt;&lt;wsp:rsid wsp:val=&quot;008C48F5&quot;/&gt;&lt;wsp:rsid wsp:val=&quot;008E45F3&quot;/&gt;&lt;wsp:rsid wsp:val=&quot;00915E2A&quot;/&gt;&lt;wsp:rsid wsp:val=&quot;00A470D6&quot;/&gt;&lt;wsp:rsid wsp:val=&quot;00B328B4&quot;/&gt;&lt;wsp:rsid wsp:val=&quot;00B80CFF&quot;/&gt;&lt;wsp:rsid wsp:val=&quot;00BA7C8E&quot;/&gt;&lt;wsp:rsid wsp:val=&quot;00C62964&quot;/&gt;&lt;wsp:rsid wsp:val=&quot;00CA5B24&quot;/&gt;&lt;wsp:rsid wsp:val=&quot;00D86D01&quot;/&gt;&lt;wsp:rsid wsp:val=&quot;00DC336E&quot;/&gt;&lt;wsp:rsid wsp:val=&quot;00DD76EE&quot;/&gt;&lt;wsp:rsid wsp:val=&quot;00DE64E8&quot;/&gt;&lt;wsp:rsid wsp:val=&quot;00E048D6&quot;/&gt;&lt;wsp:rsid wsp:val=&quot;00E1111C&quot;/&gt;&lt;wsp:rsid wsp:val=&quot;00E3559F&quot;/&gt;&lt;wsp:rsid wsp:val=&quot;00E37D48&quot;/&gt;&lt;wsp:rsid wsp:val=&quot;00E938CC&quot;/&gt;&lt;wsp:rsid wsp:val=&quot;00EA1FCE&quot;/&gt;&lt;wsp:rsid wsp:val=&quot;00F134A8&quot;/&gt;&lt;wsp:rsid wsp:val=&quot;00F1658C&quot;/&gt;&lt;wsp:rsid wsp:val=&quot;00F67EAD&quot;/&gt;&lt;wsp:rsid wsp:val=&quot;00F750B8&quot;/&gt;&lt;wsp:rsid wsp:val=&quot;00FC06D5&quot;/&gt;&lt;wsp:rsid wsp:val=&quot;00FC1DD8&quot;/&gt;&lt;wsp:rsid wsp:val=&quot;00FD07C3&quot;/&gt;&lt;/wsp:rsids&gt;&lt;/w:docPr&gt;&lt;w:body&gt;&lt;w:p wsp:rsidR=&quot;00000000&quot; wsp:rsidRDefault=&quot;0025758E&quot;&gt;&lt;m:oMathPara&gt;&lt;m:oMath&gt;&lt;m:f&gt;&lt;m:fPr&gt;&lt;m:ctrlPr&gt;&lt;w:rPr&gt;&lt;w:rFonts w:ascii=&quot;Cambria Math&quot; w:h-ansi=&quot;Cambria Math&quot;/&gt;&lt;wx:font wx:val=&quot;Cambria Math&quot;/&gt;&lt;w:i/&gt;&lt;w:color w:val=&quot;000000&quot;/&gt;&lt;w:sz w:val=&quot;32&quot;/&gt;&lt;w:sz-cs w:val=&quot;32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 w:val=&quot;32&quot;/&gt;&lt;w:sz-cs w:val=&quot;32&quot;/&gt;&lt;/w:rPr&gt;&lt;m:t&gt;ПЂ&lt;/m:t&gt;&lt;/m:r&gt;&lt;/m:num&gt;&lt;m:den&gt;&lt;m:r&gt;&lt;w:rPr&gt;&lt;w:rFonts w:ascii=&quot;Cambria Math&quot; w:h-ansi=&quot;Cambria Math&quot;/&gt;&lt;wx:font wx:val=&quot;Cambria Math&quot;/&gt;&lt;w:i/&gt;&lt;w:color w:val=&quot;000000&quot;/&gt;&lt;w:sz w:val=&quot;32&quot;/&gt;&lt;w:sz-cs w:val=&quot;32&quot;/&gt;&lt;/w:rPr&gt;&lt;m:t&gt;2&lt;/m:t&gt;&lt;/m:r&gt;&lt;/m:den&gt;&lt;/m:f&gt;&lt;m:r&gt;&lt;w:rPr&gt;&lt;w:rFonts w:ascii=&quot;Cambria Math&quot; w:h-ansi=&quot;Cambria Math&quot;/&gt;&lt;wx:font wx:val=&quot;Cambria Math&quot;/&gt;&lt;w:i/&gt;&lt;w:color w:val=&quot;000000&quot;/&gt;&lt;w:sz w:val=&quot;32&quot;/&gt;&lt;w:sz-cs w:val=&quot;32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6" o:title="" chromakey="white"/>
          </v:shape>
        </w:pict>
      </w:r>
      <w:r w:rsidRPr="004C461A">
        <w:rPr>
          <w:color w:val="000000"/>
          <w:sz w:val="28"/>
          <w:szCs w:val="28"/>
        </w:rPr>
        <w:fldChar w:fldCharType="end"/>
      </w:r>
      <w:r>
        <w:rPr>
          <w:color w:val="000000"/>
          <w:sz w:val="28"/>
          <w:szCs w:val="28"/>
        </w:rPr>
        <w:t xml:space="preserve"> справедливо не</w:t>
      </w:r>
      <w:r w:rsidRPr="008E45F3">
        <w:rPr>
          <w:color w:val="000000"/>
          <w:sz w:val="28"/>
          <w:szCs w:val="28"/>
        </w:rPr>
        <w:t>раве</w:t>
      </w:r>
      <w:bookmarkEnd w:id="2"/>
      <w:r>
        <w:rPr>
          <w:color w:val="000000"/>
          <w:sz w:val="28"/>
          <w:szCs w:val="28"/>
        </w:rPr>
        <w:t xml:space="preserve">нство    </w:t>
      </w:r>
      <w:r w:rsidRPr="002C2830">
        <w:rPr>
          <w:color w:val="000000"/>
          <w:sz w:val="28"/>
          <w:szCs w:val="28"/>
          <w:lang w:val="en-US"/>
        </w:rPr>
        <w:t>cos</w:t>
      </w:r>
      <w:r w:rsidRPr="002C2830">
        <w:rPr>
          <w:color w:val="000000"/>
          <w:sz w:val="28"/>
          <w:szCs w:val="28"/>
        </w:rPr>
        <w:t xml:space="preserve"> </w:t>
      </w:r>
      <w:r w:rsidRPr="002C2830">
        <w:rPr>
          <w:i/>
          <w:iCs/>
          <w:color w:val="000000"/>
          <w:sz w:val="28"/>
          <w:szCs w:val="28"/>
        </w:rPr>
        <w:t>х + х</w:t>
      </w:r>
      <w:r w:rsidRPr="002C2830">
        <w:rPr>
          <w:color w:val="000000"/>
          <w:sz w:val="28"/>
          <w:szCs w:val="28"/>
        </w:rPr>
        <w:t xml:space="preserve"> </w:t>
      </w:r>
      <w:r w:rsidRPr="002C2830">
        <w:rPr>
          <w:color w:val="000000"/>
          <w:sz w:val="28"/>
          <w:szCs w:val="28"/>
          <w:lang w:val="en-US"/>
        </w:rPr>
        <w:t>sin</w:t>
      </w:r>
      <w:r w:rsidRPr="002C2830">
        <w:rPr>
          <w:color w:val="000000"/>
          <w:sz w:val="28"/>
          <w:szCs w:val="28"/>
        </w:rPr>
        <w:t xml:space="preserve"> </w:t>
      </w:r>
      <w:r w:rsidRPr="002C2830">
        <w:rPr>
          <w:i/>
          <w:iCs/>
          <w:color w:val="000000"/>
          <w:sz w:val="28"/>
          <w:szCs w:val="28"/>
        </w:rPr>
        <w:t>х &gt;</w:t>
      </w:r>
      <w:r w:rsidRPr="002C2830">
        <w:rPr>
          <w:color w:val="000000"/>
          <w:sz w:val="28"/>
          <w:szCs w:val="28"/>
        </w:rPr>
        <w:t xml:space="preserve"> 1.</w:t>
      </w:r>
    </w:p>
    <w:p w:rsidR="00067193" w:rsidRPr="00711F57" w:rsidRDefault="00067193" w:rsidP="00ED2B2C">
      <w:pPr>
        <w:ind w:left="72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___________________________________________</w:t>
      </w:r>
    </w:p>
    <w:p w:rsidR="00067193" w:rsidRDefault="00067193" w:rsidP="00ED2B2C">
      <w:pPr>
        <w:widowControl/>
        <w:numPr>
          <w:ilvl w:val="0"/>
          <w:numId w:val="10"/>
        </w:numPr>
        <w:tabs>
          <w:tab w:val="clear" w:pos="720"/>
          <w:tab w:val="num" w:pos="567"/>
        </w:tabs>
        <w:autoSpaceDE/>
        <w:autoSpaceDN/>
        <w:spacing w:after="200" w:line="276" w:lineRule="auto"/>
        <w:ind w:hanging="720"/>
        <w:rPr>
          <w:color w:val="000000"/>
          <w:sz w:val="28"/>
          <w:szCs w:val="28"/>
        </w:rPr>
      </w:pPr>
      <w:r w:rsidRPr="008E45F3">
        <w:rPr>
          <w:color w:val="000000"/>
          <w:sz w:val="28"/>
          <w:szCs w:val="28"/>
        </w:rPr>
        <w:t xml:space="preserve">При каких значениях параметра </w:t>
      </w:r>
      <w:r w:rsidRPr="008E45F3">
        <w:rPr>
          <w:i/>
          <w:iCs/>
          <w:color w:val="000000"/>
          <w:sz w:val="28"/>
          <w:szCs w:val="28"/>
        </w:rPr>
        <w:t>а</w:t>
      </w:r>
      <w:r w:rsidRPr="008E45F3">
        <w:rPr>
          <w:color w:val="000000"/>
          <w:sz w:val="28"/>
          <w:szCs w:val="28"/>
        </w:rPr>
        <w:t xml:space="preserve"> функция</w:t>
      </w:r>
      <w:r>
        <w:rPr>
          <w:color w:val="000000"/>
          <w:sz w:val="28"/>
          <w:szCs w:val="28"/>
        </w:rPr>
        <w:t xml:space="preserve">   </w:t>
      </w:r>
      <w:r w:rsidRPr="002C2830">
        <w:rPr>
          <w:i/>
          <w:iCs/>
          <w:color w:val="000000"/>
          <w:sz w:val="28"/>
          <w:szCs w:val="28"/>
        </w:rPr>
        <w:t>у</w:t>
      </w:r>
      <w:r w:rsidRPr="002C2830">
        <w:rPr>
          <w:color w:val="000000"/>
          <w:sz w:val="28"/>
          <w:szCs w:val="28"/>
        </w:rPr>
        <w:t xml:space="preserve"> = 2 </w:t>
      </w:r>
      <w:r w:rsidRPr="002C2830">
        <w:rPr>
          <w:i/>
          <w:iCs/>
          <w:color w:val="000000"/>
          <w:sz w:val="28"/>
          <w:szCs w:val="28"/>
        </w:rPr>
        <w:t>ах</w:t>
      </w:r>
      <w:r>
        <w:rPr>
          <w:i/>
          <w:iCs/>
          <w:color w:val="000000"/>
          <w:sz w:val="28"/>
          <w:szCs w:val="28"/>
          <w:vertAlign w:val="superscript"/>
        </w:rPr>
        <w:t>3</w:t>
      </w:r>
      <w:r w:rsidRPr="002C2830">
        <w:rPr>
          <w:color w:val="000000"/>
          <w:sz w:val="28"/>
          <w:szCs w:val="28"/>
        </w:rPr>
        <w:t xml:space="preserve"> + </w:t>
      </w:r>
      <w:r w:rsidRPr="002C2830">
        <w:rPr>
          <w:i/>
          <w:iCs/>
          <w:color w:val="000000"/>
          <w:sz w:val="28"/>
          <w:szCs w:val="28"/>
        </w:rPr>
        <w:t>9х</w:t>
      </w:r>
      <w:r w:rsidRPr="002C2830">
        <w:rPr>
          <w:i/>
          <w:iCs/>
          <w:color w:val="000000"/>
          <w:sz w:val="28"/>
          <w:szCs w:val="28"/>
          <w:vertAlign w:val="superscript"/>
        </w:rPr>
        <w:t>2</w:t>
      </w:r>
      <w:r w:rsidRPr="002C2830">
        <w:rPr>
          <w:i/>
          <w:iCs/>
          <w:color w:val="000000"/>
          <w:sz w:val="28"/>
          <w:szCs w:val="28"/>
        </w:rPr>
        <w:t xml:space="preserve"> +</w:t>
      </w:r>
      <w:r w:rsidRPr="002C2830">
        <w:rPr>
          <w:color w:val="000000"/>
          <w:sz w:val="28"/>
          <w:szCs w:val="28"/>
        </w:rPr>
        <w:t xml:space="preserve"> 54 </w:t>
      </w:r>
      <w:r w:rsidRPr="002C2830">
        <w:rPr>
          <w:i/>
          <w:iCs/>
          <w:color w:val="000000"/>
          <w:sz w:val="28"/>
          <w:szCs w:val="28"/>
        </w:rPr>
        <w:t>ах +</w:t>
      </w:r>
      <w:r w:rsidRPr="002C283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66</w:t>
      </w:r>
      <w:r w:rsidRPr="002C2830">
        <w:rPr>
          <w:color w:val="000000"/>
          <w:sz w:val="28"/>
          <w:szCs w:val="28"/>
        </w:rPr>
        <w:t xml:space="preserve"> убывает на всей числовой прямой?</w:t>
      </w:r>
    </w:p>
    <w:p w:rsidR="00067193" w:rsidRDefault="00067193" w:rsidP="00BF1568">
      <w:pPr>
        <w:widowControl/>
        <w:tabs>
          <w:tab w:val="num" w:pos="567"/>
        </w:tabs>
        <w:autoSpaceDE/>
        <w:autoSpaceDN/>
        <w:spacing w:after="200" w:line="276" w:lineRule="auto"/>
        <w:rPr>
          <w:color w:val="000000"/>
          <w:sz w:val="28"/>
          <w:szCs w:val="28"/>
        </w:rPr>
      </w:pPr>
    </w:p>
    <w:p w:rsidR="00067193" w:rsidRDefault="00067193" w:rsidP="00BF1568">
      <w:pPr>
        <w:widowControl/>
        <w:tabs>
          <w:tab w:val="num" w:pos="567"/>
        </w:tabs>
        <w:autoSpaceDE/>
        <w:autoSpaceDN/>
        <w:spacing w:after="200" w:line="276" w:lineRule="auto"/>
        <w:rPr>
          <w:color w:val="000000"/>
          <w:sz w:val="28"/>
          <w:szCs w:val="28"/>
        </w:rPr>
      </w:pPr>
    </w:p>
    <w:p w:rsidR="00067193" w:rsidRDefault="00067193" w:rsidP="00BF1568">
      <w:pPr>
        <w:widowControl/>
        <w:tabs>
          <w:tab w:val="num" w:pos="567"/>
        </w:tabs>
        <w:autoSpaceDE/>
        <w:autoSpaceDN/>
        <w:spacing w:after="200" w:line="276" w:lineRule="auto"/>
        <w:rPr>
          <w:color w:val="000000"/>
          <w:sz w:val="28"/>
          <w:szCs w:val="28"/>
        </w:rPr>
      </w:pPr>
    </w:p>
    <w:p w:rsidR="00067193" w:rsidRDefault="00067193" w:rsidP="00BF1568">
      <w:pPr>
        <w:widowControl/>
        <w:tabs>
          <w:tab w:val="num" w:pos="567"/>
        </w:tabs>
        <w:autoSpaceDE/>
        <w:autoSpaceDN/>
        <w:spacing w:after="200" w:line="276" w:lineRule="auto"/>
        <w:rPr>
          <w:color w:val="000000"/>
          <w:sz w:val="28"/>
          <w:szCs w:val="28"/>
        </w:rPr>
      </w:pPr>
    </w:p>
    <w:p w:rsidR="00067193" w:rsidRDefault="00067193" w:rsidP="00BF1568">
      <w:pPr>
        <w:widowControl/>
        <w:tabs>
          <w:tab w:val="num" w:pos="567"/>
        </w:tabs>
        <w:autoSpaceDE/>
        <w:autoSpaceDN/>
        <w:spacing w:after="200" w:line="276" w:lineRule="auto"/>
        <w:rPr>
          <w:color w:val="000000"/>
          <w:sz w:val="28"/>
          <w:szCs w:val="28"/>
        </w:rPr>
      </w:pPr>
    </w:p>
    <w:p w:rsidR="00067193" w:rsidRDefault="00067193" w:rsidP="00BF1568">
      <w:pPr>
        <w:widowControl/>
        <w:tabs>
          <w:tab w:val="num" w:pos="567"/>
        </w:tabs>
        <w:autoSpaceDE/>
        <w:autoSpaceDN/>
        <w:spacing w:after="200" w:line="276" w:lineRule="auto"/>
        <w:rPr>
          <w:color w:val="000000"/>
          <w:sz w:val="28"/>
          <w:szCs w:val="28"/>
        </w:rPr>
      </w:pPr>
    </w:p>
    <w:p w:rsidR="00067193" w:rsidRDefault="00067193" w:rsidP="00BF1568">
      <w:pPr>
        <w:widowControl/>
        <w:tabs>
          <w:tab w:val="num" w:pos="567"/>
        </w:tabs>
        <w:autoSpaceDE/>
        <w:autoSpaceDN/>
        <w:spacing w:after="200" w:line="276" w:lineRule="auto"/>
        <w:rPr>
          <w:color w:val="000000"/>
          <w:sz w:val="28"/>
          <w:szCs w:val="28"/>
        </w:rPr>
      </w:pPr>
    </w:p>
    <w:p w:rsidR="00067193" w:rsidRDefault="00067193" w:rsidP="00BF1568">
      <w:pPr>
        <w:widowControl/>
        <w:tabs>
          <w:tab w:val="num" w:pos="567"/>
        </w:tabs>
        <w:autoSpaceDE/>
        <w:autoSpaceDN/>
        <w:spacing w:after="200" w:line="276" w:lineRule="auto"/>
        <w:rPr>
          <w:color w:val="000000"/>
          <w:sz w:val="28"/>
          <w:szCs w:val="28"/>
        </w:rPr>
      </w:pPr>
    </w:p>
    <w:p w:rsidR="00067193" w:rsidRDefault="00067193" w:rsidP="00BF1568">
      <w:pPr>
        <w:widowControl/>
        <w:tabs>
          <w:tab w:val="num" w:pos="567"/>
        </w:tabs>
        <w:autoSpaceDE/>
        <w:autoSpaceDN/>
        <w:spacing w:after="200" w:line="276" w:lineRule="auto"/>
        <w:rPr>
          <w:color w:val="000000"/>
          <w:sz w:val="28"/>
          <w:szCs w:val="28"/>
        </w:rPr>
      </w:pPr>
    </w:p>
    <w:p w:rsidR="00067193" w:rsidRDefault="00067193" w:rsidP="00BF1568">
      <w:pPr>
        <w:pStyle w:val="Heading1"/>
        <w:spacing w:before="99" w:line="242" w:lineRule="auto"/>
        <w:ind w:left="2046" w:right="1285"/>
        <w:jc w:val="center"/>
        <w:rPr>
          <w:sz w:val="28"/>
          <w:szCs w:val="28"/>
        </w:rPr>
      </w:pPr>
    </w:p>
    <w:p w:rsidR="00067193" w:rsidRPr="002E2894" w:rsidRDefault="00067193" w:rsidP="00BF1568">
      <w:pPr>
        <w:pStyle w:val="Heading1"/>
        <w:spacing w:before="99" w:line="242" w:lineRule="auto"/>
        <w:ind w:left="2046" w:right="1285"/>
        <w:jc w:val="center"/>
        <w:rPr>
          <w:sz w:val="28"/>
          <w:szCs w:val="28"/>
        </w:rPr>
      </w:pPr>
      <w:r w:rsidRPr="002E2894">
        <w:rPr>
          <w:sz w:val="28"/>
          <w:szCs w:val="28"/>
        </w:rPr>
        <w:t>Контрольная  работа</w:t>
      </w:r>
      <w:r w:rsidRPr="002E2894">
        <w:rPr>
          <w:spacing w:val="1"/>
          <w:sz w:val="28"/>
          <w:szCs w:val="28"/>
        </w:rPr>
        <w:t xml:space="preserve"> </w:t>
      </w:r>
      <w:r w:rsidRPr="002E2894">
        <w:rPr>
          <w:sz w:val="28"/>
          <w:szCs w:val="28"/>
        </w:rPr>
        <w:t xml:space="preserve">по ТЕОРИИ ВЕРОЯТНОСТИ </w:t>
      </w:r>
    </w:p>
    <w:p w:rsidR="00067193" w:rsidRPr="002E2894" w:rsidRDefault="00067193" w:rsidP="00BF1568">
      <w:pPr>
        <w:jc w:val="center"/>
        <w:rPr>
          <w:b/>
          <w:bCs/>
          <w:sz w:val="28"/>
          <w:szCs w:val="28"/>
        </w:rPr>
      </w:pPr>
      <w:r w:rsidRPr="002E2894">
        <w:rPr>
          <w:b/>
          <w:bCs/>
          <w:spacing w:val="-45"/>
          <w:sz w:val="28"/>
          <w:szCs w:val="28"/>
        </w:rPr>
        <w:t xml:space="preserve"> </w:t>
      </w:r>
      <w:r w:rsidRPr="002E2894">
        <w:rPr>
          <w:b/>
          <w:bCs/>
          <w:sz w:val="28"/>
          <w:szCs w:val="28"/>
        </w:rPr>
        <w:t>по тeмe «</w:t>
      </w:r>
      <w:r w:rsidRPr="002E2894">
        <w:rPr>
          <w:b/>
          <w:bCs/>
          <w:spacing w:val="1"/>
          <w:sz w:val="28"/>
          <w:szCs w:val="28"/>
        </w:rPr>
        <w:t xml:space="preserve"> </w:t>
      </w:r>
      <w:r w:rsidRPr="002E2894">
        <w:rPr>
          <w:b/>
          <w:bCs/>
          <w:sz w:val="28"/>
          <w:szCs w:val="28"/>
        </w:rPr>
        <w:t xml:space="preserve"> </w:t>
      </w:r>
      <w:r w:rsidRPr="00643B62">
        <w:rPr>
          <w:b/>
          <w:i/>
          <w:sz w:val="28"/>
          <w:szCs w:val="28"/>
        </w:rPr>
        <w:t>Комбинаторика и вероятность</w:t>
      </w:r>
      <w:r w:rsidRPr="002E2894">
        <w:rPr>
          <w:b/>
          <w:bCs/>
          <w:sz w:val="28"/>
          <w:szCs w:val="28"/>
        </w:rPr>
        <w:t xml:space="preserve"> » </w:t>
      </w:r>
    </w:p>
    <w:p w:rsidR="00067193" w:rsidRPr="002E2894" w:rsidRDefault="00067193" w:rsidP="00BF1568">
      <w:pPr>
        <w:pStyle w:val="Heading1"/>
        <w:spacing w:before="99" w:line="242" w:lineRule="auto"/>
        <w:ind w:left="2046" w:right="1285"/>
        <w:jc w:val="center"/>
        <w:rPr>
          <w:sz w:val="28"/>
          <w:szCs w:val="28"/>
        </w:rPr>
      </w:pPr>
      <w:r w:rsidRPr="002E2894">
        <w:rPr>
          <w:sz w:val="28"/>
          <w:szCs w:val="28"/>
        </w:rPr>
        <w:t>в формате ЕГЭ</w:t>
      </w:r>
    </w:p>
    <w:p w:rsidR="00067193" w:rsidRPr="00BF1568" w:rsidRDefault="00067193" w:rsidP="00BF1568">
      <w:pPr>
        <w:spacing w:line="217" w:lineRule="exact"/>
        <w:ind w:left="1960" w:right="1285"/>
        <w:jc w:val="center"/>
        <w:rPr>
          <w:b/>
          <w:sz w:val="28"/>
          <w:szCs w:val="28"/>
        </w:rPr>
      </w:pPr>
      <w:r w:rsidRPr="002E2894">
        <w:rPr>
          <w:b/>
          <w:sz w:val="28"/>
          <w:szCs w:val="28"/>
        </w:rPr>
        <w:t>11</w:t>
      </w:r>
      <w:r w:rsidRPr="002E2894">
        <w:rPr>
          <w:b/>
          <w:spacing w:val="3"/>
          <w:sz w:val="28"/>
          <w:szCs w:val="28"/>
        </w:rPr>
        <w:t xml:space="preserve"> </w:t>
      </w:r>
      <w:r w:rsidRPr="002E2894">
        <w:rPr>
          <w:b/>
          <w:sz w:val="28"/>
          <w:szCs w:val="28"/>
        </w:rPr>
        <w:t>класс</w:t>
      </w:r>
    </w:p>
    <w:p w:rsidR="00067193" w:rsidRPr="00C42809" w:rsidRDefault="00067193" w:rsidP="00BF1568">
      <w:pPr>
        <w:pStyle w:val="BodyText"/>
        <w:bidi/>
        <w:spacing w:line="247" w:lineRule="auto"/>
        <w:ind w:left="3091" w:right="2397" w:hanging="15"/>
        <w:jc w:val="center"/>
        <w:rPr>
          <w:sz w:val="28"/>
          <w:szCs w:val="28"/>
        </w:rPr>
      </w:pPr>
      <w:r w:rsidRPr="00C42809">
        <w:rPr>
          <w:sz w:val="28"/>
          <w:szCs w:val="28"/>
        </w:rPr>
        <w:t>(</w:t>
      </w:r>
      <w:r>
        <w:rPr>
          <w:sz w:val="28"/>
          <w:szCs w:val="28"/>
        </w:rPr>
        <w:t xml:space="preserve">углубленный </w:t>
      </w:r>
      <w:r w:rsidRPr="00C42809">
        <w:rPr>
          <w:spacing w:val="9"/>
          <w:sz w:val="28"/>
          <w:szCs w:val="28"/>
        </w:rPr>
        <w:t xml:space="preserve"> </w:t>
      </w:r>
      <w:r w:rsidRPr="00C42809">
        <w:rPr>
          <w:sz w:val="28"/>
          <w:szCs w:val="28"/>
        </w:rPr>
        <w:t>уровень)</w:t>
      </w:r>
    </w:p>
    <w:p w:rsidR="00067193" w:rsidRDefault="00067193" w:rsidP="00BF1568">
      <w:pPr>
        <w:rPr>
          <w:b/>
          <w:sz w:val="28"/>
          <w:szCs w:val="28"/>
        </w:rPr>
        <w:sectPr w:rsidR="00067193" w:rsidSect="00BF1568">
          <w:pgSz w:w="16838" w:h="11906" w:orient="landscape"/>
          <w:pgMar w:top="850" w:right="1134" w:bottom="851" w:left="1134" w:header="708" w:footer="708" w:gutter="0"/>
          <w:cols w:space="708"/>
          <w:docGrid w:linePitch="360"/>
        </w:sectPr>
      </w:pPr>
    </w:p>
    <w:p w:rsidR="00067193" w:rsidRPr="00E1111C" w:rsidRDefault="00067193" w:rsidP="00BF1568">
      <w:pPr>
        <w:rPr>
          <w:i/>
          <w:sz w:val="28"/>
          <w:szCs w:val="28"/>
        </w:rPr>
      </w:pPr>
      <w:r w:rsidRPr="00E1111C">
        <w:rPr>
          <w:i/>
          <w:sz w:val="28"/>
          <w:szCs w:val="28"/>
        </w:rPr>
        <w:t>Вариант 1</w:t>
      </w:r>
    </w:p>
    <w:p w:rsidR="00067193" w:rsidRPr="00E1111C" w:rsidRDefault="00067193" w:rsidP="00BF1568">
      <w:pPr>
        <w:widowControl/>
        <w:numPr>
          <w:ilvl w:val="0"/>
          <w:numId w:val="11"/>
        </w:numPr>
        <w:tabs>
          <w:tab w:val="clear" w:pos="644"/>
          <w:tab w:val="num" w:pos="426"/>
          <w:tab w:val="num" w:pos="1134"/>
        </w:tabs>
        <w:autoSpaceDE/>
        <w:autoSpaceDN/>
        <w:spacing w:line="276" w:lineRule="auto"/>
        <w:ind w:hanging="502"/>
        <w:rPr>
          <w:b/>
          <w:sz w:val="28"/>
          <w:szCs w:val="28"/>
        </w:rPr>
      </w:pPr>
      <w:r w:rsidRPr="00E1111C">
        <w:rPr>
          <w:sz w:val="28"/>
          <w:szCs w:val="28"/>
        </w:rPr>
        <w:t>Сколькими способами можно составить трехцветный  полосатый флаг, если имеется материал 5 различных цветов?</w:t>
      </w:r>
    </w:p>
    <w:p w:rsidR="00067193" w:rsidRPr="00E1111C" w:rsidRDefault="00067193" w:rsidP="00BF1568">
      <w:pPr>
        <w:widowControl/>
        <w:numPr>
          <w:ilvl w:val="0"/>
          <w:numId w:val="11"/>
        </w:numPr>
        <w:tabs>
          <w:tab w:val="clear" w:pos="644"/>
          <w:tab w:val="num" w:pos="426"/>
          <w:tab w:val="num" w:pos="1134"/>
        </w:tabs>
        <w:autoSpaceDE/>
        <w:autoSpaceDN/>
        <w:spacing w:line="276" w:lineRule="auto"/>
        <w:ind w:left="284" w:hanging="142"/>
        <w:rPr>
          <w:b/>
          <w:sz w:val="28"/>
          <w:szCs w:val="28"/>
        </w:rPr>
      </w:pPr>
      <w:r w:rsidRPr="00E1111C">
        <w:rPr>
          <w:sz w:val="28"/>
          <w:szCs w:val="28"/>
        </w:rPr>
        <w:t>Сколько четырехзначных чисел можно составить из цифр 1,2,3,4</w:t>
      </w:r>
      <w:r>
        <w:rPr>
          <w:b/>
          <w:sz w:val="28"/>
          <w:szCs w:val="28"/>
        </w:rPr>
        <w:t xml:space="preserve"> </w:t>
      </w:r>
      <w:r w:rsidRPr="00E1111C">
        <w:rPr>
          <w:sz w:val="28"/>
          <w:szCs w:val="28"/>
        </w:rPr>
        <w:t>при условии, что каждая цифра может содержаться в записи числа лишь нечетное число раз?</w:t>
      </w:r>
    </w:p>
    <w:p w:rsidR="00067193" w:rsidRPr="00E1111C" w:rsidRDefault="00067193" w:rsidP="00BF1568">
      <w:pPr>
        <w:tabs>
          <w:tab w:val="num" w:pos="426"/>
        </w:tabs>
        <w:ind w:left="360" w:hanging="502"/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E1111C">
        <w:rPr>
          <w:sz w:val="28"/>
          <w:szCs w:val="28"/>
        </w:rPr>
        <w:t xml:space="preserve">3. Решите уравнение </w:t>
      </w:r>
      <w:r w:rsidRPr="00E1111C">
        <w:rPr>
          <w:position w:val="-12"/>
          <w:sz w:val="28"/>
          <w:szCs w:val="28"/>
        </w:rPr>
        <w:object w:dxaOrig="1380" w:dyaOrig="380">
          <v:shape id="_x0000_i1092" type="#_x0000_t75" style="width:69pt;height:18.5pt" o:ole="" fillcolor="window">
            <v:imagedata r:id="rId97" o:title=""/>
          </v:shape>
          <o:OLEObject Type="Embed" ProgID="Equation.3" ShapeID="_x0000_i1092" DrawAspect="Content" ObjectID="_1754319888" r:id="rId98"/>
        </w:object>
      </w:r>
      <w:r w:rsidRPr="00E1111C">
        <w:rPr>
          <w:sz w:val="28"/>
          <w:szCs w:val="28"/>
        </w:rPr>
        <w:t>.</w:t>
      </w:r>
    </w:p>
    <w:p w:rsidR="00067193" w:rsidRPr="00E1111C" w:rsidRDefault="00067193" w:rsidP="00BF1568">
      <w:pPr>
        <w:tabs>
          <w:tab w:val="num" w:pos="426"/>
        </w:tabs>
        <w:ind w:hanging="502"/>
        <w:rPr>
          <w:sz w:val="28"/>
          <w:szCs w:val="28"/>
        </w:rPr>
      </w:pPr>
      <w:r w:rsidRPr="00E1111C">
        <w:rPr>
          <w:sz w:val="28"/>
          <w:szCs w:val="28"/>
        </w:rPr>
        <w:t xml:space="preserve"> </w:t>
      </w:r>
      <w:r w:rsidRPr="00E1111C">
        <w:rPr>
          <w:sz w:val="28"/>
          <w:szCs w:val="28"/>
        </w:rPr>
        <w:tab/>
        <w:t xml:space="preserve">4. Из колоды в 36 карт вытаскивают две карты. Какова вероятность извлечь при этом 2 туза? </w:t>
      </w:r>
    </w:p>
    <w:p w:rsidR="00067193" w:rsidRPr="00E1111C" w:rsidRDefault="00067193" w:rsidP="00BF1568">
      <w:pPr>
        <w:tabs>
          <w:tab w:val="num" w:pos="426"/>
        </w:tabs>
        <w:ind w:left="360" w:hanging="502"/>
        <w:rPr>
          <w:sz w:val="28"/>
          <w:szCs w:val="28"/>
        </w:rPr>
      </w:pPr>
      <w:r w:rsidRPr="00E1111C">
        <w:rPr>
          <w:sz w:val="28"/>
          <w:szCs w:val="28"/>
        </w:rPr>
        <w:t>__________________________________________________</w:t>
      </w:r>
    </w:p>
    <w:p w:rsidR="00067193" w:rsidRPr="00E1111C" w:rsidRDefault="00067193" w:rsidP="00BF1568">
      <w:pPr>
        <w:widowControl/>
        <w:numPr>
          <w:ilvl w:val="0"/>
          <w:numId w:val="12"/>
        </w:numPr>
        <w:pBdr>
          <w:bottom w:val="single" w:sz="12" w:space="1" w:color="auto"/>
        </w:pBdr>
        <w:tabs>
          <w:tab w:val="clear" w:pos="720"/>
          <w:tab w:val="num" w:pos="426"/>
        </w:tabs>
        <w:autoSpaceDE/>
        <w:autoSpaceDN/>
        <w:spacing w:line="276" w:lineRule="auto"/>
        <w:ind w:left="284" w:hanging="284"/>
        <w:rPr>
          <w:sz w:val="28"/>
          <w:szCs w:val="28"/>
        </w:rPr>
      </w:pPr>
      <w:r w:rsidRPr="00E1111C">
        <w:rPr>
          <w:sz w:val="28"/>
          <w:szCs w:val="28"/>
        </w:rPr>
        <w:t xml:space="preserve">На прямой взяты 8 точек, а на параллельной ей прямой – 5 точек. Сколько существует треугольников, вершинами которых являются данные точки?  </w:t>
      </w:r>
    </w:p>
    <w:p w:rsidR="00067193" w:rsidRPr="00E1111C" w:rsidRDefault="00067193" w:rsidP="00BF1568">
      <w:pPr>
        <w:tabs>
          <w:tab w:val="num" w:pos="426"/>
        </w:tabs>
        <w:ind w:left="284" w:hanging="284"/>
        <w:rPr>
          <w:sz w:val="28"/>
          <w:szCs w:val="28"/>
        </w:rPr>
      </w:pPr>
      <w:r w:rsidRPr="00E1111C">
        <w:rPr>
          <w:b/>
          <w:sz w:val="28"/>
          <w:szCs w:val="28"/>
        </w:rPr>
        <w:t xml:space="preserve">      </w:t>
      </w:r>
    </w:p>
    <w:p w:rsidR="00067193" w:rsidRPr="00E1111C" w:rsidRDefault="00067193" w:rsidP="00BF1568">
      <w:pPr>
        <w:pStyle w:val="ListParagraph"/>
        <w:widowControl/>
        <w:numPr>
          <w:ilvl w:val="0"/>
          <w:numId w:val="12"/>
        </w:numPr>
        <w:tabs>
          <w:tab w:val="num" w:pos="426"/>
        </w:tabs>
        <w:autoSpaceDE/>
        <w:autoSpaceDN/>
        <w:spacing w:before="0" w:line="276" w:lineRule="auto"/>
        <w:contextualSpacing/>
        <w:rPr>
          <w:sz w:val="28"/>
          <w:szCs w:val="28"/>
        </w:rPr>
      </w:pPr>
      <w:r w:rsidRPr="00E1111C">
        <w:rPr>
          <w:sz w:val="28"/>
          <w:szCs w:val="28"/>
        </w:rPr>
        <w:t xml:space="preserve"> В разложении бинома </w:t>
      </w:r>
      <w:r w:rsidRPr="00E1111C">
        <w:rPr>
          <w:position w:val="-28"/>
        </w:rPr>
        <w:object w:dxaOrig="1320" w:dyaOrig="740">
          <v:shape id="_x0000_i1093" type="#_x0000_t75" style="width:66pt;height:36.5pt" o:ole="" fillcolor="window">
            <v:imagedata r:id="rId99" o:title=""/>
          </v:shape>
          <o:OLEObject Type="Embed" ProgID="Equation.3" ShapeID="_x0000_i1093" DrawAspect="Content" ObjectID="_1754319889" r:id="rId100"/>
        </w:object>
      </w:r>
      <w:r w:rsidRPr="00E1111C">
        <w:rPr>
          <w:sz w:val="28"/>
          <w:szCs w:val="28"/>
        </w:rPr>
        <w:t xml:space="preserve"> коэффициент третьего члена на 44 больше коэффициента второго члена. Найдите член, не зависящий от </w:t>
      </w:r>
      <w:r w:rsidRPr="00E1111C">
        <w:rPr>
          <w:position w:val="-6"/>
        </w:rPr>
        <w:object w:dxaOrig="200" w:dyaOrig="220">
          <v:shape id="_x0000_i1094" type="#_x0000_t75" style="width:9.5pt;height:11pt" o:ole="" fillcolor="window">
            <v:imagedata r:id="rId101" o:title=""/>
          </v:shape>
          <o:OLEObject Type="Embed" ProgID="Equation.3" ShapeID="_x0000_i1094" DrawAspect="Content" ObjectID="_1754319890" r:id="rId102"/>
        </w:object>
      </w:r>
      <w:r w:rsidRPr="00E1111C">
        <w:rPr>
          <w:sz w:val="28"/>
          <w:szCs w:val="28"/>
        </w:rPr>
        <w:t>.</w:t>
      </w:r>
    </w:p>
    <w:p w:rsidR="00067193" w:rsidRPr="002C2830" w:rsidRDefault="00067193" w:rsidP="00BF1568">
      <w:pPr>
        <w:widowControl/>
        <w:tabs>
          <w:tab w:val="num" w:pos="567"/>
        </w:tabs>
        <w:autoSpaceDE/>
        <w:autoSpaceDN/>
        <w:spacing w:after="200" w:line="276" w:lineRule="auto"/>
        <w:rPr>
          <w:color w:val="000000"/>
          <w:sz w:val="28"/>
          <w:szCs w:val="28"/>
        </w:rPr>
      </w:pPr>
    </w:p>
    <w:p w:rsidR="00067193" w:rsidRDefault="00067193" w:rsidP="00ED2B2C">
      <w:pPr>
        <w:rPr>
          <w:bCs/>
          <w:i/>
          <w:color w:val="000000"/>
          <w:sz w:val="28"/>
          <w:szCs w:val="28"/>
        </w:rPr>
      </w:pPr>
    </w:p>
    <w:p w:rsidR="00067193" w:rsidRDefault="00067193" w:rsidP="0050360C">
      <w:pPr>
        <w:pStyle w:val="Heading1"/>
        <w:spacing w:before="99" w:line="242" w:lineRule="auto"/>
        <w:ind w:left="2046" w:right="1285"/>
        <w:jc w:val="center"/>
      </w:pPr>
      <w:r>
        <w:t>Контрольная работа</w:t>
      </w:r>
      <w:r>
        <w:rPr>
          <w:spacing w:val="1"/>
        </w:rPr>
        <w:t xml:space="preserve"> </w:t>
      </w:r>
      <w:r>
        <w:t>по геометрии</w:t>
      </w:r>
    </w:p>
    <w:p w:rsidR="00067193" w:rsidRPr="0050360C" w:rsidRDefault="00067193" w:rsidP="0050360C">
      <w:pPr>
        <w:pStyle w:val="Heading1"/>
        <w:spacing w:before="99" w:line="242" w:lineRule="auto"/>
        <w:ind w:left="2046" w:right="1285"/>
        <w:jc w:val="center"/>
        <w:rPr>
          <w:sz w:val="28"/>
          <w:szCs w:val="28"/>
        </w:rPr>
      </w:pPr>
      <w:r>
        <w:rPr>
          <w:spacing w:val="-45"/>
        </w:rPr>
        <w:t xml:space="preserve"> </w:t>
      </w:r>
      <w:r>
        <w:t>по тeмe</w:t>
      </w:r>
      <w:r w:rsidRPr="0050360C">
        <w:rPr>
          <w:sz w:val="28"/>
          <w:szCs w:val="28"/>
        </w:rPr>
        <w:t>:  «</w:t>
      </w:r>
      <w:r w:rsidRPr="0050360C">
        <w:rPr>
          <w:rFonts w:ascii="Times New Roman" w:hAnsi="Times New Roman"/>
          <w:sz w:val="28"/>
          <w:szCs w:val="28"/>
        </w:rPr>
        <w:t>Перпендикулярность плоскостей</w:t>
      </w:r>
      <w:r w:rsidRPr="0050360C">
        <w:rPr>
          <w:sz w:val="28"/>
          <w:szCs w:val="28"/>
        </w:rPr>
        <w:t xml:space="preserve">» </w:t>
      </w:r>
    </w:p>
    <w:p w:rsidR="00067193" w:rsidRDefault="00067193" w:rsidP="0050360C">
      <w:pPr>
        <w:pStyle w:val="Heading1"/>
        <w:spacing w:before="99" w:line="242" w:lineRule="auto"/>
        <w:ind w:left="2046" w:right="1285"/>
        <w:jc w:val="center"/>
      </w:pPr>
      <w:r>
        <w:t>в формате ЕГЭ</w:t>
      </w:r>
    </w:p>
    <w:p w:rsidR="00067193" w:rsidRDefault="00067193" w:rsidP="0050360C">
      <w:pPr>
        <w:pStyle w:val="Heading1"/>
        <w:spacing w:before="99" w:line="242" w:lineRule="auto"/>
        <w:ind w:left="2046" w:right="1285"/>
        <w:jc w:val="center"/>
      </w:pPr>
    </w:p>
    <w:p w:rsidR="00067193" w:rsidRPr="00C42809" w:rsidRDefault="00067193" w:rsidP="0050360C">
      <w:pPr>
        <w:spacing w:line="217" w:lineRule="exact"/>
        <w:ind w:left="1960" w:right="1285"/>
        <w:jc w:val="center"/>
        <w:rPr>
          <w:b/>
          <w:sz w:val="28"/>
          <w:szCs w:val="28"/>
        </w:rPr>
      </w:pPr>
      <w:r w:rsidRPr="00C42809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0</w:t>
      </w:r>
      <w:r w:rsidRPr="00C42809">
        <w:rPr>
          <w:b/>
          <w:spacing w:val="3"/>
          <w:sz w:val="28"/>
          <w:szCs w:val="28"/>
        </w:rPr>
        <w:t xml:space="preserve"> </w:t>
      </w:r>
      <w:r w:rsidRPr="00C42809">
        <w:rPr>
          <w:b/>
          <w:sz w:val="28"/>
          <w:szCs w:val="28"/>
        </w:rPr>
        <w:t>класс</w:t>
      </w:r>
    </w:p>
    <w:p w:rsidR="00067193" w:rsidRDefault="00067193" w:rsidP="0050360C">
      <w:pPr>
        <w:jc w:val="center"/>
        <w:rPr>
          <w:i/>
          <w:sz w:val="28"/>
          <w:szCs w:val="28"/>
        </w:rPr>
        <w:sectPr w:rsidR="00067193" w:rsidSect="0050360C">
          <w:pgSz w:w="16838" w:h="11906" w:orient="landscape"/>
          <w:pgMar w:top="1135" w:right="1134" w:bottom="850" w:left="1134" w:header="708" w:footer="708" w:gutter="0"/>
          <w:cols w:space="708"/>
          <w:docGrid w:linePitch="360"/>
        </w:sectPr>
      </w:pPr>
    </w:p>
    <w:p w:rsidR="00067193" w:rsidRPr="002A4BEB" w:rsidRDefault="00067193" w:rsidP="0050360C">
      <w:pPr>
        <w:rPr>
          <w:b/>
          <w:i/>
          <w:sz w:val="28"/>
          <w:szCs w:val="28"/>
        </w:rPr>
      </w:pPr>
      <w:r>
        <w:rPr>
          <w:i/>
          <w:sz w:val="28"/>
          <w:szCs w:val="28"/>
        </w:rPr>
        <w:t xml:space="preserve">     </w:t>
      </w:r>
      <w:r w:rsidRPr="002A4BEB">
        <w:rPr>
          <w:i/>
          <w:sz w:val="28"/>
          <w:szCs w:val="28"/>
        </w:rPr>
        <w:t>Вариант 1.</w:t>
      </w:r>
    </w:p>
    <w:p w:rsidR="00067193" w:rsidRPr="002A4BEB" w:rsidRDefault="00067193" w:rsidP="0050360C">
      <w:pPr>
        <w:pStyle w:val="ListParagraph"/>
        <w:widowControl/>
        <w:numPr>
          <w:ilvl w:val="0"/>
          <w:numId w:val="13"/>
        </w:numPr>
        <w:autoSpaceDE/>
        <w:autoSpaceDN/>
        <w:spacing w:before="0" w:line="252" w:lineRule="auto"/>
        <w:contextualSpacing/>
        <w:jc w:val="both"/>
        <w:rPr>
          <w:sz w:val="28"/>
          <w:szCs w:val="28"/>
        </w:rPr>
      </w:pPr>
      <w:r w:rsidRPr="002A4BEB">
        <w:rPr>
          <w:sz w:val="28"/>
          <w:szCs w:val="28"/>
        </w:rPr>
        <w:t xml:space="preserve">Отрезок </w:t>
      </w:r>
      <w:r w:rsidRPr="002A4BEB">
        <w:rPr>
          <w:i/>
          <w:sz w:val="28"/>
          <w:szCs w:val="28"/>
        </w:rPr>
        <w:t>АМ</w:t>
      </w:r>
      <w:r w:rsidRPr="002A4BEB">
        <w:rPr>
          <w:sz w:val="28"/>
          <w:szCs w:val="28"/>
        </w:rPr>
        <w:t xml:space="preserve"> перпендикулярен плоскости квадрата АВСD со стороной 3</w:t>
      </w:r>
      <w:r w:rsidRPr="004C461A">
        <w:rPr>
          <w:sz w:val="28"/>
          <w:szCs w:val="28"/>
        </w:rPr>
        <w:fldChar w:fldCharType="begin"/>
      </w:r>
      <w:r w:rsidRPr="004C461A">
        <w:rPr>
          <w:sz w:val="28"/>
          <w:szCs w:val="28"/>
        </w:rPr>
        <w:instrText xml:space="preserve"> QUOTE </w:instrText>
      </w:r>
      <w:r w:rsidRPr="004C461A">
        <w:pict>
          <v:shape id="_x0000_i1095" type="#_x0000_t75" style="width:9.5pt;height:9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64E8&quot;/&gt;&lt;wsp:rsid wsp:val=&quot;00004EF1&quot;/&gt;&lt;wsp:rsid wsp:val=&quot;00203CA2&quot;/&gt;&lt;wsp:rsid wsp:val=&quot;0027138E&quot;/&gt;&lt;wsp:rsid wsp:val=&quot;002A4BEB&quot;/&gt;&lt;wsp:rsid wsp:val=&quot;002A6E6C&quot;/&gt;&lt;wsp:rsid wsp:val=&quot;002C2830&quot;/&gt;&lt;wsp:rsid wsp:val=&quot;003045F9&quot;/&gt;&lt;wsp:rsid wsp:val=&quot;00314BE0&quot;/&gt;&lt;wsp:rsid wsp:val=&quot;003258C3&quot;/&gt;&lt;wsp:rsid wsp:val=&quot;00336C49&quot;/&gt;&lt;wsp:rsid wsp:val=&quot;00337CC4&quot;/&gt;&lt;wsp:rsid wsp:val=&quot;003631C2&quot;/&gt;&lt;wsp:rsid wsp:val=&quot;003A6EA5&quot;/&gt;&lt;wsp:rsid wsp:val=&quot;003F2453&quot;/&gt;&lt;wsp:rsid wsp:val=&quot;00452DEB&quot;/&gt;&lt;wsp:rsid wsp:val=&quot;004645F9&quot;/&gt;&lt;wsp:rsid wsp:val=&quot;004E241C&quot;/&gt;&lt;wsp:rsid wsp:val=&quot;005023BC&quot;/&gt;&lt;wsp:rsid wsp:val=&quot;006218B6&quot;/&gt;&lt;wsp:rsid wsp:val=&quot;00623046&quot;/&gt;&lt;wsp:rsid wsp:val=&quot;00643B62&quot;/&gt;&lt;wsp:rsid wsp:val=&quot;00644948&quot;/&gt;&lt;wsp:rsid wsp:val=&quot;00666356&quot;/&gt;&lt;wsp:rsid wsp:val=&quot;00695986&quot;/&gt;&lt;wsp:rsid wsp:val=&quot;006D5860&quot;/&gt;&lt;wsp:rsid wsp:val=&quot;0070468C&quot;/&gt;&lt;wsp:rsid wsp:val=&quot;00711F57&quot;/&gt;&lt;wsp:rsid wsp:val=&quot;007175F3&quot;/&gt;&lt;wsp:rsid wsp:val=&quot;007A7621&quot;/&gt;&lt;wsp:rsid wsp:val=&quot;00800C38&quot;/&gt;&lt;wsp:rsid wsp:val=&quot;00830C4E&quot;/&gt;&lt;wsp:rsid wsp:val=&quot;008C48F5&quot;/&gt;&lt;wsp:rsid wsp:val=&quot;008E45F3&quot;/&gt;&lt;wsp:rsid wsp:val=&quot;00915E2A&quot;/&gt;&lt;wsp:rsid wsp:val=&quot;00A470D6&quot;/&gt;&lt;wsp:rsid wsp:val=&quot;00B328B4&quot;/&gt;&lt;wsp:rsid wsp:val=&quot;00B80CFF&quot;/&gt;&lt;wsp:rsid wsp:val=&quot;00BA7C8E&quot;/&gt;&lt;wsp:rsid wsp:val=&quot;00C62964&quot;/&gt;&lt;wsp:rsid wsp:val=&quot;00CA5B24&quot;/&gt;&lt;wsp:rsid wsp:val=&quot;00D86D01&quot;/&gt;&lt;wsp:rsid wsp:val=&quot;00DC336E&quot;/&gt;&lt;wsp:rsid wsp:val=&quot;00DD76EE&quot;/&gt;&lt;wsp:rsid wsp:val=&quot;00DE64E8&quot;/&gt;&lt;wsp:rsid wsp:val=&quot;00E048D6&quot;/&gt;&lt;wsp:rsid wsp:val=&quot;00E1111C&quot;/&gt;&lt;wsp:rsid wsp:val=&quot;00E3559F&quot;/&gt;&lt;wsp:rsid wsp:val=&quot;00E37D48&quot;/&gt;&lt;wsp:rsid wsp:val=&quot;00E938CC&quot;/&gt;&lt;wsp:rsid wsp:val=&quot;00EA1FCE&quot;/&gt;&lt;wsp:rsid wsp:val=&quot;00F134A8&quot;/&gt;&lt;wsp:rsid wsp:val=&quot;00F1658C&quot;/&gt;&lt;wsp:rsid wsp:val=&quot;00F67EAD&quot;/&gt;&lt;wsp:rsid wsp:val=&quot;00F750B8&quot;/&gt;&lt;wsp:rsid wsp:val=&quot;00FC06D5&quot;/&gt;&lt;wsp:rsid wsp:val=&quot;00FC1DD8&quot;/&gt;&lt;wsp:rsid wsp:val=&quot;00FD07C3&quot;/&gt;&lt;/wsp:rsids&gt;&lt;/w:docPr&gt;&lt;w:body&gt;&lt;w:p wsp:rsidR=&quot;00000000&quot; wsp:rsidRDefault=&quot;00337CC4&quot;&gt;&lt;m:oMathPara&gt;&lt;m:oMath&gt;&lt;m:rad&gt;&lt;m:radPr&gt;&lt;m:degHide m:val=&quot;on&quot;/&gt;&lt;m:ctrlPr&gt;&lt;w:rPr&gt;&lt;w:rFonts w:ascii=&quot;Cambria&quot; w:h-ansi=&quot;Times New Roman&quot;/&gt;&lt;wx:font wx:val=&quot;Cambria&quot;/&gt;&lt;w:i/&gt;&lt;w:sz w:val=&quot;28&quot;/&gt;&lt;w:sz-cs w:val=&quot;28&quot;/&gt;&lt;/w:rPr&gt;&lt;/m:ctrlPr&gt;&lt;/m:radPr&gt;&lt;m:deg/&gt;&lt;m:e&gt;&lt;m:r&gt;&lt;w:rPr&gt;&lt;w:rFonts w:ascii=&quot;Cambria&quot; w:h-ansi=&quot;Times New Roman&quot;/&gt;&lt;wx:font wx:val=&quot;Cambria&quot;/&gt;&lt;w:i/&gt;&lt;w:sz w:val=&quot;28&quot;/&gt;&lt;w:sz-cs w:val=&quot;28&quot;/&gt;&lt;/w:rPr&gt;&lt;m:t&gt;2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3" o:title="" chromakey="white"/>
          </v:shape>
        </w:pict>
      </w:r>
      <w:r w:rsidRPr="004C461A">
        <w:rPr>
          <w:sz w:val="28"/>
          <w:szCs w:val="28"/>
        </w:rPr>
        <w:instrText xml:space="preserve"> </w:instrText>
      </w:r>
      <w:r w:rsidRPr="004C461A">
        <w:rPr>
          <w:sz w:val="28"/>
          <w:szCs w:val="28"/>
        </w:rPr>
        <w:fldChar w:fldCharType="separate"/>
      </w:r>
      <w:r w:rsidRPr="004C461A">
        <w:pict>
          <v:shape id="_x0000_i1096" type="#_x0000_t75" style="width:9.5pt;height:9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64E8&quot;/&gt;&lt;wsp:rsid wsp:val=&quot;00004EF1&quot;/&gt;&lt;wsp:rsid wsp:val=&quot;00203CA2&quot;/&gt;&lt;wsp:rsid wsp:val=&quot;0027138E&quot;/&gt;&lt;wsp:rsid wsp:val=&quot;002A4BEB&quot;/&gt;&lt;wsp:rsid wsp:val=&quot;002A6E6C&quot;/&gt;&lt;wsp:rsid wsp:val=&quot;002C2830&quot;/&gt;&lt;wsp:rsid wsp:val=&quot;003045F9&quot;/&gt;&lt;wsp:rsid wsp:val=&quot;00314BE0&quot;/&gt;&lt;wsp:rsid wsp:val=&quot;003258C3&quot;/&gt;&lt;wsp:rsid wsp:val=&quot;00336C49&quot;/&gt;&lt;wsp:rsid wsp:val=&quot;00337CC4&quot;/&gt;&lt;wsp:rsid wsp:val=&quot;003631C2&quot;/&gt;&lt;wsp:rsid wsp:val=&quot;003A6EA5&quot;/&gt;&lt;wsp:rsid wsp:val=&quot;003F2453&quot;/&gt;&lt;wsp:rsid wsp:val=&quot;00452DEB&quot;/&gt;&lt;wsp:rsid wsp:val=&quot;004645F9&quot;/&gt;&lt;wsp:rsid wsp:val=&quot;004E241C&quot;/&gt;&lt;wsp:rsid wsp:val=&quot;005023BC&quot;/&gt;&lt;wsp:rsid wsp:val=&quot;006218B6&quot;/&gt;&lt;wsp:rsid wsp:val=&quot;00623046&quot;/&gt;&lt;wsp:rsid wsp:val=&quot;00643B62&quot;/&gt;&lt;wsp:rsid wsp:val=&quot;00644948&quot;/&gt;&lt;wsp:rsid wsp:val=&quot;00666356&quot;/&gt;&lt;wsp:rsid wsp:val=&quot;00695986&quot;/&gt;&lt;wsp:rsid wsp:val=&quot;006D5860&quot;/&gt;&lt;wsp:rsid wsp:val=&quot;0070468C&quot;/&gt;&lt;wsp:rsid wsp:val=&quot;00711F57&quot;/&gt;&lt;wsp:rsid wsp:val=&quot;007175F3&quot;/&gt;&lt;wsp:rsid wsp:val=&quot;007A7621&quot;/&gt;&lt;wsp:rsid wsp:val=&quot;00800C38&quot;/&gt;&lt;wsp:rsid wsp:val=&quot;00830C4E&quot;/&gt;&lt;wsp:rsid wsp:val=&quot;008C48F5&quot;/&gt;&lt;wsp:rsid wsp:val=&quot;008E45F3&quot;/&gt;&lt;wsp:rsid wsp:val=&quot;00915E2A&quot;/&gt;&lt;wsp:rsid wsp:val=&quot;00A470D6&quot;/&gt;&lt;wsp:rsid wsp:val=&quot;00B328B4&quot;/&gt;&lt;wsp:rsid wsp:val=&quot;00B80CFF&quot;/&gt;&lt;wsp:rsid wsp:val=&quot;00BA7C8E&quot;/&gt;&lt;wsp:rsid wsp:val=&quot;00C62964&quot;/&gt;&lt;wsp:rsid wsp:val=&quot;00CA5B24&quot;/&gt;&lt;wsp:rsid wsp:val=&quot;00D86D01&quot;/&gt;&lt;wsp:rsid wsp:val=&quot;00DC336E&quot;/&gt;&lt;wsp:rsid wsp:val=&quot;00DD76EE&quot;/&gt;&lt;wsp:rsid wsp:val=&quot;00DE64E8&quot;/&gt;&lt;wsp:rsid wsp:val=&quot;00E048D6&quot;/&gt;&lt;wsp:rsid wsp:val=&quot;00E1111C&quot;/&gt;&lt;wsp:rsid wsp:val=&quot;00E3559F&quot;/&gt;&lt;wsp:rsid wsp:val=&quot;00E37D48&quot;/&gt;&lt;wsp:rsid wsp:val=&quot;00E938CC&quot;/&gt;&lt;wsp:rsid wsp:val=&quot;00EA1FCE&quot;/&gt;&lt;wsp:rsid wsp:val=&quot;00F134A8&quot;/&gt;&lt;wsp:rsid wsp:val=&quot;00F1658C&quot;/&gt;&lt;wsp:rsid wsp:val=&quot;00F67EAD&quot;/&gt;&lt;wsp:rsid wsp:val=&quot;00F750B8&quot;/&gt;&lt;wsp:rsid wsp:val=&quot;00FC06D5&quot;/&gt;&lt;wsp:rsid wsp:val=&quot;00FC1DD8&quot;/&gt;&lt;wsp:rsid wsp:val=&quot;00FD07C3&quot;/&gt;&lt;/wsp:rsids&gt;&lt;/w:docPr&gt;&lt;w:body&gt;&lt;w:p wsp:rsidR=&quot;00000000&quot; wsp:rsidRDefault=&quot;00337CC4&quot;&gt;&lt;m:oMathPara&gt;&lt;m:oMath&gt;&lt;m:rad&gt;&lt;m:radPr&gt;&lt;m:degHide m:val=&quot;on&quot;/&gt;&lt;m:ctrlPr&gt;&lt;w:rPr&gt;&lt;w:rFonts w:ascii=&quot;Cambria&quot; w:h-ansi=&quot;Times New Roman&quot;/&gt;&lt;wx:font wx:val=&quot;Cambria&quot;/&gt;&lt;w:i/&gt;&lt;w:sz w:val=&quot;28&quot;/&gt;&lt;w:sz-cs w:val=&quot;28&quot;/&gt;&lt;/w:rPr&gt;&lt;/m:ctrlPr&gt;&lt;/m:radPr&gt;&lt;m:deg/&gt;&lt;m:e&gt;&lt;m:r&gt;&lt;w:rPr&gt;&lt;w:rFonts w:ascii=&quot;Cambria&quot; w:h-ansi=&quot;Times New Roman&quot;/&gt;&lt;wx:font wx:val=&quot;Cambria&quot;/&gt;&lt;w:i/&gt;&lt;w:sz w:val=&quot;28&quot;/&gt;&lt;w:sz-cs w:val=&quot;28&quot;/&gt;&lt;/w:rPr&gt;&lt;m:t&gt;2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3" o:title="" chromakey="white"/>
          </v:shape>
        </w:pict>
      </w:r>
      <w:r w:rsidRPr="004C461A">
        <w:rPr>
          <w:sz w:val="28"/>
          <w:szCs w:val="28"/>
        </w:rPr>
        <w:fldChar w:fldCharType="end"/>
      </w:r>
      <w:r w:rsidRPr="002A4BEB">
        <w:rPr>
          <w:sz w:val="28"/>
          <w:szCs w:val="28"/>
        </w:rPr>
        <w:t xml:space="preserve"> </w:t>
      </w:r>
      <w:r w:rsidRPr="002A4BEB">
        <w:rPr>
          <w:i/>
          <w:sz w:val="28"/>
          <w:szCs w:val="28"/>
        </w:rPr>
        <w:t xml:space="preserve">см. </w:t>
      </w:r>
      <w:r w:rsidRPr="002A4BEB">
        <w:rPr>
          <w:sz w:val="28"/>
          <w:szCs w:val="28"/>
        </w:rPr>
        <w:t xml:space="preserve">Найдите расстояние от точки </w:t>
      </w:r>
      <w:r w:rsidRPr="002A4BEB">
        <w:rPr>
          <w:i/>
          <w:sz w:val="28"/>
          <w:szCs w:val="28"/>
        </w:rPr>
        <w:t>М</w:t>
      </w:r>
      <w:r w:rsidRPr="002A4BEB">
        <w:rPr>
          <w:sz w:val="28"/>
          <w:szCs w:val="28"/>
        </w:rPr>
        <w:t xml:space="preserve"> до диагонали ВD квадрата, если  </w:t>
      </w:r>
      <w:r w:rsidRPr="002A4BEB">
        <w:rPr>
          <w:i/>
          <w:sz w:val="28"/>
          <w:szCs w:val="28"/>
        </w:rPr>
        <w:t>АМ=4см.</w:t>
      </w:r>
    </w:p>
    <w:p w:rsidR="00067193" w:rsidRPr="002A4BEB" w:rsidRDefault="00067193" w:rsidP="0050360C">
      <w:pPr>
        <w:pStyle w:val="ListParagraph"/>
        <w:jc w:val="both"/>
        <w:rPr>
          <w:sz w:val="28"/>
          <w:szCs w:val="28"/>
        </w:rPr>
      </w:pPr>
    </w:p>
    <w:p w:rsidR="00067193" w:rsidRPr="002A4BEB" w:rsidRDefault="00067193" w:rsidP="0050360C">
      <w:pPr>
        <w:pStyle w:val="ListParagraph"/>
        <w:widowControl/>
        <w:numPr>
          <w:ilvl w:val="0"/>
          <w:numId w:val="13"/>
        </w:numPr>
        <w:autoSpaceDE/>
        <w:autoSpaceDN/>
        <w:spacing w:before="0" w:line="252" w:lineRule="auto"/>
        <w:contextualSpacing/>
        <w:jc w:val="both"/>
        <w:rPr>
          <w:sz w:val="28"/>
          <w:szCs w:val="28"/>
        </w:rPr>
      </w:pPr>
      <w:r w:rsidRPr="002A4BEB">
        <w:rPr>
          <w:sz w:val="28"/>
          <w:szCs w:val="28"/>
        </w:rPr>
        <w:t xml:space="preserve">Перпендикулярные плоскости α и β пересекаются по прямой m. Точка </w:t>
      </w:r>
      <w:r w:rsidRPr="002A4BEB">
        <w:rPr>
          <w:i/>
          <w:sz w:val="28"/>
          <w:szCs w:val="28"/>
        </w:rPr>
        <w:t xml:space="preserve">А </w:t>
      </w:r>
      <w:r w:rsidRPr="002A4BEB">
        <w:rPr>
          <w:sz w:val="28"/>
          <w:szCs w:val="28"/>
        </w:rPr>
        <w:t xml:space="preserve">лежит в плоскости α, точка </w:t>
      </w:r>
      <w:r w:rsidRPr="002A4BEB">
        <w:rPr>
          <w:i/>
          <w:sz w:val="28"/>
          <w:szCs w:val="28"/>
        </w:rPr>
        <w:t>В</w:t>
      </w:r>
      <w:r w:rsidRPr="002A4BEB">
        <w:rPr>
          <w:sz w:val="28"/>
          <w:szCs w:val="28"/>
        </w:rPr>
        <w:t xml:space="preserve"> – в плоскости β. </w:t>
      </w:r>
      <w:r w:rsidRPr="002A4BEB">
        <w:rPr>
          <w:i/>
          <w:sz w:val="28"/>
          <w:szCs w:val="28"/>
        </w:rPr>
        <w:t>АА</w:t>
      </w:r>
      <w:r w:rsidRPr="002A4BEB">
        <w:rPr>
          <w:i/>
          <w:sz w:val="28"/>
          <w:szCs w:val="28"/>
          <w:vertAlign w:val="subscript"/>
        </w:rPr>
        <w:t>1</w:t>
      </w:r>
      <w:r w:rsidRPr="002A4BEB">
        <w:rPr>
          <w:i/>
          <w:sz w:val="28"/>
          <w:szCs w:val="28"/>
        </w:rPr>
        <w:t xml:space="preserve"> </w:t>
      </w:r>
      <w:r w:rsidRPr="002A4BEB">
        <w:rPr>
          <w:sz w:val="28"/>
          <w:szCs w:val="28"/>
        </w:rPr>
        <w:t xml:space="preserve">перпендикулярен m, </w:t>
      </w:r>
      <w:r w:rsidRPr="002A4BEB">
        <w:rPr>
          <w:i/>
          <w:sz w:val="28"/>
          <w:szCs w:val="28"/>
        </w:rPr>
        <w:t>ВВ</w:t>
      </w:r>
      <w:r w:rsidRPr="002A4BEB">
        <w:rPr>
          <w:i/>
          <w:sz w:val="28"/>
          <w:szCs w:val="28"/>
          <w:vertAlign w:val="subscript"/>
        </w:rPr>
        <w:t>1</w:t>
      </w:r>
      <w:r w:rsidRPr="002A4BEB">
        <w:rPr>
          <w:sz w:val="28"/>
          <w:szCs w:val="28"/>
          <w:vertAlign w:val="subscript"/>
        </w:rPr>
        <w:t xml:space="preserve"> </w:t>
      </w:r>
      <w:r w:rsidRPr="002A4BEB">
        <w:rPr>
          <w:sz w:val="28"/>
          <w:szCs w:val="28"/>
        </w:rPr>
        <w:t xml:space="preserve">перпендикулярен m. Найти </w:t>
      </w:r>
      <w:r w:rsidRPr="002A4BEB">
        <w:rPr>
          <w:i/>
          <w:sz w:val="28"/>
          <w:szCs w:val="28"/>
        </w:rPr>
        <w:t>АВ</w:t>
      </w:r>
      <w:r w:rsidRPr="002A4BEB">
        <w:rPr>
          <w:sz w:val="28"/>
          <w:szCs w:val="28"/>
        </w:rPr>
        <w:t xml:space="preserve">, если </w:t>
      </w:r>
      <w:r w:rsidRPr="002A4BEB">
        <w:rPr>
          <w:i/>
          <w:sz w:val="28"/>
          <w:szCs w:val="28"/>
        </w:rPr>
        <w:t>АА</w:t>
      </w:r>
      <w:r w:rsidRPr="002A4BEB">
        <w:rPr>
          <w:i/>
          <w:sz w:val="28"/>
          <w:szCs w:val="28"/>
          <w:vertAlign w:val="subscript"/>
        </w:rPr>
        <w:t>1</w:t>
      </w:r>
      <w:r w:rsidRPr="002A4BEB">
        <w:rPr>
          <w:sz w:val="28"/>
          <w:szCs w:val="28"/>
        </w:rPr>
        <w:t xml:space="preserve">= </w:t>
      </w:r>
      <w:r w:rsidRPr="002A4BEB">
        <w:rPr>
          <w:i/>
          <w:sz w:val="28"/>
          <w:szCs w:val="28"/>
        </w:rPr>
        <w:t>8см</w:t>
      </w:r>
      <w:r w:rsidRPr="002A4BEB">
        <w:rPr>
          <w:sz w:val="28"/>
          <w:szCs w:val="28"/>
        </w:rPr>
        <w:t xml:space="preserve">, </w:t>
      </w:r>
      <w:r w:rsidRPr="002A4BEB">
        <w:rPr>
          <w:i/>
          <w:sz w:val="28"/>
          <w:szCs w:val="28"/>
        </w:rPr>
        <w:t>ВВ</w:t>
      </w:r>
      <w:r w:rsidRPr="002A4BEB">
        <w:rPr>
          <w:i/>
          <w:sz w:val="28"/>
          <w:szCs w:val="28"/>
          <w:vertAlign w:val="subscript"/>
        </w:rPr>
        <w:t>1</w:t>
      </w:r>
      <w:r w:rsidRPr="002A4BEB">
        <w:rPr>
          <w:sz w:val="28"/>
          <w:szCs w:val="28"/>
        </w:rPr>
        <w:t>=</w:t>
      </w:r>
      <w:r w:rsidRPr="002A4BEB">
        <w:rPr>
          <w:i/>
          <w:sz w:val="28"/>
          <w:szCs w:val="28"/>
        </w:rPr>
        <w:t>12 см</w:t>
      </w:r>
      <w:r w:rsidRPr="002A4BEB">
        <w:rPr>
          <w:sz w:val="28"/>
          <w:szCs w:val="28"/>
        </w:rPr>
        <w:t xml:space="preserve">, </w:t>
      </w:r>
      <w:r w:rsidRPr="002A4BEB">
        <w:rPr>
          <w:i/>
          <w:sz w:val="28"/>
          <w:szCs w:val="28"/>
        </w:rPr>
        <w:t xml:space="preserve"> А</w:t>
      </w:r>
      <w:r w:rsidRPr="002A4BEB">
        <w:rPr>
          <w:i/>
          <w:sz w:val="28"/>
          <w:szCs w:val="28"/>
          <w:vertAlign w:val="subscript"/>
        </w:rPr>
        <w:t>1</w:t>
      </w:r>
      <w:r w:rsidRPr="002A4BEB">
        <w:rPr>
          <w:i/>
          <w:sz w:val="28"/>
          <w:szCs w:val="28"/>
        </w:rPr>
        <w:t>В</w:t>
      </w:r>
      <w:r w:rsidRPr="002A4BEB">
        <w:rPr>
          <w:i/>
          <w:sz w:val="28"/>
          <w:szCs w:val="28"/>
          <w:vertAlign w:val="subscript"/>
        </w:rPr>
        <w:t>1</w:t>
      </w:r>
      <w:r w:rsidRPr="002A4BEB">
        <w:rPr>
          <w:sz w:val="28"/>
          <w:szCs w:val="28"/>
        </w:rPr>
        <w:t>=</w:t>
      </w:r>
      <w:r w:rsidRPr="002A4BEB">
        <w:rPr>
          <w:i/>
          <w:sz w:val="28"/>
          <w:szCs w:val="28"/>
        </w:rPr>
        <w:t>4</w:t>
      </w:r>
      <w:r w:rsidRPr="004C461A">
        <w:rPr>
          <w:sz w:val="28"/>
          <w:szCs w:val="28"/>
        </w:rPr>
        <w:fldChar w:fldCharType="begin"/>
      </w:r>
      <w:r w:rsidRPr="004C461A">
        <w:rPr>
          <w:sz w:val="28"/>
          <w:szCs w:val="28"/>
        </w:rPr>
        <w:instrText xml:space="preserve"> QUOTE </w:instrText>
      </w:r>
      <w:r w:rsidRPr="004C461A">
        <w:pict>
          <v:shape id="_x0000_i1097" type="#_x0000_t75" style="width:9.5pt;height:9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64E8&quot;/&gt;&lt;wsp:rsid wsp:val=&quot;00004EF1&quot;/&gt;&lt;wsp:rsid wsp:val=&quot;00203CA2&quot;/&gt;&lt;wsp:rsid wsp:val=&quot;0027138E&quot;/&gt;&lt;wsp:rsid wsp:val=&quot;002A4BEB&quot;/&gt;&lt;wsp:rsid wsp:val=&quot;002A6E6C&quot;/&gt;&lt;wsp:rsid wsp:val=&quot;002C2830&quot;/&gt;&lt;wsp:rsid wsp:val=&quot;003045F9&quot;/&gt;&lt;wsp:rsid wsp:val=&quot;00314BE0&quot;/&gt;&lt;wsp:rsid wsp:val=&quot;003258C3&quot;/&gt;&lt;wsp:rsid wsp:val=&quot;00336C49&quot;/&gt;&lt;wsp:rsid wsp:val=&quot;003631C2&quot;/&gt;&lt;wsp:rsid wsp:val=&quot;003A6EA5&quot;/&gt;&lt;wsp:rsid wsp:val=&quot;003F2453&quot;/&gt;&lt;wsp:rsid wsp:val=&quot;00452DEB&quot;/&gt;&lt;wsp:rsid wsp:val=&quot;004645F9&quot;/&gt;&lt;wsp:rsid wsp:val=&quot;004C461A&quot;/&gt;&lt;wsp:rsid wsp:val=&quot;004E241C&quot;/&gt;&lt;wsp:rsid wsp:val=&quot;005023BC&quot;/&gt;&lt;wsp:rsid wsp:val=&quot;006218B6&quot;/&gt;&lt;wsp:rsid wsp:val=&quot;00623046&quot;/&gt;&lt;wsp:rsid wsp:val=&quot;00643B62&quot;/&gt;&lt;wsp:rsid wsp:val=&quot;00644948&quot;/&gt;&lt;wsp:rsid wsp:val=&quot;00666356&quot;/&gt;&lt;wsp:rsid wsp:val=&quot;00695986&quot;/&gt;&lt;wsp:rsid wsp:val=&quot;006D5860&quot;/&gt;&lt;wsp:rsid wsp:val=&quot;0070468C&quot;/&gt;&lt;wsp:rsid wsp:val=&quot;00711F57&quot;/&gt;&lt;wsp:rsid wsp:val=&quot;007175F3&quot;/&gt;&lt;wsp:rsid wsp:val=&quot;007A7621&quot;/&gt;&lt;wsp:rsid wsp:val=&quot;00800C38&quot;/&gt;&lt;wsp:rsid wsp:val=&quot;00830C4E&quot;/&gt;&lt;wsp:rsid wsp:val=&quot;008C48F5&quot;/&gt;&lt;wsp:rsid wsp:val=&quot;008E45F3&quot;/&gt;&lt;wsp:rsid wsp:val=&quot;00915E2A&quot;/&gt;&lt;wsp:rsid wsp:val=&quot;00A470D6&quot;/&gt;&lt;wsp:rsid wsp:val=&quot;00B328B4&quot;/&gt;&lt;wsp:rsid wsp:val=&quot;00B80CFF&quot;/&gt;&lt;wsp:rsid wsp:val=&quot;00BA7C8E&quot;/&gt;&lt;wsp:rsid wsp:val=&quot;00C62964&quot;/&gt;&lt;wsp:rsid wsp:val=&quot;00C76EC7&quot;/&gt;&lt;wsp:rsid wsp:val=&quot;00CA5B24&quot;/&gt;&lt;wsp:rsid wsp:val=&quot;00D86D01&quot;/&gt;&lt;wsp:rsid wsp:val=&quot;00DC336E&quot;/&gt;&lt;wsp:rsid wsp:val=&quot;00DD76EE&quot;/&gt;&lt;wsp:rsid wsp:val=&quot;00DE64E8&quot;/&gt;&lt;wsp:rsid wsp:val=&quot;00E048D6&quot;/&gt;&lt;wsp:rsid wsp:val=&quot;00E1111C&quot;/&gt;&lt;wsp:rsid wsp:val=&quot;00E3559F&quot;/&gt;&lt;wsp:rsid wsp:val=&quot;00E37D48&quot;/&gt;&lt;wsp:rsid wsp:val=&quot;00E938CC&quot;/&gt;&lt;wsp:rsid wsp:val=&quot;00EA1FCE&quot;/&gt;&lt;wsp:rsid wsp:val=&quot;00F134A8&quot;/&gt;&lt;wsp:rsid wsp:val=&quot;00F1658C&quot;/&gt;&lt;wsp:rsid wsp:val=&quot;00F67EAD&quot;/&gt;&lt;wsp:rsid wsp:val=&quot;00F750B8&quot;/&gt;&lt;wsp:rsid wsp:val=&quot;00FC06D5&quot;/&gt;&lt;wsp:rsid wsp:val=&quot;00FC1DD8&quot;/&gt;&lt;wsp:rsid wsp:val=&quot;00FD07C3&quot;/&gt;&lt;/wsp:rsids&gt;&lt;/w:docPr&gt;&lt;w:body&gt;&lt;w:p wsp:rsidR=&quot;00000000&quot; wsp:rsidRDefault=&quot;00C76EC7&quot;&gt;&lt;m:oMathPara&gt;&lt;m:oMath&gt;&lt;m:rad&gt;&lt;m:radPr&gt;&lt;m:degHide m:val=&quot;on&quot;/&gt;&lt;m:ctrlPr&gt;&lt;w:rPr&gt;&lt;w:rFonts w:ascii=&quot;Cambria&quot; w:h-ansi=&quot;Times New Roman&quot;/&gt;&lt;wx:font wx:val=&quot;Cambria&quot;/&gt;&lt;w:i/&gt;&lt;w:sz w:val=&quot;28&quot;/&gt;&lt;w:sz-cs w:val=&quot;28&quot;/&gt;&lt;/w:rPr&gt;&lt;/m:ctrlPr&gt;&lt;/m:radPr&gt;&lt;m:deg/&gt;&lt;m:e&gt;&lt;m:r&gt;&lt;w:rPr&gt;&lt;w:rFonts w:ascii=&quot;Cambria&quot; w:h-ansi=&quot;Times New Roman&quot;/&gt;&lt;wx:font wx:val=&quot;Cambria&quot;/&gt;&lt;w:i/&gt;&lt;w:sz w:val=&quot;28&quot;/&gt;&lt;w:sz-cs w:val=&quot;28&quot;/&gt;&lt;/w:rPr&gt;&lt;m:t&gt;2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3" o:title="" chromakey="white"/>
          </v:shape>
        </w:pict>
      </w:r>
      <w:r w:rsidRPr="004C461A">
        <w:rPr>
          <w:sz w:val="28"/>
          <w:szCs w:val="28"/>
        </w:rPr>
        <w:instrText xml:space="preserve"> </w:instrText>
      </w:r>
      <w:r w:rsidRPr="004C461A">
        <w:rPr>
          <w:sz w:val="28"/>
          <w:szCs w:val="28"/>
        </w:rPr>
        <w:fldChar w:fldCharType="separate"/>
      </w:r>
      <w:r w:rsidRPr="004C461A">
        <w:pict>
          <v:shape id="_x0000_i1098" type="#_x0000_t75" style="width:9.5pt;height:9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64E8&quot;/&gt;&lt;wsp:rsid wsp:val=&quot;00004EF1&quot;/&gt;&lt;wsp:rsid wsp:val=&quot;00203CA2&quot;/&gt;&lt;wsp:rsid wsp:val=&quot;0027138E&quot;/&gt;&lt;wsp:rsid wsp:val=&quot;002A4BEB&quot;/&gt;&lt;wsp:rsid wsp:val=&quot;002A6E6C&quot;/&gt;&lt;wsp:rsid wsp:val=&quot;002C2830&quot;/&gt;&lt;wsp:rsid wsp:val=&quot;003045F9&quot;/&gt;&lt;wsp:rsid wsp:val=&quot;00314BE0&quot;/&gt;&lt;wsp:rsid wsp:val=&quot;003258C3&quot;/&gt;&lt;wsp:rsid wsp:val=&quot;00336C49&quot;/&gt;&lt;wsp:rsid wsp:val=&quot;003631C2&quot;/&gt;&lt;wsp:rsid wsp:val=&quot;003A6EA5&quot;/&gt;&lt;wsp:rsid wsp:val=&quot;003F2453&quot;/&gt;&lt;wsp:rsid wsp:val=&quot;00452DEB&quot;/&gt;&lt;wsp:rsid wsp:val=&quot;004645F9&quot;/&gt;&lt;wsp:rsid wsp:val=&quot;004C461A&quot;/&gt;&lt;wsp:rsid wsp:val=&quot;004E241C&quot;/&gt;&lt;wsp:rsid wsp:val=&quot;005023BC&quot;/&gt;&lt;wsp:rsid wsp:val=&quot;006218B6&quot;/&gt;&lt;wsp:rsid wsp:val=&quot;00623046&quot;/&gt;&lt;wsp:rsid wsp:val=&quot;00643B62&quot;/&gt;&lt;wsp:rsid wsp:val=&quot;00644948&quot;/&gt;&lt;wsp:rsid wsp:val=&quot;00666356&quot;/&gt;&lt;wsp:rsid wsp:val=&quot;00695986&quot;/&gt;&lt;wsp:rsid wsp:val=&quot;006D5860&quot;/&gt;&lt;wsp:rsid wsp:val=&quot;0070468C&quot;/&gt;&lt;wsp:rsid wsp:val=&quot;00711F57&quot;/&gt;&lt;wsp:rsid wsp:val=&quot;007175F3&quot;/&gt;&lt;wsp:rsid wsp:val=&quot;007A7621&quot;/&gt;&lt;wsp:rsid wsp:val=&quot;00800C38&quot;/&gt;&lt;wsp:rsid wsp:val=&quot;00830C4E&quot;/&gt;&lt;wsp:rsid wsp:val=&quot;008C48F5&quot;/&gt;&lt;wsp:rsid wsp:val=&quot;008E45F3&quot;/&gt;&lt;wsp:rsid wsp:val=&quot;00915E2A&quot;/&gt;&lt;wsp:rsid wsp:val=&quot;00A470D6&quot;/&gt;&lt;wsp:rsid wsp:val=&quot;00B328B4&quot;/&gt;&lt;wsp:rsid wsp:val=&quot;00B80CFF&quot;/&gt;&lt;wsp:rsid wsp:val=&quot;00BA7C8E&quot;/&gt;&lt;wsp:rsid wsp:val=&quot;00C62964&quot;/&gt;&lt;wsp:rsid wsp:val=&quot;00C76EC7&quot;/&gt;&lt;wsp:rsid wsp:val=&quot;00CA5B24&quot;/&gt;&lt;wsp:rsid wsp:val=&quot;00D86D01&quot;/&gt;&lt;wsp:rsid wsp:val=&quot;00DC336E&quot;/&gt;&lt;wsp:rsid wsp:val=&quot;00DD76EE&quot;/&gt;&lt;wsp:rsid wsp:val=&quot;00DE64E8&quot;/&gt;&lt;wsp:rsid wsp:val=&quot;00E048D6&quot;/&gt;&lt;wsp:rsid wsp:val=&quot;00E1111C&quot;/&gt;&lt;wsp:rsid wsp:val=&quot;00E3559F&quot;/&gt;&lt;wsp:rsid wsp:val=&quot;00E37D48&quot;/&gt;&lt;wsp:rsid wsp:val=&quot;00E938CC&quot;/&gt;&lt;wsp:rsid wsp:val=&quot;00EA1FCE&quot;/&gt;&lt;wsp:rsid wsp:val=&quot;00F134A8&quot;/&gt;&lt;wsp:rsid wsp:val=&quot;00F1658C&quot;/&gt;&lt;wsp:rsid wsp:val=&quot;00F67EAD&quot;/&gt;&lt;wsp:rsid wsp:val=&quot;00F750B8&quot;/&gt;&lt;wsp:rsid wsp:val=&quot;00FC06D5&quot;/&gt;&lt;wsp:rsid wsp:val=&quot;00FC1DD8&quot;/&gt;&lt;wsp:rsid wsp:val=&quot;00FD07C3&quot;/&gt;&lt;/wsp:rsids&gt;&lt;/w:docPr&gt;&lt;w:body&gt;&lt;w:p wsp:rsidR=&quot;00000000&quot; wsp:rsidRDefault=&quot;00C76EC7&quot;&gt;&lt;m:oMathPara&gt;&lt;m:oMath&gt;&lt;m:rad&gt;&lt;m:radPr&gt;&lt;m:degHide m:val=&quot;on&quot;/&gt;&lt;m:ctrlPr&gt;&lt;w:rPr&gt;&lt;w:rFonts w:ascii=&quot;Cambria&quot; w:h-ansi=&quot;Times New Roman&quot;/&gt;&lt;wx:font wx:val=&quot;Cambria&quot;/&gt;&lt;w:i/&gt;&lt;w:sz w:val=&quot;28&quot;/&gt;&lt;w:sz-cs w:val=&quot;28&quot;/&gt;&lt;/w:rPr&gt;&lt;/m:ctrlPr&gt;&lt;/m:radPr&gt;&lt;m:deg/&gt;&lt;m:e&gt;&lt;m:r&gt;&lt;w:rPr&gt;&lt;w:rFonts w:ascii=&quot;Cambria&quot; w:h-ansi=&quot;Times New Roman&quot;/&gt;&lt;wx:font wx:val=&quot;Cambria&quot;/&gt;&lt;w:i/&gt;&lt;w:sz w:val=&quot;28&quot;/&gt;&lt;w:sz-cs w:val=&quot;28&quot;/&gt;&lt;/w:rPr&gt;&lt;m:t&gt;2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3" o:title="" chromakey="white"/>
          </v:shape>
        </w:pict>
      </w:r>
      <w:r w:rsidRPr="004C461A">
        <w:rPr>
          <w:sz w:val="28"/>
          <w:szCs w:val="28"/>
        </w:rPr>
        <w:fldChar w:fldCharType="end"/>
      </w:r>
      <w:r w:rsidRPr="002A4BEB">
        <w:rPr>
          <w:i/>
          <w:sz w:val="28"/>
          <w:szCs w:val="28"/>
        </w:rPr>
        <w:t>см</w:t>
      </w:r>
      <w:r w:rsidRPr="002A4BEB">
        <w:rPr>
          <w:sz w:val="28"/>
          <w:szCs w:val="28"/>
        </w:rPr>
        <w:t>.</w:t>
      </w:r>
    </w:p>
    <w:p w:rsidR="00067193" w:rsidRPr="002A4BEB" w:rsidRDefault="00067193" w:rsidP="0050360C">
      <w:pPr>
        <w:pStyle w:val="ListParagraph"/>
        <w:jc w:val="both"/>
        <w:rPr>
          <w:sz w:val="28"/>
          <w:szCs w:val="28"/>
        </w:rPr>
      </w:pPr>
    </w:p>
    <w:p w:rsidR="00067193" w:rsidRPr="002A4BEB" w:rsidRDefault="00067193" w:rsidP="0050360C">
      <w:pPr>
        <w:pStyle w:val="ListParagraph"/>
        <w:widowControl/>
        <w:numPr>
          <w:ilvl w:val="0"/>
          <w:numId w:val="13"/>
        </w:numPr>
        <w:autoSpaceDE/>
        <w:autoSpaceDN/>
        <w:spacing w:before="0" w:line="252" w:lineRule="auto"/>
        <w:contextualSpacing/>
        <w:jc w:val="both"/>
        <w:rPr>
          <w:sz w:val="28"/>
          <w:szCs w:val="28"/>
        </w:rPr>
      </w:pPr>
      <w:r w:rsidRPr="002A4BEB">
        <w:rPr>
          <w:sz w:val="28"/>
          <w:szCs w:val="28"/>
        </w:rPr>
        <w:t>Плоскости равностороннего треугольника</w:t>
      </w:r>
      <w:r w:rsidRPr="002A4BEB">
        <w:rPr>
          <w:i/>
          <w:sz w:val="28"/>
          <w:szCs w:val="28"/>
        </w:rPr>
        <w:t xml:space="preserve">  АВС </w:t>
      </w:r>
      <w:r w:rsidRPr="002A4BEB">
        <w:rPr>
          <w:sz w:val="28"/>
          <w:szCs w:val="28"/>
        </w:rPr>
        <w:t xml:space="preserve"> и квадрата </w:t>
      </w:r>
      <w:r w:rsidRPr="002A4BEB">
        <w:rPr>
          <w:i/>
          <w:sz w:val="28"/>
          <w:szCs w:val="28"/>
        </w:rPr>
        <w:t>ВСDЕ</w:t>
      </w:r>
      <w:r w:rsidRPr="002A4BEB">
        <w:rPr>
          <w:sz w:val="28"/>
          <w:szCs w:val="28"/>
        </w:rPr>
        <w:t xml:space="preserve"> перпендикулярны. Найти расстояние от точки </w:t>
      </w:r>
      <w:r w:rsidRPr="002A4BEB">
        <w:rPr>
          <w:i/>
          <w:sz w:val="28"/>
          <w:szCs w:val="28"/>
        </w:rPr>
        <w:t xml:space="preserve"> А</w:t>
      </w:r>
      <w:r w:rsidRPr="002A4BEB">
        <w:rPr>
          <w:sz w:val="28"/>
          <w:szCs w:val="28"/>
        </w:rPr>
        <w:t xml:space="preserve">  до стороны </w:t>
      </w:r>
      <w:r w:rsidRPr="002A4BEB">
        <w:rPr>
          <w:i/>
          <w:sz w:val="28"/>
          <w:szCs w:val="28"/>
        </w:rPr>
        <w:t xml:space="preserve">DЕ, </w:t>
      </w:r>
      <w:r w:rsidRPr="002A4BEB">
        <w:rPr>
          <w:sz w:val="28"/>
          <w:szCs w:val="28"/>
        </w:rPr>
        <w:t>если</w:t>
      </w:r>
    </w:p>
    <w:p w:rsidR="00067193" w:rsidRPr="002A4BEB" w:rsidRDefault="00067193" w:rsidP="0050360C">
      <w:pPr>
        <w:pStyle w:val="ListParagraph"/>
        <w:jc w:val="both"/>
        <w:rPr>
          <w:sz w:val="28"/>
          <w:szCs w:val="28"/>
        </w:rPr>
      </w:pPr>
      <w:r w:rsidRPr="002A4BEB">
        <w:rPr>
          <w:i/>
          <w:sz w:val="28"/>
          <w:szCs w:val="28"/>
        </w:rPr>
        <w:t xml:space="preserve"> АВ = 4 см.</w:t>
      </w:r>
    </w:p>
    <w:p w:rsidR="00067193" w:rsidRDefault="00067193" w:rsidP="00ED2B2C">
      <w:pPr>
        <w:widowControl/>
        <w:autoSpaceDE/>
        <w:autoSpaceDN/>
        <w:jc w:val="both"/>
        <w:rPr>
          <w:noProof/>
          <w:lang w:eastAsia="ru-RU"/>
        </w:rPr>
      </w:pPr>
    </w:p>
    <w:p w:rsidR="00067193" w:rsidRDefault="00067193" w:rsidP="00ED2B2C">
      <w:pPr>
        <w:widowControl/>
        <w:autoSpaceDE/>
        <w:autoSpaceDN/>
        <w:jc w:val="both"/>
        <w:rPr>
          <w:noProof/>
          <w:lang w:eastAsia="ru-RU"/>
        </w:rPr>
      </w:pPr>
    </w:p>
    <w:p w:rsidR="00067193" w:rsidRDefault="00067193" w:rsidP="00EE4E70">
      <w:pPr>
        <w:pStyle w:val="Heading1"/>
        <w:spacing w:before="99" w:line="242" w:lineRule="auto"/>
        <w:ind w:left="2046" w:right="1285"/>
        <w:jc w:val="center"/>
      </w:pPr>
      <w:r>
        <w:t>Самостоятельная  работа</w:t>
      </w:r>
      <w:r>
        <w:rPr>
          <w:spacing w:val="1"/>
        </w:rPr>
        <w:t xml:space="preserve"> </w:t>
      </w:r>
      <w:r>
        <w:t xml:space="preserve">по АЛГЕБРЕ </w:t>
      </w:r>
    </w:p>
    <w:p w:rsidR="00067193" w:rsidRDefault="00067193" w:rsidP="00EE4E70">
      <w:pPr>
        <w:pStyle w:val="Heading1"/>
        <w:spacing w:before="99" w:line="242" w:lineRule="auto"/>
        <w:ind w:left="2046" w:right="1285"/>
        <w:jc w:val="center"/>
      </w:pPr>
      <w:r>
        <w:rPr>
          <w:spacing w:val="-45"/>
        </w:rPr>
        <w:t xml:space="preserve"> </w:t>
      </w:r>
      <w:r>
        <w:t>по тeмe «</w:t>
      </w:r>
      <w:r>
        <w:rPr>
          <w:spacing w:val="1"/>
        </w:rPr>
        <w:t xml:space="preserve"> </w:t>
      </w:r>
      <w:r>
        <w:t xml:space="preserve">Тригонометрические функции » </w:t>
      </w:r>
    </w:p>
    <w:p w:rsidR="00067193" w:rsidRDefault="00067193" w:rsidP="00EE4E70">
      <w:pPr>
        <w:pStyle w:val="Heading1"/>
        <w:spacing w:before="99" w:line="242" w:lineRule="auto"/>
        <w:ind w:left="2046" w:right="1285"/>
        <w:jc w:val="center"/>
      </w:pPr>
      <w:r>
        <w:t>в формате ЕГЭ</w:t>
      </w:r>
    </w:p>
    <w:p w:rsidR="00067193" w:rsidRPr="00C42809" w:rsidRDefault="00067193" w:rsidP="00EE4E70">
      <w:pPr>
        <w:spacing w:line="217" w:lineRule="exact"/>
        <w:ind w:left="1960" w:right="1285"/>
        <w:jc w:val="center"/>
        <w:rPr>
          <w:b/>
          <w:sz w:val="28"/>
          <w:szCs w:val="28"/>
        </w:rPr>
      </w:pPr>
      <w:r w:rsidRPr="00C42809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1</w:t>
      </w:r>
      <w:r w:rsidRPr="00C42809">
        <w:rPr>
          <w:b/>
          <w:spacing w:val="3"/>
          <w:sz w:val="28"/>
          <w:szCs w:val="28"/>
        </w:rPr>
        <w:t xml:space="preserve"> </w:t>
      </w:r>
      <w:r w:rsidRPr="00C42809">
        <w:rPr>
          <w:b/>
          <w:sz w:val="28"/>
          <w:szCs w:val="28"/>
        </w:rPr>
        <w:t>класс</w:t>
      </w:r>
    </w:p>
    <w:p w:rsidR="00067193" w:rsidRPr="00597EDA" w:rsidRDefault="00067193" w:rsidP="00EE4E70">
      <w:pPr>
        <w:pStyle w:val="BodyText"/>
        <w:spacing w:line="247" w:lineRule="auto"/>
        <w:ind w:left="3091" w:right="2397" w:hanging="15"/>
        <w:jc w:val="center"/>
        <w:rPr>
          <w:sz w:val="28"/>
          <w:szCs w:val="28"/>
        </w:rPr>
      </w:pPr>
      <w:r w:rsidRPr="00597EDA">
        <w:rPr>
          <w:sz w:val="28"/>
          <w:szCs w:val="28"/>
        </w:rPr>
        <w:t>(</w:t>
      </w:r>
      <w:r>
        <w:rPr>
          <w:sz w:val="28"/>
          <w:szCs w:val="28"/>
        </w:rPr>
        <w:t>углубленный</w:t>
      </w:r>
      <w:r w:rsidRPr="00597EDA">
        <w:rPr>
          <w:spacing w:val="9"/>
          <w:sz w:val="28"/>
          <w:szCs w:val="28"/>
        </w:rPr>
        <w:t xml:space="preserve"> </w:t>
      </w:r>
      <w:r w:rsidRPr="00597EDA">
        <w:rPr>
          <w:sz w:val="28"/>
          <w:szCs w:val="28"/>
        </w:rPr>
        <w:t>уровень)</w:t>
      </w:r>
    </w:p>
    <w:p w:rsidR="00067193" w:rsidRDefault="00067193" w:rsidP="00ED2B2C">
      <w:pPr>
        <w:widowControl/>
        <w:autoSpaceDE/>
        <w:autoSpaceDN/>
        <w:jc w:val="both"/>
        <w:rPr>
          <w:noProof/>
          <w:lang w:eastAsia="ru-RU"/>
        </w:rPr>
      </w:pPr>
    </w:p>
    <w:p w:rsidR="00067193" w:rsidRPr="00354481" w:rsidRDefault="00067193" w:rsidP="00ED2B2C">
      <w:pPr>
        <w:widowControl/>
        <w:autoSpaceDE/>
        <w:autoSpaceDN/>
        <w:jc w:val="both"/>
        <w:rPr>
          <w:sz w:val="28"/>
          <w:szCs w:val="28"/>
        </w:rPr>
      </w:pPr>
      <w:r w:rsidRPr="009F5CA7">
        <w:rPr>
          <w:noProof/>
          <w:lang w:eastAsia="ru-RU"/>
        </w:rPr>
        <w:pict>
          <v:shape id="Рисунок 10" o:spid="_x0000_i1099" type="#_x0000_t75" style="width:333pt;height:152.5pt;visibility:visible">
            <v:imagedata r:id="rId104" o:title="" croptop="6731f"/>
          </v:shape>
        </w:pict>
      </w:r>
    </w:p>
    <w:sectPr w:rsidR="00067193" w:rsidRPr="00354481" w:rsidSect="005F7D7F">
      <w:headerReference w:type="default" r:id="rId105"/>
      <w:footerReference w:type="default" r:id="rId106"/>
      <w:pgSz w:w="16850" w:h="11910" w:orient="landscape"/>
      <w:pgMar w:top="1140" w:right="1020" w:bottom="940" w:left="1020" w:header="710" w:footer="70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7193" w:rsidRDefault="00067193" w:rsidP="001731C0">
      <w:r>
        <w:separator/>
      </w:r>
    </w:p>
  </w:endnote>
  <w:endnote w:type="continuationSeparator" w:id="0">
    <w:p w:rsidR="00067193" w:rsidRDefault="00067193" w:rsidP="001731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MT">
    <w:altName w:val="Arial MT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193" w:rsidRDefault="00067193">
    <w:pPr>
      <w:pStyle w:val="BodyText"/>
      <w:spacing w:line="14" w:lineRule="auto"/>
      <w:ind w:lef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" o:spid="_x0000_s2050" type="#_x0000_t202" style="position:absolute;margin-left:771.35pt;margin-top:546.65pt;width:18.55pt;height:14.4pt;z-index:-251654144;mso-position-horizontal-relative:page;mso-position-vertical-relative:page" filled="f" stroked="f">
          <v:textbox inset="0,0,0,0">
            <w:txbxContent>
              <w:p w:rsidR="00067193" w:rsidRDefault="00067193">
                <w:pPr>
                  <w:spacing w:before="13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>
                  <w:rPr>
                    <w:noProof/>
                    <w:spacing w:val="-5"/>
                  </w:rPr>
                  <w:t>33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7193" w:rsidRDefault="00067193" w:rsidP="001731C0">
      <w:r>
        <w:separator/>
      </w:r>
    </w:p>
  </w:footnote>
  <w:footnote w:type="continuationSeparator" w:id="0">
    <w:p w:rsidR="00067193" w:rsidRDefault="00067193" w:rsidP="001731C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193" w:rsidRDefault="00067193">
    <w:pPr>
      <w:pStyle w:val="BodyText"/>
      <w:spacing w:line="14" w:lineRule="auto"/>
      <w:ind w:lef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" o:spid="_x0000_s2049" type="#_x0000_t202" style="position:absolute;margin-left:373.55pt;margin-top:34.5pt;width:412.4pt;height:15.2pt;z-index:-251656192;mso-position-horizontal-relative:page;mso-position-vertical-relative:page" filled="f" stroked="f">
          <v:textbox inset="0,0,0,0">
            <w:txbxContent>
              <w:p w:rsidR="00067193" w:rsidRDefault="00067193" w:rsidP="00AA2E4A">
                <w:pPr>
                  <w:spacing w:before="17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794A51"/>
    <w:multiLevelType w:val="hybridMultilevel"/>
    <w:tmpl w:val="6A188D6C"/>
    <w:lvl w:ilvl="0" w:tplc="F51E152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E6F3EB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264676D3"/>
    <w:multiLevelType w:val="hybridMultilevel"/>
    <w:tmpl w:val="9FCCDF66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BC25AC5"/>
    <w:multiLevelType w:val="hybridMultilevel"/>
    <w:tmpl w:val="ED766450"/>
    <w:lvl w:ilvl="0" w:tplc="EBCEFED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1B660C7"/>
    <w:multiLevelType w:val="multilevel"/>
    <w:tmpl w:val="1C1241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3EF33104"/>
    <w:multiLevelType w:val="hybridMultilevel"/>
    <w:tmpl w:val="FFFFFFFF"/>
    <w:lvl w:ilvl="0" w:tplc="49EEBB10">
      <w:start w:val="1"/>
      <w:numFmt w:val="decimal"/>
      <w:lvlText w:val="%1."/>
      <w:lvlJc w:val="left"/>
      <w:pPr>
        <w:ind w:left="650" w:hanging="281"/>
      </w:pPr>
      <w:rPr>
        <w:rFonts w:ascii="Arial MT" w:eastAsia="Times New Roman" w:hAnsi="Arial MT" w:cs="Arial MT" w:hint="default"/>
        <w:spacing w:val="-3"/>
        <w:w w:val="103"/>
        <w:sz w:val="23"/>
        <w:szCs w:val="23"/>
      </w:rPr>
    </w:lvl>
    <w:lvl w:ilvl="1" w:tplc="E9307BB8">
      <w:numFmt w:val="bullet"/>
      <w:lvlText w:val="•"/>
      <w:lvlJc w:val="left"/>
      <w:pPr>
        <w:ind w:left="1706" w:hanging="281"/>
      </w:pPr>
      <w:rPr>
        <w:rFonts w:hint="default"/>
      </w:rPr>
    </w:lvl>
    <w:lvl w:ilvl="2" w:tplc="E370ED20">
      <w:numFmt w:val="bullet"/>
      <w:lvlText w:val="•"/>
      <w:lvlJc w:val="left"/>
      <w:pPr>
        <w:ind w:left="2753" w:hanging="281"/>
      </w:pPr>
      <w:rPr>
        <w:rFonts w:hint="default"/>
      </w:rPr>
    </w:lvl>
    <w:lvl w:ilvl="3" w:tplc="8AA2D03E">
      <w:numFmt w:val="bullet"/>
      <w:lvlText w:val="•"/>
      <w:lvlJc w:val="left"/>
      <w:pPr>
        <w:ind w:left="3800" w:hanging="281"/>
      </w:pPr>
      <w:rPr>
        <w:rFonts w:hint="default"/>
      </w:rPr>
    </w:lvl>
    <w:lvl w:ilvl="4" w:tplc="77FEA66E">
      <w:numFmt w:val="bullet"/>
      <w:lvlText w:val="•"/>
      <w:lvlJc w:val="left"/>
      <w:pPr>
        <w:ind w:left="4847" w:hanging="281"/>
      </w:pPr>
      <w:rPr>
        <w:rFonts w:hint="default"/>
      </w:rPr>
    </w:lvl>
    <w:lvl w:ilvl="5" w:tplc="60BCA58A">
      <w:numFmt w:val="bullet"/>
      <w:lvlText w:val="•"/>
      <w:lvlJc w:val="left"/>
      <w:pPr>
        <w:ind w:left="5894" w:hanging="281"/>
      </w:pPr>
      <w:rPr>
        <w:rFonts w:hint="default"/>
      </w:rPr>
    </w:lvl>
    <w:lvl w:ilvl="6" w:tplc="11F65C90">
      <w:numFmt w:val="bullet"/>
      <w:lvlText w:val="•"/>
      <w:lvlJc w:val="left"/>
      <w:pPr>
        <w:ind w:left="6941" w:hanging="281"/>
      </w:pPr>
      <w:rPr>
        <w:rFonts w:hint="default"/>
      </w:rPr>
    </w:lvl>
    <w:lvl w:ilvl="7" w:tplc="587E563A">
      <w:numFmt w:val="bullet"/>
      <w:lvlText w:val="•"/>
      <w:lvlJc w:val="left"/>
      <w:pPr>
        <w:ind w:left="7988" w:hanging="281"/>
      </w:pPr>
      <w:rPr>
        <w:rFonts w:hint="default"/>
      </w:rPr>
    </w:lvl>
    <w:lvl w:ilvl="8" w:tplc="54407518">
      <w:numFmt w:val="bullet"/>
      <w:lvlText w:val="•"/>
      <w:lvlJc w:val="left"/>
      <w:pPr>
        <w:ind w:left="9035" w:hanging="281"/>
      </w:pPr>
      <w:rPr>
        <w:rFonts w:hint="default"/>
      </w:rPr>
    </w:lvl>
  </w:abstractNum>
  <w:abstractNum w:abstractNumId="6">
    <w:nsid w:val="43723B25"/>
    <w:multiLevelType w:val="hybridMultilevel"/>
    <w:tmpl w:val="9518669A"/>
    <w:lvl w:ilvl="0" w:tplc="C9D46B4A">
      <w:start w:val="1"/>
      <w:numFmt w:val="russianLower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8A9E380C">
      <w:start w:val="3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">
    <w:nsid w:val="450922D6"/>
    <w:multiLevelType w:val="hybridMultilevel"/>
    <w:tmpl w:val="62DAE1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9D46B4A">
      <w:start w:val="1"/>
      <w:numFmt w:val="russianLow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37B0C404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51905835"/>
    <w:multiLevelType w:val="hybridMultilevel"/>
    <w:tmpl w:val="FFFFFFFF"/>
    <w:lvl w:ilvl="0" w:tplc="7C3EC72E">
      <w:numFmt w:val="bullet"/>
      <w:lvlText w:val="•"/>
      <w:lvlJc w:val="left"/>
      <w:pPr>
        <w:ind w:left="636" w:hanging="85"/>
      </w:pPr>
      <w:rPr>
        <w:rFonts w:ascii="Times New Roman" w:eastAsia="Times New Roman" w:hAnsi="Times New Roman" w:hint="default"/>
        <w:spacing w:val="-5"/>
        <w:w w:val="103"/>
        <w:sz w:val="21"/>
      </w:rPr>
    </w:lvl>
    <w:lvl w:ilvl="1" w:tplc="D61C997A">
      <w:numFmt w:val="bullet"/>
      <w:lvlText w:val="•"/>
      <w:lvlJc w:val="left"/>
      <w:pPr>
        <w:ind w:left="1688" w:hanging="85"/>
      </w:pPr>
      <w:rPr>
        <w:rFonts w:hint="default"/>
      </w:rPr>
    </w:lvl>
    <w:lvl w:ilvl="2" w:tplc="5B80BD9C">
      <w:numFmt w:val="bullet"/>
      <w:lvlText w:val="•"/>
      <w:lvlJc w:val="left"/>
      <w:pPr>
        <w:ind w:left="2737" w:hanging="85"/>
      </w:pPr>
      <w:rPr>
        <w:rFonts w:hint="default"/>
      </w:rPr>
    </w:lvl>
    <w:lvl w:ilvl="3" w:tplc="85FA6206">
      <w:numFmt w:val="bullet"/>
      <w:lvlText w:val="•"/>
      <w:lvlJc w:val="left"/>
      <w:pPr>
        <w:ind w:left="3786" w:hanging="85"/>
      </w:pPr>
      <w:rPr>
        <w:rFonts w:hint="default"/>
      </w:rPr>
    </w:lvl>
    <w:lvl w:ilvl="4" w:tplc="1B527814">
      <w:numFmt w:val="bullet"/>
      <w:lvlText w:val="•"/>
      <w:lvlJc w:val="left"/>
      <w:pPr>
        <w:ind w:left="4835" w:hanging="85"/>
      </w:pPr>
      <w:rPr>
        <w:rFonts w:hint="default"/>
      </w:rPr>
    </w:lvl>
    <w:lvl w:ilvl="5" w:tplc="118EE4BA">
      <w:numFmt w:val="bullet"/>
      <w:lvlText w:val="•"/>
      <w:lvlJc w:val="left"/>
      <w:pPr>
        <w:ind w:left="5884" w:hanging="85"/>
      </w:pPr>
      <w:rPr>
        <w:rFonts w:hint="default"/>
      </w:rPr>
    </w:lvl>
    <w:lvl w:ilvl="6" w:tplc="3BC21554">
      <w:numFmt w:val="bullet"/>
      <w:lvlText w:val="•"/>
      <w:lvlJc w:val="left"/>
      <w:pPr>
        <w:ind w:left="6933" w:hanging="85"/>
      </w:pPr>
      <w:rPr>
        <w:rFonts w:hint="default"/>
      </w:rPr>
    </w:lvl>
    <w:lvl w:ilvl="7" w:tplc="91C6F706">
      <w:numFmt w:val="bullet"/>
      <w:lvlText w:val="•"/>
      <w:lvlJc w:val="left"/>
      <w:pPr>
        <w:ind w:left="7982" w:hanging="85"/>
      </w:pPr>
      <w:rPr>
        <w:rFonts w:hint="default"/>
      </w:rPr>
    </w:lvl>
    <w:lvl w:ilvl="8" w:tplc="49C0AC20">
      <w:numFmt w:val="bullet"/>
      <w:lvlText w:val="•"/>
      <w:lvlJc w:val="left"/>
      <w:pPr>
        <w:ind w:left="9031" w:hanging="85"/>
      </w:pPr>
      <w:rPr>
        <w:rFonts w:hint="default"/>
      </w:rPr>
    </w:lvl>
  </w:abstractNum>
  <w:abstractNum w:abstractNumId="9">
    <w:nsid w:val="593C2D7F"/>
    <w:multiLevelType w:val="hybridMultilevel"/>
    <w:tmpl w:val="320425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B882F4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</w:abstractNum>
  <w:abstractNum w:abstractNumId="11">
    <w:nsid w:val="6E143E5D"/>
    <w:multiLevelType w:val="hybridMultilevel"/>
    <w:tmpl w:val="FFFFFFFF"/>
    <w:lvl w:ilvl="0" w:tplc="730CEFCC">
      <w:start w:val="1"/>
      <w:numFmt w:val="decimal"/>
      <w:lvlText w:val="%1."/>
      <w:lvlJc w:val="left"/>
      <w:pPr>
        <w:ind w:left="1371" w:hanging="721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</w:rPr>
    </w:lvl>
    <w:lvl w:ilvl="1" w:tplc="EA789344">
      <w:numFmt w:val="bullet"/>
      <w:lvlText w:val="•"/>
      <w:lvlJc w:val="left"/>
      <w:pPr>
        <w:ind w:left="650" w:hanging="281"/>
      </w:pPr>
      <w:rPr>
        <w:rFonts w:ascii="Arial MT" w:eastAsia="Times New Roman" w:hAnsi="Arial MT" w:hint="default"/>
        <w:w w:val="178"/>
        <w:sz w:val="23"/>
      </w:rPr>
    </w:lvl>
    <w:lvl w:ilvl="2" w:tplc="2CFC387E">
      <w:numFmt w:val="bullet"/>
      <w:lvlText w:val="•"/>
      <w:lvlJc w:val="left"/>
      <w:pPr>
        <w:ind w:left="2463" w:hanging="281"/>
      </w:pPr>
      <w:rPr>
        <w:rFonts w:hint="default"/>
      </w:rPr>
    </w:lvl>
    <w:lvl w:ilvl="3" w:tplc="87845CAE">
      <w:numFmt w:val="bullet"/>
      <w:lvlText w:val="•"/>
      <w:lvlJc w:val="left"/>
      <w:pPr>
        <w:ind w:left="3546" w:hanging="281"/>
      </w:pPr>
      <w:rPr>
        <w:rFonts w:hint="default"/>
      </w:rPr>
    </w:lvl>
    <w:lvl w:ilvl="4" w:tplc="E4DA4454">
      <w:numFmt w:val="bullet"/>
      <w:lvlText w:val="•"/>
      <w:lvlJc w:val="left"/>
      <w:pPr>
        <w:ind w:left="4629" w:hanging="281"/>
      </w:pPr>
      <w:rPr>
        <w:rFonts w:hint="default"/>
      </w:rPr>
    </w:lvl>
    <w:lvl w:ilvl="5" w:tplc="DDBAB4B6">
      <w:numFmt w:val="bullet"/>
      <w:lvlText w:val="•"/>
      <w:lvlJc w:val="left"/>
      <w:pPr>
        <w:ind w:left="5712" w:hanging="281"/>
      </w:pPr>
      <w:rPr>
        <w:rFonts w:hint="default"/>
      </w:rPr>
    </w:lvl>
    <w:lvl w:ilvl="6" w:tplc="414683D4">
      <w:numFmt w:val="bullet"/>
      <w:lvlText w:val="•"/>
      <w:lvlJc w:val="left"/>
      <w:pPr>
        <w:ind w:left="6796" w:hanging="281"/>
      </w:pPr>
      <w:rPr>
        <w:rFonts w:hint="default"/>
      </w:rPr>
    </w:lvl>
    <w:lvl w:ilvl="7" w:tplc="D89EBCAA">
      <w:numFmt w:val="bullet"/>
      <w:lvlText w:val="•"/>
      <w:lvlJc w:val="left"/>
      <w:pPr>
        <w:ind w:left="7879" w:hanging="281"/>
      </w:pPr>
      <w:rPr>
        <w:rFonts w:hint="default"/>
      </w:rPr>
    </w:lvl>
    <w:lvl w:ilvl="8" w:tplc="5F3ABAA0">
      <w:numFmt w:val="bullet"/>
      <w:lvlText w:val="•"/>
      <w:lvlJc w:val="left"/>
      <w:pPr>
        <w:ind w:left="8962" w:hanging="281"/>
      </w:pPr>
      <w:rPr>
        <w:rFonts w:hint="default"/>
      </w:rPr>
    </w:lvl>
  </w:abstractNum>
  <w:abstractNum w:abstractNumId="12">
    <w:nsid w:val="7EBD63E8"/>
    <w:multiLevelType w:val="multilevel"/>
    <w:tmpl w:val="D3621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8"/>
  </w:num>
  <w:num w:numId="3">
    <w:abstractNumId w:val="11"/>
  </w:num>
  <w:num w:numId="4">
    <w:abstractNumId w:val="4"/>
  </w:num>
  <w:num w:numId="5">
    <w:abstractNumId w:val="7"/>
  </w:num>
  <w:num w:numId="6">
    <w:abstractNumId w:val="6"/>
  </w:num>
  <w:num w:numId="7">
    <w:abstractNumId w:val="3"/>
  </w:num>
  <w:num w:numId="8">
    <w:abstractNumId w:val="0"/>
  </w:num>
  <w:num w:numId="9">
    <w:abstractNumId w:val="1"/>
  </w:num>
  <w:num w:numId="10">
    <w:abstractNumId w:val="12"/>
  </w:num>
  <w:num w:numId="11">
    <w:abstractNumId w:val="10"/>
  </w:num>
  <w:num w:numId="12">
    <w:abstractNumId w:val="2"/>
  </w:num>
  <w:num w:numId="13">
    <w:abstractNumId w:val="9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31C0"/>
    <w:rsid w:val="000023DB"/>
    <w:rsid w:val="000559AA"/>
    <w:rsid w:val="00064E24"/>
    <w:rsid w:val="00067193"/>
    <w:rsid w:val="0006757C"/>
    <w:rsid w:val="000728D9"/>
    <w:rsid w:val="00096482"/>
    <w:rsid w:val="000A19F1"/>
    <w:rsid w:val="000A5E18"/>
    <w:rsid w:val="000D093E"/>
    <w:rsid w:val="000E2648"/>
    <w:rsid w:val="000E4B73"/>
    <w:rsid w:val="00107DAC"/>
    <w:rsid w:val="00117B8C"/>
    <w:rsid w:val="00127659"/>
    <w:rsid w:val="00154C96"/>
    <w:rsid w:val="001605C9"/>
    <w:rsid w:val="001731C0"/>
    <w:rsid w:val="0018239E"/>
    <w:rsid w:val="001B602A"/>
    <w:rsid w:val="001C2044"/>
    <w:rsid w:val="001E107D"/>
    <w:rsid w:val="001F002D"/>
    <w:rsid w:val="0021264C"/>
    <w:rsid w:val="0029024F"/>
    <w:rsid w:val="002A4BEB"/>
    <w:rsid w:val="002C2830"/>
    <w:rsid w:val="002D2DBB"/>
    <w:rsid w:val="002E2894"/>
    <w:rsid w:val="002F4E3A"/>
    <w:rsid w:val="00311879"/>
    <w:rsid w:val="0031509A"/>
    <w:rsid w:val="0031757C"/>
    <w:rsid w:val="00335CA1"/>
    <w:rsid w:val="00340729"/>
    <w:rsid w:val="003437E7"/>
    <w:rsid w:val="00354481"/>
    <w:rsid w:val="00365A44"/>
    <w:rsid w:val="0037227A"/>
    <w:rsid w:val="003A1BA0"/>
    <w:rsid w:val="003D25D6"/>
    <w:rsid w:val="003E0E3F"/>
    <w:rsid w:val="003E2AFF"/>
    <w:rsid w:val="0044358F"/>
    <w:rsid w:val="00451369"/>
    <w:rsid w:val="00452EBE"/>
    <w:rsid w:val="00461792"/>
    <w:rsid w:val="004645F9"/>
    <w:rsid w:val="00484FDD"/>
    <w:rsid w:val="004A2E06"/>
    <w:rsid w:val="004B45EC"/>
    <w:rsid w:val="004C461A"/>
    <w:rsid w:val="004E451C"/>
    <w:rsid w:val="0050360C"/>
    <w:rsid w:val="00517E64"/>
    <w:rsid w:val="005229F8"/>
    <w:rsid w:val="00542DF4"/>
    <w:rsid w:val="005732A0"/>
    <w:rsid w:val="0058318D"/>
    <w:rsid w:val="00587356"/>
    <w:rsid w:val="00594608"/>
    <w:rsid w:val="005956A4"/>
    <w:rsid w:val="00597EDA"/>
    <w:rsid w:val="005A02D0"/>
    <w:rsid w:val="005A0CB3"/>
    <w:rsid w:val="005B1BFC"/>
    <w:rsid w:val="005D745B"/>
    <w:rsid w:val="005E10FC"/>
    <w:rsid w:val="005F7D7F"/>
    <w:rsid w:val="00643B62"/>
    <w:rsid w:val="00651D43"/>
    <w:rsid w:val="00660B42"/>
    <w:rsid w:val="00677F7C"/>
    <w:rsid w:val="006A1EF7"/>
    <w:rsid w:val="006A5CA1"/>
    <w:rsid w:val="006B200D"/>
    <w:rsid w:val="006E5078"/>
    <w:rsid w:val="006E57CD"/>
    <w:rsid w:val="006F5BBE"/>
    <w:rsid w:val="006F6878"/>
    <w:rsid w:val="0070367B"/>
    <w:rsid w:val="00711F57"/>
    <w:rsid w:val="007275A5"/>
    <w:rsid w:val="00734183"/>
    <w:rsid w:val="00756117"/>
    <w:rsid w:val="00756BD4"/>
    <w:rsid w:val="00763E5A"/>
    <w:rsid w:val="007E559C"/>
    <w:rsid w:val="007F3AFF"/>
    <w:rsid w:val="008306C9"/>
    <w:rsid w:val="00836216"/>
    <w:rsid w:val="008511F2"/>
    <w:rsid w:val="00863F15"/>
    <w:rsid w:val="008B2FCF"/>
    <w:rsid w:val="008C7366"/>
    <w:rsid w:val="008E45F3"/>
    <w:rsid w:val="008E4A87"/>
    <w:rsid w:val="00904F23"/>
    <w:rsid w:val="00907D86"/>
    <w:rsid w:val="00916178"/>
    <w:rsid w:val="00921C97"/>
    <w:rsid w:val="00930530"/>
    <w:rsid w:val="00955498"/>
    <w:rsid w:val="00956803"/>
    <w:rsid w:val="0096296D"/>
    <w:rsid w:val="00983B97"/>
    <w:rsid w:val="00984ECE"/>
    <w:rsid w:val="009A5115"/>
    <w:rsid w:val="009B0E13"/>
    <w:rsid w:val="009C0A2E"/>
    <w:rsid w:val="009D6542"/>
    <w:rsid w:val="009F0AA0"/>
    <w:rsid w:val="009F5CA7"/>
    <w:rsid w:val="00A05A8D"/>
    <w:rsid w:val="00A20992"/>
    <w:rsid w:val="00A42FC3"/>
    <w:rsid w:val="00A4549D"/>
    <w:rsid w:val="00A90BB9"/>
    <w:rsid w:val="00AA2E4A"/>
    <w:rsid w:val="00AB5885"/>
    <w:rsid w:val="00AC0B5C"/>
    <w:rsid w:val="00AC166D"/>
    <w:rsid w:val="00AD263F"/>
    <w:rsid w:val="00AD3FCF"/>
    <w:rsid w:val="00AD4926"/>
    <w:rsid w:val="00AD648F"/>
    <w:rsid w:val="00B33E22"/>
    <w:rsid w:val="00B41DF3"/>
    <w:rsid w:val="00B57E40"/>
    <w:rsid w:val="00B833EF"/>
    <w:rsid w:val="00B91ABA"/>
    <w:rsid w:val="00BC320B"/>
    <w:rsid w:val="00BC594C"/>
    <w:rsid w:val="00BC7B22"/>
    <w:rsid w:val="00BD6A36"/>
    <w:rsid w:val="00BE2F47"/>
    <w:rsid w:val="00BF1568"/>
    <w:rsid w:val="00BF265C"/>
    <w:rsid w:val="00C1670D"/>
    <w:rsid w:val="00C226DD"/>
    <w:rsid w:val="00C42809"/>
    <w:rsid w:val="00C55036"/>
    <w:rsid w:val="00C67E17"/>
    <w:rsid w:val="00C807F5"/>
    <w:rsid w:val="00C92C86"/>
    <w:rsid w:val="00CD00B7"/>
    <w:rsid w:val="00CD18A4"/>
    <w:rsid w:val="00CE066D"/>
    <w:rsid w:val="00CF1603"/>
    <w:rsid w:val="00CF4FD8"/>
    <w:rsid w:val="00CF6B0C"/>
    <w:rsid w:val="00D12EDE"/>
    <w:rsid w:val="00D24D34"/>
    <w:rsid w:val="00D65D3C"/>
    <w:rsid w:val="00D76B0E"/>
    <w:rsid w:val="00D866CB"/>
    <w:rsid w:val="00DB123B"/>
    <w:rsid w:val="00DB309B"/>
    <w:rsid w:val="00DD3909"/>
    <w:rsid w:val="00DE3D7F"/>
    <w:rsid w:val="00E0174E"/>
    <w:rsid w:val="00E1111C"/>
    <w:rsid w:val="00E2207F"/>
    <w:rsid w:val="00E230CD"/>
    <w:rsid w:val="00E27670"/>
    <w:rsid w:val="00E30BFF"/>
    <w:rsid w:val="00E41D36"/>
    <w:rsid w:val="00E641E2"/>
    <w:rsid w:val="00E71B5D"/>
    <w:rsid w:val="00E7535C"/>
    <w:rsid w:val="00E853FC"/>
    <w:rsid w:val="00E91B9C"/>
    <w:rsid w:val="00E930E3"/>
    <w:rsid w:val="00E946C6"/>
    <w:rsid w:val="00EA0665"/>
    <w:rsid w:val="00EC0C9C"/>
    <w:rsid w:val="00ED2B2C"/>
    <w:rsid w:val="00ED6DED"/>
    <w:rsid w:val="00EE22B9"/>
    <w:rsid w:val="00EE4E70"/>
    <w:rsid w:val="00EF0A91"/>
    <w:rsid w:val="00EF31DC"/>
    <w:rsid w:val="00F05BAF"/>
    <w:rsid w:val="00F14B83"/>
    <w:rsid w:val="00F2254E"/>
    <w:rsid w:val="00F23E50"/>
    <w:rsid w:val="00F46ABC"/>
    <w:rsid w:val="00F505DD"/>
    <w:rsid w:val="00F67231"/>
    <w:rsid w:val="00F929C1"/>
    <w:rsid w:val="00F935A0"/>
    <w:rsid w:val="00FA2453"/>
    <w:rsid w:val="00FB3367"/>
    <w:rsid w:val="00FB77F6"/>
    <w:rsid w:val="00FC1DD8"/>
    <w:rsid w:val="00FC55DD"/>
    <w:rsid w:val="00FF1B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31C0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1731C0"/>
    <w:pPr>
      <w:spacing w:before="94"/>
      <w:ind w:left="150"/>
      <w:outlineLvl w:val="0"/>
    </w:pPr>
    <w:rPr>
      <w:rFonts w:ascii="Cambria" w:eastAsia="Calibri" w:hAnsi="Cambria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9"/>
    <w:qFormat/>
    <w:rsid w:val="001731C0"/>
    <w:pPr>
      <w:ind w:left="130"/>
      <w:outlineLvl w:val="1"/>
    </w:pPr>
    <w:rPr>
      <w:rFonts w:ascii="Cambria" w:eastAsia="Calibri" w:hAnsi="Cambria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9"/>
    <w:qFormat/>
    <w:rsid w:val="001731C0"/>
    <w:pPr>
      <w:spacing w:before="116"/>
      <w:ind w:left="150"/>
      <w:jc w:val="both"/>
      <w:outlineLvl w:val="2"/>
    </w:pPr>
    <w:rPr>
      <w:rFonts w:ascii="Cambria" w:eastAsia="Calibri" w:hAnsi="Cambria"/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D2DBB"/>
    <w:rPr>
      <w:rFonts w:ascii="Cambria" w:hAnsi="Cambria" w:cs="Times New Roman"/>
      <w:b/>
      <w:kern w:val="32"/>
      <w:sz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2D2DBB"/>
    <w:rPr>
      <w:rFonts w:ascii="Cambria" w:hAnsi="Cambria" w:cs="Times New Roman"/>
      <w:b/>
      <w:i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2D2DBB"/>
    <w:rPr>
      <w:rFonts w:ascii="Cambria" w:hAnsi="Cambria" w:cs="Times New Roman"/>
      <w:b/>
      <w:sz w:val="26"/>
      <w:lang w:eastAsia="en-US"/>
    </w:rPr>
  </w:style>
  <w:style w:type="paragraph" w:styleId="TOC1">
    <w:name w:val="toc 1"/>
    <w:basedOn w:val="Normal"/>
    <w:uiPriority w:val="99"/>
    <w:rsid w:val="001731C0"/>
    <w:pPr>
      <w:spacing w:before="53"/>
      <w:ind w:left="150"/>
    </w:pPr>
    <w:rPr>
      <w:b/>
      <w:bCs/>
      <w:sz w:val="28"/>
      <w:szCs w:val="28"/>
    </w:rPr>
  </w:style>
  <w:style w:type="paragraph" w:styleId="TOC2">
    <w:name w:val="toc 2"/>
    <w:basedOn w:val="Normal"/>
    <w:uiPriority w:val="99"/>
    <w:rsid w:val="001731C0"/>
    <w:pPr>
      <w:spacing w:before="124"/>
      <w:ind w:left="576"/>
    </w:pPr>
    <w:rPr>
      <w:sz w:val="28"/>
      <w:szCs w:val="28"/>
    </w:rPr>
  </w:style>
  <w:style w:type="paragraph" w:styleId="TOC3">
    <w:name w:val="toc 3"/>
    <w:basedOn w:val="Normal"/>
    <w:uiPriority w:val="99"/>
    <w:rsid w:val="001731C0"/>
    <w:pPr>
      <w:spacing w:before="124"/>
      <w:ind w:left="1209" w:hanging="354"/>
    </w:pPr>
    <w:rPr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1731C0"/>
    <w:pPr>
      <w:ind w:left="150" w:firstLine="569"/>
      <w:jc w:val="both"/>
    </w:pPr>
    <w:rPr>
      <w:rFonts w:eastAsia="Calibri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2D2DBB"/>
    <w:rPr>
      <w:rFonts w:ascii="Times New Roman" w:hAnsi="Times New Roman" w:cs="Times New Roman"/>
      <w:lang w:eastAsia="en-US"/>
    </w:rPr>
  </w:style>
  <w:style w:type="paragraph" w:styleId="Title">
    <w:name w:val="Title"/>
    <w:basedOn w:val="Normal"/>
    <w:link w:val="TitleChar"/>
    <w:uiPriority w:val="99"/>
    <w:qFormat/>
    <w:rsid w:val="001731C0"/>
    <w:pPr>
      <w:spacing w:before="1"/>
      <w:ind w:left="381" w:right="827"/>
      <w:jc w:val="center"/>
    </w:pPr>
    <w:rPr>
      <w:rFonts w:ascii="Cambria" w:eastAsia="Calibri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2D2DBB"/>
    <w:rPr>
      <w:rFonts w:ascii="Cambria" w:hAnsi="Cambria" w:cs="Times New Roman"/>
      <w:b/>
      <w:kern w:val="28"/>
      <w:sz w:val="32"/>
      <w:lang w:eastAsia="en-US"/>
    </w:rPr>
  </w:style>
  <w:style w:type="paragraph" w:styleId="ListParagraph">
    <w:name w:val="List Paragraph"/>
    <w:basedOn w:val="Normal"/>
    <w:uiPriority w:val="99"/>
    <w:qFormat/>
    <w:rsid w:val="001731C0"/>
    <w:pPr>
      <w:spacing w:before="124"/>
      <w:ind w:left="1209" w:hanging="354"/>
    </w:pPr>
  </w:style>
  <w:style w:type="paragraph" w:customStyle="1" w:styleId="TableParagraph">
    <w:name w:val="Table Paragraph"/>
    <w:basedOn w:val="Normal"/>
    <w:uiPriority w:val="99"/>
    <w:rsid w:val="001731C0"/>
    <w:pPr>
      <w:ind w:left="175"/>
    </w:pPr>
  </w:style>
  <w:style w:type="paragraph" w:styleId="Header">
    <w:name w:val="header"/>
    <w:basedOn w:val="Normal"/>
    <w:link w:val="HeaderChar"/>
    <w:uiPriority w:val="99"/>
    <w:rsid w:val="005229F8"/>
    <w:pPr>
      <w:tabs>
        <w:tab w:val="center" w:pos="4677"/>
        <w:tab w:val="right" w:pos="9355"/>
      </w:tabs>
    </w:pPr>
    <w:rPr>
      <w:rFonts w:eastAsia="Calibri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D2DBB"/>
    <w:rPr>
      <w:rFonts w:ascii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iPriority w:val="99"/>
    <w:rsid w:val="005229F8"/>
    <w:pPr>
      <w:tabs>
        <w:tab w:val="center" w:pos="4677"/>
        <w:tab w:val="right" w:pos="9355"/>
      </w:tabs>
    </w:pPr>
    <w:rPr>
      <w:rFonts w:eastAsia="Calibr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D2DBB"/>
    <w:rPr>
      <w:rFonts w:ascii="Times New Roman" w:hAnsi="Times New Roman" w:cs="Times New Roman"/>
      <w:lang w:eastAsia="en-US"/>
    </w:rPr>
  </w:style>
  <w:style w:type="character" w:styleId="Hyperlink">
    <w:name w:val="Hyperlink"/>
    <w:basedOn w:val="DefaultParagraphFont"/>
    <w:uiPriority w:val="99"/>
    <w:rsid w:val="00D24D34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D24D34"/>
    <w:rPr>
      <w:rFonts w:cs="Times New Roman"/>
      <w:color w:val="800080"/>
      <w:u w:val="single"/>
    </w:rPr>
  </w:style>
  <w:style w:type="table" w:styleId="TableGrid">
    <w:name w:val="Table Grid"/>
    <w:basedOn w:val="TableNormal"/>
    <w:uiPriority w:val="99"/>
    <w:locked/>
    <w:rsid w:val="00FF1B0A"/>
    <w:pPr>
      <w:widowControl w:val="0"/>
      <w:autoSpaceDE w:val="0"/>
      <w:autoSpaceDN w:val="0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eftmargin">
    <w:name w:val="left_margin"/>
    <w:basedOn w:val="Normal"/>
    <w:uiPriority w:val="99"/>
    <w:rsid w:val="008C736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innernumber">
    <w:name w:val="inner_number"/>
    <w:basedOn w:val="DefaultParagraphFont"/>
    <w:uiPriority w:val="99"/>
    <w:rsid w:val="008C7366"/>
    <w:rPr>
      <w:rFonts w:cs="Times New Roman"/>
    </w:rPr>
  </w:style>
  <w:style w:type="paragraph" w:styleId="NormalWeb">
    <w:name w:val="Normal (Web)"/>
    <w:basedOn w:val="Normal"/>
    <w:uiPriority w:val="99"/>
    <w:semiHidden/>
    <w:rsid w:val="008C736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BodyTextIndent">
    <w:name w:val="Body Text Indent"/>
    <w:basedOn w:val="Normal"/>
    <w:link w:val="BodyTextIndentChar"/>
    <w:uiPriority w:val="99"/>
    <w:rsid w:val="004E451C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ascii="Times New Roman" w:hAnsi="Times New Roman" w:cs="Times New Roman"/>
      <w:lang w:eastAsia="en-US"/>
    </w:rPr>
  </w:style>
  <w:style w:type="character" w:customStyle="1" w:styleId="apple-converted-space">
    <w:name w:val="apple-converted-space"/>
    <w:basedOn w:val="DefaultParagraphFont"/>
    <w:uiPriority w:val="99"/>
    <w:rsid w:val="0035448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332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21" Type="http://schemas.openxmlformats.org/officeDocument/2006/relationships/image" Target="media/image8.wmf"/><Relationship Id="rId42" Type="http://schemas.openxmlformats.org/officeDocument/2006/relationships/image" Target="media/image18.emf"/><Relationship Id="rId47" Type="http://schemas.openxmlformats.org/officeDocument/2006/relationships/image" Target="media/image23.emf"/><Relationship Id="rId63" Type="http://schemas.openxmlformats.org/officeDocument/2006/relationships/image" Target="media/image33.png"/><Relationship Id="rId68" Type="http://schemas.openxmlformats.org/officeDocument/2006/relationships/image" Target="media/image38.emf"/><Relationship Id="rId84" Type="http://schemas.openxmlformats.org/officeDocument/2006/relationships/oleObject" Target="embeddings/oleObject31.bin"/><Relationship Id="rId89" Type="http://schemas.openxmlformats.org/officeDocument/2006/relationships/image" Target="media/image50.wmf"/><Relationship Id="rId7" Type="http://schemas.openxmlformats.org/officeDocument/2006/relationships/image" Target="media/image1.wmf"/><Relationship Id="rId71" Type="http://schemas.openxmlformats.org/officeDocument/2006/relationships/image" Target="media/image41.wmf"/><Relationship Id="rId92" Type="http://schemas.openxmlformats.org/officeDocument/2006/relationships/oleObject" Target="embeddings/oleObject35.bin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2.wmf"/><Relationship Id="rId107" Type="http://schemas.openxmlformats.org/officeDocument/2006/relationships/fontTable" Target="fontTable.xml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oleObject" Target="embeddings/oleObject15.bin"/><Relationship Id="rId40" Type="http://schemas.openxmlformats.org/officeDocument/2006/relationships/oleObject" Target="embeddings/oleObject17.bin"/><Relationship Id="rId45" Type="http://schemas.openxmlformats.org/officeDocument/2006/relationships/image" Target="media/image21.emf"/><Relationship Id="rId53" Type="http://schemas.openxmlformats.org/officeDocument/2006/relationships/oleObject" Target="embeddings/oleObject21.bin"/><Relationship Id="rId58" Type="http://schemas.openxmlformats.org/officeDocument/2006/relationships/image" Target="media/image29.wmf"/><Relationship Id="rId66" Type="http://schemas.openxmlformats.org/officeDocument/2006/relationships/image" Target="media/image36.png"/><Relationship Id="rId74" Type="http://schemas.openxmlformats.org/officeDocument/2006/relationships/oleObject" Target="embeddings/oleObject26.bin"/><Relationship Id="rId79" Type="http://schemas.openxmlformats.org/officeDocument/2006/relationships/image" Target="media/image45.wmf"/><Relationship Id="rId87" Type="http://schemas.openxmlformats.org/officeDocument/2006/relationships/image" Target="media/image49.wmf"/><Relationship Id="rId102" Type="http://schemas.openxmlformats.org/officeDocument/2006/relationships/oleObject" Target="embeddings/oleObject38.bin"/><Relationship Id="rId5" Type="http://schemas.openxmlformats.org/officeDocument/2006/relationships/footnotes" Target="footnotes.xml"/><Relationship Id="rId61" Type="http://schemas.openxmlformats.org/officeDocument/2006/relationships/image" Target="media/image31.png"/><Relationship Id="rId82" Type="http://schemas.openxmlformats.org/officeDocument/2006/relationships/oleObject" Target="embeddings/oleObject30.bin"/><Relationship Id="rId90" Type="http://schemas.openxmlformats.org/officeDocument/2006/relationships/oleObject" Target="embeddings/oleObject34.bin"/><Relationship Id="rId95" Type="http://schemas.openxmlformats.org/officeDocument/2006/relationships/image" Target="media/image54.png"/><Relationship Id="rId19" Type="http://schemas.openxmlformats.org/officeDocument/2006/relationships/image" Target="media/image7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png"/><Relationship Id="rId43" Type="http://schemas.openxmlformats.org/officeDocument/2006/relationships/image" Target="media/image19.emf"/><Relationship Id="rId48" Type="http://schemas.openxmlformats.org/officeDocument/2006/relationships/image" Target="media/image24.wmf"/><Relationship Id="rId56" Type="http://schemas.openxmlformats.org/officeDocument/2006/relationships/image" Target="media/image28.wmf"/><Relationship Id="rId64" Type="http://schemas.openxmlformats.org/officeDocument/2006/relationships/image" Target="media/image34.png"/><Relationship Id="rId69" Type="http://schemas.openxmlformats.org/officeDocument/2006/relationships/image" Target="media/image39.emf"/><Relationship Id="rId77" Type="http://schemas.openxmlformats.org/officeDocument/2006/relationships/image" Target="media/image44.wmf"/><Relationship Id="rId100" Type="http://schemas.openxmlformats.org/officeDocument/2006/relationships/oleObject" Target="embeddings/oleObject37.bin"/><Relationship Id="rId105" Type="http://schemas.openxmlformats.org/officeDocument/2006/relationships/header" Target="header1.xml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0.bin"/><Relationship Id="rId72" Type="http://schemas.openxmlformats.org/officeDocument/2006/relationships/oleObject" Target="embeddings/oleObject25.bin"/><Relationship Id="rId80" Type="http://schemas.openxmlformats.org/officeDocument/2006/relationships/oleObject" Target="embeddings/oleObject29.bin"/><Relationship Id="rId85" Type="http://schemas.openxmlformats.org/officeDocument/2006/relationships/image" Target="media/image48.wmf"/><Relationship Id="rId93" Type="http://schemas.openxmlformats.org/officeDocument/2006/relationships/image" Target="media/image52.png"/><Relationship Id="rId98" Type="http://schemas.openxmlformats.org/officeDocument/2006/relationships/oleObject" Target="embeddings/oleObject36.bin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image" Target="media/image17.wmf"/><Relationship Id="rId46" Type="http://schemas.openxmlformats.org/officeDocument/2006/relationships/image" Target="media/image22.emf"/><Relationship Id="rId59" Type="http://schemas.openxmlformats.org/officeDocument/2006/relationships/oleObject" Target="embeddings/oleObject24.bin"/><Relationship Id="rId67" Type="http://schemas.openxmlformats.org/officeDocument/2006/relationships/image" Target="media/image37.png"/><Relationship Id="rId103" Type="http://schemas.openxmlformats.org/officeDocument/2006/relationships/image" Target="media/image59.png"/><Relationship Id="rId108" Type="http://schemas.openxmlformats.org/officeDocument/2006/relationships/theme" Target="theme/theme1.xml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8.bin"/><Relationship Id="rId54" Type="http://schemas.openxmlformats.org/officeDocument/2006/relationships/image" Target="media/image27.wmf"/><Relationship Id="rId62" Type="http://schemas.openxmlformats.org/officeDocument/2006/relationships/image" Target="media/image32.png"/><Relationship Id="rId70" Type="http://schemas.openxmlformats.org/officeDocument/2006/relationships/image" Target="media/image40.emf"/><Relationship Id="rId75" Type="http://schemas.openxmlformats.org/officeDocument/2006/relationships/image" Target="media/image43.wmf"/><Relationship Id="rId83" Type="http://schemas.openxmlformats.org/officeDocument/2006/relationships/image" Target="media/image47.wmf"/><Relationship Id="rId88" Type="http://schemas.openxmlformats.org/officeDocument/2006/relationships/oleObject" Target="embeddings/oleObject33.bin"/><Relationship Id="rId91" Type="http://schemas.openxmlformats.org/officeDocument/2006/relationships/image" Target="media/image51.wmf"/><Relationship Id="rId96" Type="http://schemas.openxmlformats.org/officeDocument/2006/relationships/image" Target="media/image5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image" Target="media/image16.wmf"/><Relationship Id="rId49" Type="http://schemas.openxmlformats.org/officeDocument/2006/relationships/oleObject" Target="embeddings/oleObject19.bin"/><Relationship Id="rId57" Type="http://schemas.openxmlformats.org/officeDocument/2006/relationships/oleObject" Target="embeddings/oleObject23.bin"/><Relationship Id="rId106" Type="http://schemas.openxmlformats.org/officeDocument/2006/relationships/footer" Target="footer1.xml"/><Relationship Id="rId10" Type="http://schemas.openxmlformats.org/officeDocument/2006/relationships/oleObject" Target="embeddings/oleObject2.bin"/><Relationship Id="rId31" Type="http://schemas.openxmlformats.org/officeDocument/2006/relationships/image" Target="media/image13.wmf"/><Relationship Id="rId44" Type="http://schemas.openxmlformats.org/officeDocument/2006/relationships/image" Target="media/image20.emf"/><Relationship Id="rId52" Type="http://schemas.openxmlformats.org/officeDocument/2006/relationships/image" Target="media/image26.wmf"/><Relationship Id="rId60" Type="http://schemas.openxmlformats.org/officeDocument/2006/relationships/image" Target="media/image30.png"/><Relationship Id="rId65" Type="http://schemas.openxmlformats.org/officeDocument/2006/relationships/image" Target="media/image35.png"/><Relationship Id="rId73" Type="http://schemas.openxmlformats.org/officeDocument/2006/relationships/image" Target="media/image42.wmf"/><Relationship Id="rId78" Type="http://schemas.openxmlformats.org/officeDocument/2006/relationships/oleObject" Target="embeddings/oleObject28.bin"/><Relationship Id="rId81" Type="http://schemas.openxmlformats.org/officeDocument/2006/relationships/image" Target="media/image46.wmf"/><Relationship Id="rId86" Type="http://schemas.openxmlformats.org/officeDocument/2006/relationships/oleObject" Target="embeddings/oleObject32.bin"/><Relationship Id="rId94" Type="http://schemas.openxmlformats.org/officeDocument/2006/relationships/image" Target="media/image53.png"/><Relationship Id="rId99" Type="http://schemas.openxmlformats.org/officeDocument/2006/relationships/image" Target="media/image57.wmf"/><Relationship Id="rId101" Type="http://schemas.openxmlformats.org/officeDocument/2006/relationships/image" Target="media/image58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16.bin"/><Relationship Id="rId34" Type="http://schemas.openxmlformats.org/officeDocument/2006/relationships/oleObject" Target="embeddings/oleObject14.bin"/><Relationship Id="rId50" Type="http://schemas.openxmlformats.org/officeDocument/2006/relationships/image" Target="media/image25.wmf"/><Relationship Id="rId55" Type="http://schemas.openxmlformats.org/officeDocument/2006/relationships/oleObject" Target="embeddings/oleObject22.bin"/><Relationship Id="rId76" Type="http://schemas.openxmlformats.org/officeDocument/2006/relationships/oleObject" Target="embeddings/oleObject27.bin"/><Relationship Id="rId97" Type="http://schemas.openxmlformats.org/officeDocument/2006/relationships/image" Target="media/image56.wmf"/><Relationship Id="rId104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406</TotalTime>
  <Pages>33</Pages>
  <Words>4122</Words>
  <Characters>23496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Леонтьева О.Л.</dc:creator>
  <cp:keywords/>
  <dc:description/>
  <cp:lastModifiedBy>НоутовЪ</cp:lastModifiedBy>
  <cp:revision>76</cp:revision>
  <dcterms:created xsi:type="dcterms:W3CDTF">2023-08-17T07:30:00Z</dcterms:created>
  <dcterms:modified xsi:type="dcterms:W3CDTF">2023-08-23T14:17:00Z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2013</vt:lpwstr>
  </property>
  <property fmtid="{D5CDD505-2E9C-101B-9397-08002B2CF9AE}" pid="3" name="Producer">
    <vt:lpwstr>Microsoft® Word 2013</vt:lpwstr>
  </property>
</Properties>
</file>